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5E679A77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1ADD435E" w14:textId="6270E3D3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MAYO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356E2AAA" w14:textId="365096BB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2023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24B867D3" w14:textId="4AD3AE40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4232816E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5173D927" w14:textId="70917B9D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645E7C4A" w14:textId="644F530F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7D31BE5" w14:textId="627662CA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8E1E115" w14:textId="6B471E40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2C84A1A5" w14:textId="3E98B438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773A0790" w14:textId="2C2EBBD5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08410A3D" w14:textId="07C2A09C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6F5FFAB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69C2670" w14:textId="63F08F9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F7B697C" w14:textId="10CD7CF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8A88DF" w14:textId="73318E3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9B1B025" w14:textId="17DB1F7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0BF732E" w14:textId="11D1F85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BB26961" w14:textId="2355144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6817485" w14:textId="0919A450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понедельник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7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43A7E9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021331D" w14:textId="0C2A36E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4B2BF12" w14:textId="1115DD6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58DFB7" w14:textId="3FD37B0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48B68F1" w14:textId="66792C9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345A9F5" w14:textId="5F0190A6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29615FD" w14:textId="4165B9A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2D659A8" w14:textId="3B917ED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5CD5011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3162FCE" w14:textId="5B163F1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534D557" w14:textId="30A06C9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6E94CD6" w14:textId="14975286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F358C9A" w14:textId="6820EAD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45FC823" w14:textId="7BCB009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98DB889" w14:textId="527D4BDE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CED4719" w14:textId="0E6F2670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1967DB6D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08568AD" w14:textId="13759F9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90DA026" w14:textId="65E9ED6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AC5897B" w14:textId="391E275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737E596" w14:textId="1654D83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66F8449" w14:textId="05E87CC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F32A15C" w14:textId="452E32D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4653324" w14:textId="5D9FFCA8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0B252533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05994ED" w14:textId="17A6788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7B32801" w14:textId="1B88F23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F129B62" w14:textId="5541BB6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7DFE374" w14:textId="2AEDD5D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325C5B5" w14:textId="02F4FA1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1EB887" w14:textId="49FC612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499CB9D" w14:textId="4A2C8ED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832F5D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B10BCDE" w14:textId="16E8CEF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C2A51FD" w14:textId="4038B10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F363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98195F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C122FC5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0BF85B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7A702A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5A2DC031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47DF545E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623DCF36" w14:textId="14BD9606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JUNIO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784345F2" w14:textId="7273C704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2023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696689DD" w14:textId="43D2E4CD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546A3C18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DC3C153" w14:textId="6E7CA139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79DC3F0D" w14:textId="6F712AAE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16BD4E1" w14:textId="36CB6D2B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70D278A7" w14:textId="6A46A20F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556B925B" w14:textId="4807F3E7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ADA9849" w14:textId="559B96E9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4F10D939" w14:textId="7BB074FB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57699A99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A903D23" w14:textId="13A810D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A862814" w14:textId="7CF893B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144FA3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BC623A" w14:textId="36A47BC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111388A" w14:textId="61F5C91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B2EE6F" w14:textId="1C12CA7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71EC2C" w14:textId="321CDE38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87E1147" w14:textId="784E2AF5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2248B72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95CB634" w14:textId="5ECBCB4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4C69B78" w14:textId="3FBC597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471560" w14:textId="2883258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0BC1FD" w14:textId="37DF597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A1DF700" w14:textId="16DA5A3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A99B103" w14:textId="60D45B6E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5289D3A" w14:textId="06C58B53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C70933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F0651ED" w14:textId="0AE17B4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081F62B" w14:textId="4B86890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4CDC03C" w14:textId="4CB82C0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454BE3A" w14:textId="62D9429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127770" w14:textId="1D2ADE1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97CB849" w14:textId="184113C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0B6B5FD" w14:textId="184F4AEE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64D7026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5CC5276" w14:textId="03DA792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A845C86" w14:textId="60AECAC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2DE4AA3" w14:textId="71B3D98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4E20D68" w14:textId="44334606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291F7C" w14:textId="1C6D911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A99437" w14:textId="65301CA5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FA7D659" w14:textId="6AC9C2A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7201894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783FCD1" w14:textId="3010BDA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D8697C6" w14:textId="5196A28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F794318" w14:textId="50BA22B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A0FEA73" w14:textId="040F482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FA22BFE" w14:textId="58D2293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7EB6E6" w14:textId="7254A91B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73B4057" w14:textId="526CD79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B2D167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55BD0D8" w14:textId="7EE906B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E67913D" w14:textId="667D1C3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63B8F6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5FA2044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7B4981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63C47FB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1A251E8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57F999B1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6CD4D464" w14:textId="206222D1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JULIO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3BE4EA34" w14:textId="1965DF6C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2023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658049A2" w14:textId="382900B2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2A07B664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0595B0EF" w14:textId="0472FBC6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5AB17593" w14:textId="223CABE3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4F85D72" w14:textId="55F5DA3A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2725BE79" w14:textId="250830A6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E08FC8C" w14:textId="3E8F19FB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9CD89D5" w14:textId="13D40590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0D2D9DB4" w14:textId="6CD6BD56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250FBDA1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4ECF66B" w14:textId="17575DF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1B6236B" w14:textId="075C7B6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3796A5C" w14:textId="6AFCFD7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2D7C5A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3F1FE86" w14:textId="437A68B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144FA3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5BE2FDF" w14:textId="689133B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3F6C02" w14:textId="56DFA720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81F5514" w14:textId="7BBBE09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суббота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7366C7E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7EA8966" w14:textId="6BB0067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BA60BF0" w14:textId="268BC3B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C24AFA9" w14:textId="7A74743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673A615" w14:textId="548B592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B75C9A" w14:textId="01844BC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E686C24" w14:textId="0385808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7098601" w14:textId="0D40A09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03AD7F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90FC634" w14:textId="6267D3A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D339845" w14:textId="5D5D1C7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F659809" w14:textId="00023CF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866C9C" w14:textId="220E9E9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B016042" w14:textId="04AB55E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D697AC" w14:textId="1442E23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9857734" w14:textId="2411B97E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671CE60E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C7AE80F" w14:textId="1665F15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2254111" w14:textId="4F1236F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3E1D2A" w14:textId="64D6F1B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BF1B4FD" w14:textId="34F3436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B93ADC" w14:textId="78C83C0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13C171" w14:textId="188E337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BF0FCBD" w14:textId="7F7D4761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3D3EA8D2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AB2899E" w14:textId="2C19900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E5646C5" w14:textId="6975047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E5BB46" w14:textId="7833D66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E4E3FBF" w14:textId="7040CFA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F081FD" w14:textId="15E6B57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B7ADA4" w14:textId="050B51E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C8D212E" w14:textId="4107EAC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D0A46A4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7DF423A" w14:textId="29B33AA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AFC7EEA" w14:textId="543885D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39DBAAB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0ED590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523CBEE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9534267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A273432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p w14:paraId="50D5D5A5" w14:textId="77777777" w:rsidR="00ED5F48" w:rsidRPr="00144FA3" w:rsidRDefault="00ED5F48" w:rsidP="00C800AA">
      <w:pPr>
        <w:pStyle w:val="a5"/>
        <w:rPr>
          <w:rFonts w:cs="Arial"/>
          <w:noProof/>
          <w:color w:val="auto"/>
          <w:sz w:val="2"/>
          <w:szCs w:val="2"/>
        </w:rPr>
      </w:pPr>
    </w:p>
    <w:sectPr w:rsidR="00ED5F48" w:rsidRPr="00144FA3" w:rsidSect="003E085C">
      <w:pgSz w:w="11906" w:h="16838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61DF9E" w14:textId="77777777" w:rsidR="005A54F9" w:rsidRDefault="005A54F9">
      <w:pPr>
        <w:spacing w:after="0"/>
      </w:pPr>
      <w:r>
        <w:separator/>
      </w:r>
    </w:p>
  </w:endnote>
  <w:endnote w:type="continuationSeparator" w:id="0">
    <w:p w14:paraId="6DCE8196" w14:textId="77777777" w:rsidR="005A54F9" w:rsidRDefault="005A54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E8666F" w14:textId="77777777" w:rsidR="005A54F9" w:rsidRDefault="005A54F9">
      <w:pPr>
        <w:spacing w:after="0"/>
      </w:pPr>
      <w:r>
        <w:separator/>
      </w:r>
    </w:p>
  </w:footnote>
  <w:footnote w:type="continuationSeparator" w:id="0">
    <w:p w14:paraId="5625685F" w14:textId="77777777" w:rsidR="005A54F9" w:rsidRDefault="005A54F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3"/>
    <w:docVar w:name="MonthEnd10" w:val="31.10.2023"/>
    <w:docVar w:name="MonthEnd11" w:val="30.11.2023"/>
    <w:docVar w:name="MonthEnd12" w:val="31.12.2023"/>
    <w:docVar w:name="MonthEnd2" w:val="28.02.2023"/>
    <w:docVar w:name="MonthEnd3" w:val="31.03.2023"/>
    <w:docVar w:name="MonthEnd4" w:val="30.04.2023"/>
    <w:docVar w:name="MonthEnd5" w:val="31.05.2023"/>
    <w:docVar w:name="MonthEnd6" w:val="30.06.2023"/>
    <w:docVar w:name="MonthEnd7" w:val="31.07.2023"/>
    <w:docVar w:name="MonthEnd8" w:val="31.08.2023"/>
    <w:docVar w:name="MonthEnd9" w:val="30.09.2023"/>
    <w:docVar w:name="Months" w:val="12"/>
    <w:docVar w:name="MonthStart1" w:val="01.01.2023"/>
    <w:docVar w:name="MonthStart10" w:val="01.10.2023"/>
    <w:docVar w:name="MonthStart11" w:val="01.11.2023"/>
    <w:docVar w:name="MonthStart12" w:val="01.12.2023"/>
    <w:docVar w:name="MonthStart2" w:val="01.02.2023"/>
    <w:docVar w:name="MonthStart3" w:val="01.03.2023"/>
    <w:docVar w:name="MonthStart4" w:val="01.04.2023"/>
    <w:docVar w:name="MonthStart5" w:val="01.05.2023"/>
    <w:docVar w:name="MonthStart6" w:val="01.06.2023"/>
    <w:docVar w:name="MonthStart7" w:val="01.07.2023"/>
    <w:docVar w:name="MonthStart8" w:val="01.08.2023"/>
    <w:docVar w:name="MonthStart9" w:val="01.09.2023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5A57"/>
    <w:rsid w:val="0011683E"/>
    <w:rsid w:val="001274F3"/>
    <w:rsid w:val="00144FA3"/>
    <w:rsid w:val="00151CCE"/>
    <w:rsid w:val="001B01F9"/>
    <w:rsid w:val="001C41F9"/>
    <w:rsid w:val="001F51A8"/>
    <w:rsid w:val="00285C1D"/>
    <w:rsid w:val="002D7C5A"/>
    <w:rsid w:val="003327F5"/>
    <w:rsid w:val="00340CAF"/>
    <w:rsid w:val="003C0D41"/>
    <w:rsid w:val="003E085C"/>
    <w:rsid w:val="003E7B3A"/>
    <w:rsid w:val="00415E07"/>
    <w:rsid w:val="00416364"/>
    <w:rsid w:val="00431B29"/>
    <w:rsid w:val="00440416"/>
    <w:rsid w:val="00462EAD"/>
    <w:rsid w:val="004A6170"/>
    <w:rsid w:val="004F426D"/>
    <w:rsid w:val="004F6AAC"/>
    <w:rsid w:val="00512F2D"/>
    <w:rsid w:val="00543CC7"/>
    <w:rsid w:val="00544126"/>
    <w:rsid w:val="00570FBB"/>
    <w:rsid w:val="00583B82"/>
    <w:rsid w:val="005923AC"/>
    <w:rsid w:val="005A54F9"/>
    <w:rsid w:val="005D5149"/>
    <w:rsid w:val="005E656F"/>
    <w:rsid w:val="00642A90"/>
    <w:rsid w:val="00667021"/>
    <w:rsid w:val="006974E1"/>
    <w:rsid w:val="006975C6"/>
    <w:rsid w:val="006B6899"/>
    <w:rsid w:val="006C0896"/>
    <w:rsid w:val="006F513E"/>
    <w:rsid w:val="007C0139"/>
    <w:rsid w:val="007D45A1"/>
    <w:rsid w:val="007F3634"/>
    <w:rsid w:val="007F564D"/>
    <w:rsid w:val="008B1201"/>
    <w:rsid w:val="008F16F7"/>
    <w:rsid w:val="00915AE4"/>
    <w:rsid w:val="009164BA"/>
    <w:rsid w:val="009166BD"/>
    <w:rsid w:val="00977AAE"/>
    <w:rsid w:val="00996E56"/>
    <w:rsid w:val="00997268"/>
    <w:rsid w:val="00A12667"/>
    <w:rsid w:val="00A14581"/>
    <w:rsid w:val="00A20E4C"/>
    <w:rsid w:val="00AA23D3"/>
    <w:rsid w:val="00AA3C50"/>
    <w:rsid w:val="00AE302A"/>
    <w:rsid w:val="00AE36BB"/>
    <w:rsid w:val="00B37C7E"/>
    <w:rsid w:val="00B65B09"/>
    <w:rsid w:val="00B85583"/>
    <w:rsid w:val="00B916A0"/>
    <w:rsid w:val="00B9476B"/>
    <w:rsid w:val="00BC3952"/>
    <w:rsid w:val="00BE5AB8"/>
    <w:rsid w:val="00BF49DC"/>
    <w:rsid w:val="00C44DFB"/>
    <w:rsid w:val="00C6519B"/>
    <w:rsid w:val="00C70F21"/>
    <w:rsid w:val="00C7354B"/>
    <w:rsid w:val="00C800AA"/>
    <w:rsid w:val="00C91F9B"/>
    <w:rsid w:val="00DB6B33"/>
    <w:rsid w:val="00DE32AC"/>
    <w:rsid w:val="00DE3363"/>
    <w:rsid w:val="00E1407A"/>
    <w:rsid w:val="00E33F1A"/>
    <w:rsid w:val="00E50BDE"/>
    <w:rsid w:val="00E774CD"/>
    <w:rsid w:val="00E77E1D"/>
    <w:rsid w:val="00E97684"/>
    <w:rsid w:val="00ED5F48"/>
    <w:rsid w:val="00ED75B6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2021-12-09T10:11:00Z</dcterms:created>
  <dcterms:modified xsi:type="dcterms:W3CDTF">2021-12-09T10:11:00Z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