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784B55A0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37FAAA50" w14:textId="4EA5B09A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MARZO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26647E3B" w14:textId="1FEBADCD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2025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24BEBF7E" w14:textId="29E5ADCC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ED5F48" w:rsidRPr="00144FA3" w14:paraId="560D596D" w14:textId="77777777" w:rsidTr="00144FA3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44C5013E" w14:textId="5C27D56E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4CD7167" w14:textId="2953A394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845A00" w14:textId="01CB7064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87DAD2F" w14:textId="05358B37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869AF3A" w14:textId="742DD91F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4742F2B0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17BD5908" w14:textId="1666356C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630DC1FC" w14:textId="77777777" w:rsidTr="00144FA3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12C1D59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7AA5E48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D2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6693784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D2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474303D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D2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102596E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D2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0F60D438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01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01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01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E7289B" w14:textId="3D7224C6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E722F99" w14:textId="77777777" w:rsidTr="00144FA3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269E827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7348419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7B8D088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1A1BD0D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59058B1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361A7859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B7624E4" w14:textId="652B053D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1B29EB07" w14:textId="77777777" w:rsidTr="00144FA3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261897E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6251ACC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03BA05A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7895DFC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2421C43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44869004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B3A6B0F" w14:textId="04DB7C39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63061927" w14:textId="77777777" w:rsidTr="00144FA3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777E032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40DABFB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4783AD9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2893A43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774C0D9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643EB22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DB6A5DD" w14:textId="06DB8864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EFD4BD9" w14:textId="77777777" w:rsidTr="00144FA3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7902D06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4A13E2A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1DEC430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0D27FDE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A4D2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A4D2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4A6A855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A4D2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A4D2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10B16A76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B701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B701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DED77A" w14:textId="2215B385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B701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53597095" w14:textId="77777777" w:rsidTr="00144FA3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20D8E98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5E5207D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32AFDD9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7FAF298C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0B71B109" w14:textId="2D64F11A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ABRIL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23A157B9" w14:textId="7E76E1C1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2025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3208FF17" w14:textId="726E9943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ED5F48" w:rsidRPr="00144FA3" w14:paraId="4B2EB927" w14:textId="77777777" w:rsidTr="00144FA3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E2EE8E7" w14:textId="00F8259E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A9ADB4" w14:textId="769C4C7D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798650" w14:textId="3A9F3383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22A68C" w14:textId="60BEAEF6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C0986" w14:textId="045CF9E2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AE62A27" w14:textId="3967F779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7AEC02A7" w14:textId="55986305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6A54C37E" w14:textId="77777777" w:rsidTr="00144FA3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29C8971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6922A64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01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01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B701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01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B701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112538A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B701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B701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6C05DC4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B701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B701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046D28D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B701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B701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3D4D75C6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57C3D9E" w14:textId="12F01E7D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7EB2B2FA" w14:textId="77777777" w:rsidTr="00144FA3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28D1A0A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5158F3F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4EB2BBB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469F42E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2869E92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16A294AA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3B4AD5" w14:textId="5CFF42CA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3002DD0F" w14:textId="77777777" w:rsidTr="00144FA3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15E8F81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2AD6F72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70BB93A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2FA5B62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45E25EA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5BC58D76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357CD5" w14:textId="1AA66BC5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568BAFAE" w14:textId="77777777" w:rsidTr="00144FA3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5DA9627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49F4407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56BFF3A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2CB171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69BA128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4059544D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093039" w14:textId="3884955B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5D73EBF0" w14:textId="77777777" w:rsidTr="00144FA3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63DBBCF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44B5553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7D21889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4CCFD64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D2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010DA45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D2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D2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D2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D2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42BD1DCB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D2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D2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D2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A4D2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D2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9DF7ABA" w14:textId="0AA58E5B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D2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D2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D2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A4D2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D2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53BE865F" w14:textId="77777777" w:rsidTr="00144FA3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7A4B2E6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D2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D2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5B82131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3C2D051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5E679A77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1ADD435E" w14:textId="6270E3D3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MAYO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356E2AAA" w14:textId="5AB97B0F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2025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24B867D3" w14:textId="4AD3AE40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4232816E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70917B9D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644F530F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627662CA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6B471E40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3E98B438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2C2EBBD5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07C2A09C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6F5FFAB0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1801C27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27BB7E6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D2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101540F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D2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5641D9F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01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01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A4D2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01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A4D2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7C10023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A4D2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A4D2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01AD2E2D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A4D2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A4D2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6EB800FE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543A7E90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5390179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612A008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02A4A64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457528A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61A1CD8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6D32186B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63EAA87A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5CD5011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21F5A78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2269D34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58F2268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31114BA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2F3BFAE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43D06964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0AE75D9B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1967DB6D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0D91DBE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2536E0D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0C4620A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3E7E4CB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17DA341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5C825372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2D7D881D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0B252533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5AC9A73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40F34CB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23114C9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647E4CE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B701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B701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74A84DD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B701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411FCD2F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33CB83AB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D2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832F5D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7053702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D2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D2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D2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D2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13642EE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0472F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D2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A4D2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E1CE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144FA3" w:rsidRDefault="00ED5F48" w:rsidP="00C800AA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ED5F48" w:rsidRPr="00144FA3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2A993E" w14:textId="77777777" w:rsidR="005902AD" w:rsidRDefault="005902AD">
      <w:pPr>
        <w:spacing w:after="0"/>
      </w:pPr>
      <w:r>
        <w:separator/>
      </w:r>
    </w:p>
  </w:endnote>
  <w:endnote w:type="continuationSeparator" w:id="0">
    <w:p w14:paraId="0D5A7A4A" w14:textId="77777777" w:rsidR="005902AD" w:rsidRDefault="005902A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CDCE32" w14:textId="77777777" w:rsidR="005902AD" w:rsidRDefault="005902AD">
      <w:pPr>
        <w:spacing w:after="0"/>
      </w:pPr>
      <w:r>
        <w:separator/>
      </w:r>
    </w:p>
  </w:footnote>
  <w:footnote w:type="continuationSeparator" w:id="0">
    <w:p w14:paraId="7BE53A3A" w14:textId="77777777" w:rsidR="005902AD" w:rsidRDefault="005902A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683E"/>
    <w:rsid w:val="001274F3"/>
    <w:rsid w:val="00144FA3"/>
    <w:rsid w:val="00151CCE"/>
    <w:rsid w:val="001B01F9"/>
    <w:rsid w:val="001C41F9"/>
    <w:rsid w:val="00285C1D"/>
    <w:rsid w:val="002D7C5A"/>
    <w:rsid w:val="003327F5"/>
    <w:rsid w:val="00340CAF"/>
    <w:rsid w:val="003B7019"/>
    <w:rsid w:val="003C0D41"/>
    <w:rsid w:val="003E085C"/>
    <w:rsid w:val="003E7B3A"/>
    <w:rsid w:val="00415E07"/>
    <w:rsid w:val="00416364"/>
    <w:rsid w:val="00431B29"/>
    <w:rsid w:val="00440416"/>
    <w:rsid w:val="00462EAD"/>
    <w:rsid w:val="004A6170"/>
    <w:rsid w:val="004F426D"/>
    <w:rsid w:val="004F6AAC"/>
    <w:rsid w:val="00512F2D"/>
    <w:rsid w:val="00570FBB"/>
    <w:rsid w:val="00583B82"/>
    <w:rsid w:val="005902AD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E1CEE"/>
    <w:rsid w:val="008F16F7"/>
    <w:rsid w:val="0090472F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C6E63"/>
    <w:rsid w:val="00AE302A"/>
    <w:rsid w:val="00AE36BB"/>
    <w:rsid w:val="00B37C7E"/>
    <w:rsid w:val="00B65B09"/>
    <w:rsid w:val="00B85583"/>
    <w:rsid w:val="00B916A0"/>
    <w:rsid w:val="00B9476B"/>
    <w:rsid w:val="00BC3952"/>
    <w:rsid w:val="00BE5AB8"/>
    <w:rsid w:val="00BF49DC"/>
    <w:rsid w:val="00C21B48"/>
    <w:rsid w:val="00C44DFB"/>
    <w:rsid w:val="00C6519B"/>
    <w:rsid w:val="00C70F21"/>
    <w:rsid w:val="00C7354B"/>
    <w:rsid w:val="00C800AA"/>
    <w:rsid w:val="00C91F9B"/>
    <w:rsid w:val="00DA4D20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2021-12-08T13:17:00Z</dcterms:created>
  <dcterms:modified xsi:type="dcterms:W3CDTF">2021-12-08T13:17:00Z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