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47DF545E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623DCF36" w14:textId="14BD9606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JUNIO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784345F2" w14:textId="4AF2C608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96689DD" w14:textId="43D2E4CD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546A3C18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6E7CA139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6F712AAE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36CB6D2B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6A46A20F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4807F3E7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559B96E9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7BB074FB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57699A99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4210459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742B639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20A944E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671F89A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71834DF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7C14158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31D4188D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2248B72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1C98192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7492B12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0BFDA42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5280117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6EFF90E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690DB57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21F62063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C70933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4BD1F48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6CB2DDA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560D617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40B7F63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6AFB685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2F980F7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46F8E73D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64D7026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0CF55CC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6FCF712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7822EF5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6316CD1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4EEF63C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647086A4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6F97E4A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57201894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1D7A54D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5FAA38C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6B141A5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07E2AF8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02BE990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682A975B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4823B09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B2D1670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131D9BF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6AECC04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57F999B1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6CD4D464" w14:textId="206222D1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JULIO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3BE4EA34" w14:textId="59BEC192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58049A2" w14:textId="382900B2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2A07B664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0472FBC6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223CABE3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55F5DA3A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250830A6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3E8F19FB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13D40590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6CD6BD56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250FBDA1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709E1ED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59D3516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3AEC5D7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1DA018A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37319BC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7C7EE3F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0E86D36B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366C7E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1900A8E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692E470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20AEFB6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42364C8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51F8244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790E9BAB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2A753B2E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03AD7F0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46EB6E1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7108D3C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004D8B6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61037DF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4D57721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498C5FCE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37EC01F4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671CE60E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359F0DF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7AD8B4A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095F5C3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0C77ECB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7B54FB7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38B2F7D6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0FABFC8B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3D3EA8D2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2B6DF59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2A51C50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09385B3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12ADDCB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07F5077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111E560B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52067286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5455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5D0A46A4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3D3F852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146AE66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3897A9E6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30CEB76C" w14:textId="40D965C5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AGOSTO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055F6AFA" w14:textId="612A68B9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36B97403" w14:textId="63A23460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58B73B97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6B700F18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2DAA30E7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4E9518FC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7C4FAC81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670A3AC3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63CA329A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498383F4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4D9E18BA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5959D47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57ED722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43F0258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7673040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7E20EDB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6FB2DDBD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5455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5455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6C361A03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0258D95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388BC48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219B848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341DA91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6D273B3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5396347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010D0A2E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427DFF54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6E3A00FA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33E0AA7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7EEEFD4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3639E8F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75E3418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34E3996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07B18E46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76FA587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319BF7D1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48AD405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7142701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046A339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4350776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0967FFE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4D0B4B2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628B847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343E44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76959E4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1D26B55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16CF767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0EC08FC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6E6E38F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42C8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1470CD5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42C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2A0C1486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35D117A2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5F2EEC2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3BD998F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C1647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455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024738" w:rsidRDefault="00ED5F48" w:rsidP="00C800AA">
      <w:pPr>
        <w:pStyle w:val="a5"/>
        <w:rPr>
          <w:rFonts w:cs="Arial"/>
          <w:noProof/>
          <w:color w:val="auto"/>
          <w:sz w:val="2"/>
          <w:szCs w:val="2"/>
          <w:lang w:val="en-US"/>
        </w:rPr>
      </w:pPr>
    </w:p>
    <w:sectPr w:rsidR="00ED5F48" w:rsidRPr="00024738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B90EB4" w14:textId="77777777" w:rsidR="00895D8C" w:rsidRDefault="00895D8C">
      <w:pPr>
        <w:spacing w:after="0"/>
      </w:pPr>
      <w:r>
        <w:separator/>
      </w:r>
    </w:p>
  </w:endnote>
  <w:endnote w:type="continuationSeparator" w:id="0">
    <w:p w14:paraId="1FB05119" w14:textId="77777777" w:rsidR="00895D8C" w:rsidRDefault="00895D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1C4DF7" w14:textId="77777777" w:rsidR="00895D8C" w:rsidRDefault="00895D8C">
      <w:pPr>
        <w:spacing w:after="0"/>
      </w:pPr>
      <w:r>
        <w:separator/>
      </w:r>
    </w:p>
  </w:footnote>
  <w:footnote w:type="continuationSeparator" w:id="0">
    <w:p w14:paraId="250F368D" w14:textId="77777777" w:rsidR="00895D8C" w:rsidRDefault="00895D8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24738"/>
    <w:rsid w:val="0005357B"/>
    <w:rsid w:val="00071356"/>
    <w:rsid w:val="00097A25"/>
    <w:rsid w:val="000A5A57"/>
    <w:rsid w:val="0011683E"/>
    <w:rsid w:val="001274F3"/>
    <w:rsid w:val="00144FA3"/>
    <w:rsid w:val="00151CCE"/>
    <w:rsid w:val="001B01F9"/>
    <w:rsid w:val="001C41F9"/>
    <w:rsid w:val="00285C1D"/>
    <w:rsid w:val="002D7C5A"/>
    <w:rsid w:val="003327F5"/>
    <w:rsid w:val="00340CAF"/>
    <w:rsid w:val="00342C80"/>
    <w:rsid w:val="00354550"/>
    <w:rsid w:val="003C0D41"/>
    <w:rsid w:val="003E085C"/>
    <w:rsid w:val="003E7B3A"/>
    <w:rsid w:val="00415E07"/>
    <w:rsid w:val="00416364"/>
    <w:rsid w:val="00431B29"/>
    <w:rsid w:val="00440416"/>
    <w:rsid w:val="00462EAD"/>
    <w:rsid w:val="004A6170"/>
    <w:rsid w:val="004D2FBA"/>
    <w:rsid w:val="004F426D"/>
    <w:rsid w:val="004F6AAC"/>
    <w:rsid w:val="00512F2D"/>
    <w:rsid w:val="00543CC7"/>
    <w:rsid w:val="00544126"/>
    <w:rsid w:val="00570FBB"/>
    <w:rsid w:val="00583B82"/>
    <w:rsid w:val="005923AC"/>
    <w:rsid w:val="005C1647"/>
    <w:rsid w:val="005D5149"/>
    <w:rsid w:val="005E656F"/>
    <w:rsid w:val="00642A90"/>
    <w:rsid w:val="00667021"/>
    <w:rsid w:val="006974E1"/>
    <w:rsid w:val="006B6899"/>
    <w:rsid w:val="006C0896"/>
    <w:rsid w:val="006F513E"/>
    <w:rsid w:val="00704CD6"/>
    <w:rsid w:val="007C0139"/>
    <w:rsid w:val="007D45A1"/>
    <w:rsid w:val="007F564D"/>
    <w:rsid w:val="00895D8C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6A0"/>
    <w:rsid w:val="00B9476B"/>
    <w:rsid w:val="00BC3952"/>
    <w:rsid w:val="00BE5AB8"/>
    <w:rsid w:val="00BF49DC"/>
    <w:rsid w:val="00C44DFB"/>
    <w:rsid w:val="00C6519B"/>
    <w:rsid w:val="00C65CDF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2021-12-09T10:29:00Z</dcterms:created>
  <dcterms:modified xsi:type="dcterms:W3CDTF">2021-12-09T10:29:00Z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