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57F999B1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6CD4D464" w14:textId="206222D1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JULIO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BE4EA34" w14:textId="7C1C7145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58049A2" w14:textId="382900B2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2A07B664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0472FBC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223CABE3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55F5DA3A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50830A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3E8F19FB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13D40590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6CD6BD56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250FBDA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0009555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309FB66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4007628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3E8FBD7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71CFC05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15BE693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527B73A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366C7E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4DEDD5C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6136C6A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2E9B7FA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43295CC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2B762CA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55BB6AE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44F418C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03AD7F0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0F8D88A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1F010FA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51F7322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614C7E8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179CEA4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0044264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24B5BC3D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71CE60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781DF4F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5C128BA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400743D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3D0F558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252B19F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6FD40E2D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2BB9152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D3EA8D2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7AB0119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4A1B6D3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28BAFEB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0E9D369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13EEBC6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53215B4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6BC81F9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D0A46A4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5F8D25D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6FCAF11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3897A9E6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30CEB76C" w14:textId="40D965C5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AGOSTO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055F6AFA" w14:textId="508DA54E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6B97403" w14:textId="63A23460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58B73B97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6B700F18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DAA30E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4E9518FC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7C4FAC81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670A3AC3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63CA329A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498383F4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4D9E18BA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40B7BCF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6145B72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77489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60AB5C9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34437B2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3D42913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47EB704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03175FA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0258D95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0CCBED5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4795A31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0DE39DC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79FB163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1AD1450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24EC1578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7A1D50E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E3A00FA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3FF4637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78497AE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46A563A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61A4AB8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61FC5F2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6800D8F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462C099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19BF7D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1BAFDC7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1D157C9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06375E82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231211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70BF00B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E745D9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76E6A7D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7343E446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5274D4E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277CFF3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34C7DE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3A4C941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1B3B757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15836FF3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5D6FA84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5D117A2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3851F14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1EED4D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50296CB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254D9321" w14:textId="0B155DD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SEPTIEMBRE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C122BDC" w14:textId="2A9EEE4E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2024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A1C3F59" w14:textId="58A003CF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144FA3" w14:paraId="73D4F18E" w14:textId="77777777" w:rsidTr="00144FA3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E350A2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540B52B6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2BB19E5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132FF4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72CF6F0D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3D1C7428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61D29A4E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166C3811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0A7BC95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1EF65C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74EC1DD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1C67A03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BF914C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2BB4C0D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46CAABD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MonthStart9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D4D71E7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D31E4C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165AB2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7C00B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6A798F5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03D4A0E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38C0875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4B3414F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B78E7B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31EB4FC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415B8D9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6C2667B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237E0BA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30B5466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0A5C917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EAA7FF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302B2E8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DE9BB8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BC12CF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BDFF5E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728A3A0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24E0F94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4BEB3D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10B3AD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05D3B96E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56ED1B1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132548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774B7C5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162C275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218B84C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89612A8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D7C8F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5450ECC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3171E1FC" w14:textId="77777777" w:rsidTr="00144FA3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43DE52C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4ABA2DD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MonthEnd9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B5296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24738" w:rsidRDefault="00ED5F48" w:rsidP="00C800A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ED5F48" w:rsidRPr="0002473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BCF98" w14:textId="77777777" w:rsidR="00F80C55" w:rsidRDefault="00F80C55">
      <w:pPr>
        <w:spacing w:after="0"/>
      </w:pPr>
      <w:r>
        <w:separator/>
      </w:r>
    </w:p>
  </w:endnote>
  <w:endnote w:type="continuationSeparator" w:id="0">
    <w:p w14:paraId="097AF1C7" w14:textId="77777777" w:rsidR="00F80C55" w:rsidRDefault="00F80C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749CB" w14:textId="77777777" w:rsidR="00F80C55" w:rsidRDefault="00F80C55">
      <w:pPr>
        <w:spacing w:after="0"/>
      </w:pPr>
      <w:r>
        <w:separator/>
      </w:r>
    </w:p>
  </w:footnote>
  <w:footnote w:type="continuationSeparator" w:id="0">
    <w:p w14:paraId="59F4A5F1" w14:textId="77777777" w:rsidR="00F80C55" w:rsidRDefault="00F80C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4738"/>
    <w:rsid w:val="0005357B"/>
    <w:rsid w:val="00071356"/>
    <w:rsid w:val="00097A25"/>
    <w:rsid w:val="000A5A57"/>
    <w:rsid w:val="0011683E"/>
    <w:rsid w:val="001274F3"/>
    <w:rsid w:val="00144FA3"/>
    <w:rsid w:val="00151CCE"/>
    <w:rsid w:val="001B01F9"/>
    <w:rsid w:val="001C41F9"/>
    <w:rsid w:val="00285C1D"/>
    <w:rsid w:val="002D7C5A"/>
    <w:rsid w:val="003327F5"/>
    <w:rsid w:val="00340CAF"/>
    <w:rsid w:val="00377489"/>
    <w:rsid w:val="003C0D41"/>
    <w:rsid w:val="003E085C"/>
    <w:rsid w:val="003E7B3A"/>
    <w:rsid w:val="00415E07"/>
    <w:rsid w:val="00416364"/>
    <w:rsid w:val="00431B29"/>
    <w:rsid w:val="00440416"/>
    <w:rsid w:val="00462EAD"/>
    <w:rsid w:val="00470760"/>
    <w:rsid w:val="004A6170"/>
    <w:rsid w:val="004F426D"/>
    <w:rsid w:val="004F6AAC"/>
    <w:rsid w:val="00512F2D"/>
    <w:rsid w:val="00543CC7"/>
    <w:rsid w:val="00544126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508CE"/>
    <w:rsid w:val="007C0139"/>
    <w:rsid w:val="007D45A1"/>
    <w:rsid w:val="007F564D"/>
    <w:rsid w:val="008B1201"/>
    <w:rsid w:val="008B5296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6A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D7C8F"/>
    <w:rsid w:val="00DE32AC"/>
    <w:rsid w:val="00DE3363"/>
    <w:rsid w:val="00E1407A"/>
    <w:rsid w:val="00E33F1A"/>
    <w:rsid w:val="00E50BDE"/>
    <w:rsid w:val="00E608FD"/>
    <w:rsid w:val="00E774CD"/>
    <w:rsid w:val="00E77E1D"/>
    <w:rsid w:val="00E97684"/>
    <w:rsid w:val="00ED5F48"/>
    <w:rsid w:val="00ED75B6"/>
    <w:rsid w:val="00F80C5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2021-12-09T11:14:00Z</dcterms:created>
  <dcterms:modified xsi:type="dcterms:W3CDTF">2021-12-09T11:14:00Z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