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5233"/>
        <w:gridCol w:w="5233"/>
      </w:tblGrid>
      <w:tr w:rsidR="00BF49DC" w:rsidRPr="00144FA3" w14:paraId="67049D07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221F35BB" w14:textId="5C44DAD9" w:rsidR="00BF49DC" w:rsidRPr="00144FA3" w:rsidRDefault="00144FA3" w:rsidP="006B6899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ENERO</w:t>
            </w:r>
          </w:p>
        </w:tc>
        <w:tc>
          <w:tcPr>
            <w:tcW w:w="2500" w:type="pct"/>
            <w:vAlign w:val="center"/>
          </w:tcPr>
          <w:p w14:paraId="225D0E91" w14:textId="1F2DE7DF" w:rsidR="00BF49DC" w:rsidRPr="00144FA3" w:rsidRDefault="006B6899" w:rsidP="006B6899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1BF397A1" w14:textId="3B4883A9" w:rsidR="00BF49DC" w:rsidRPr="00144FA3" w:rsidRDefault="00BF49DC" w:rsidP="00BF49DC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  <w:bookmarkStart w:id="0" w:name="_Hlk38821049"/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485"/>
        <w:gridCol w:w="1501"/>
        <w:gridCol w:w="1500"/>
        <w:gridCol w:w="1500"/>
        <w:gridCol w:w="1500"/>
        <w:gridCol w:w="1500"/>
        <w:gridCol w:w="1463"/>
      </w:tblGrid>
      <w:tr w:rsidR="00BF49DC" w:rsidRPr="00144FA3" w14:paraId="726CE1BC" w14:textId="77777777" w:rsidTr="00144FA3">
        <w:trPr>
          <w:trHeight w:val="567"/>
        </w:trPr>
        <w:tc>
          <w:tcPr>
            <w:tcW w:w="710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B0CCD02" w14:textId="5E31B428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6521B78A" w14:textId="05B1A29A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98B2609" w14:textId="11F63D97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4A3F1F9B" w14:textId="54799E25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2AC4C35" w14:textId="217ABA08" w:rsidR="00BF49DC" w:rsidRPr="00144FA3" w:rsidRDefault="00144FA3" w:rsidP="00BF49DC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56F4715B" w14:textId="439575D4" w:rsidR="00BF49DC" w:rsidRPr="00144FA3" w:rsidRDefault="00144FA3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1" w:type="pct"/>
            <w:shd w:val="clear" w:color="auto" w:fill="F2F2F2" w:themeFill="background1" w:themeFillShade="F2"/>
            <w:tcMar>
              <w:right w:w="0" w:type="dxa"/>
            </w:tcMar>
            <w:vAlign w:val="center"/>
          </w:tcPr>
          <w:p w14:paraId="7AADA3AB" w14:textId="205620A5" w:rsidR="00BF49DC" w:rsidRPr="00144FA3" w:rsidRDefault="00144FA3" w:rsidP="00BF49DC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BF49DC" w:rsidRPr="00144FA3" w14:paraId="6EAC1785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61CEAFF" w14:textId="5B6A4E4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7022A9" w14:textId="2A10455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EE880F" w14:textId="6EF4F145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2D7C5A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FE6790C" w14:textId="7C2AABF0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BE93C9" w14:textId="053418E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5383201" w14:textId="29E641D9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47E31BBE" w14:textId="3B7A947E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MonthStart1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воскресенье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3C2DA741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0F3ECD" w14:textId="4ACFB19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E9377B" w14:textId="08A4D17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0250EF" w14:textId="039AC80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E7C65B" w14:textId="79ADC849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B14954" w14:textId="0B3C297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7052B" w14:textId="7FF9CCAD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5E6DFA71" w14:textId="5A1B29AC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6A8DAA74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E763929" w14:textId="1A1D146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7BBDD9" w14:textId="38514DDF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2F1383" w14:textId="0A1BC1DD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0C4EBA" w14:textId="32257725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34E9A5" w14:textId="7BD069EC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F44200" w14:textId="12FA76E8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3394B26C" w14:textId="6482BADB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1D2030A0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7D12072" w14:textId="7AFEEAB1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D69C5E" w14:textId="2F11482A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398BA8" w14:textId="3470C9F5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AAF66C6" w14:textId="3DFD429A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06A35B" w14:textId="2D0A9D72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B5A357" w14:textId="3CD4059B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E480CCF" w14:textId="54F5EF81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0A8EB60A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76F63247" w14:textId="38FFC051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F3CAEC" w14:textId="16BDF0A4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BCA6C2" w14:textId="74B3FF33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24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565751" w14:textId="0A84CE82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607533" w14:textId="53E4FC55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A7CF6E7" w14:textId="24A6F999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7718B96E" w14:textId="56E411D7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BF49DC" w:rsidRPr="00144FA3" w14:paraId="5CCC9C47" w14:textId="77777777" w:rsidTr="00144FA3">
        <w:trPr>
          <w:trHeight w:val="567"/>
        </w:trPr>
        <w:tc>
          <w:tcPr>
            <w:tcW w:w="710" w:type="pct"/>
            <w:tcMar>
              <w:right w:w="142" w:type="dxa"/>
            </w:tcMar>
            <w:vAlign w:val="bottom"/>
          </w:tcPr>
          <w:p w14:paraId="1FEA4187" w14:textId="67ED3901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08BBE" w14:textId="471A4AEA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MonthEnd1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DDE99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1870D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16ADAD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11A947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1" w:type="pct"/>
            <w:tcMar>
              <w:right w:w="142" w:type="dxa"/>
            </w:tcMar>
            <w:vAlign w:val="bottom"/>
          </w:tcPr>
          <w:p w14:paraId="2197EF86" w14:textId="77777777" w:rsidR="00BF49DC" w:rsidRPr="00144FA3" w:rsidRDefault="00BF49DC" w:rsidP="00BF49DC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6B6899" w:rsidRPr="00144FA3" w14:paraId="006BD6C0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bookmarkEnd w:id="0"/>
          <w:p w14:paraId="19962AF0" w14:textId="2490FCE8" w:rsidR="006B6899" w:rsidRPr="00144FA3" w:rsidRDefault="00144FA3" w:rsidP="006B6899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FEBRERO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30F9F655" w14:textId="6FE25F41" w:rsidR="006B6899" w:rsidRPr="00144FA3" w:rsidRDefault="006B6899" w:rsidP="006B6899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609632D" w14:textId="71E92072" w:rsidR="006B6899" w:rsidRPr="00144FA3" w:rsidRDefault="006B6899" w:rsidP="006B6899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1"/>
        <w:gridCol w:w="1497"/>
        <w:gridCol w:w="1500"/>
        <w:gridCol w:w="1500"/>
        <w:gridCol w:w="1500"/>
        <w:gridCol w:w="1500"/>
        <w:gridCol w:w="1471"/>
      </w:tblGrid>
      <w:tr w:rsidR="006B6899" w:rsidRPr="00144FA3" w14:paraId="2A9965BE" w14:textId="77777777" w:rsidTr="00144FA3">
        <w:trPr>
          <w:trHeight w:val="567"/>
        </w:trPr>
        <w:tc>
          <w:tcPr>
            <w:tcW w:w="708" w:type="pct"/>
            <w:shd w:val="clear" w:color="auto" w:fill="F2F2F2" w:themeFill="background1" w:themeFillShade="F2"/>
            <w:vAlign w:val="center"/>
          </w:tcPr>
          <w:p w14:paraId="512E7E2D" w14:textId="72738227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7FAB7376" w14:textId="16D609FD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F798461" w14:textId="1602F382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3D869A9" w14:textId="759AD147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05A4BF1" w14:textId="7EF2D720" w:rsidR="006B6899" w:rsidRPr="00144FA3" w:rsidRDefault="00144FA3" w:rsidP="006B6899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3202455" w14:textId="7A9C8F80" w:rsidR="006B6899" w:rsidRPr="00144FA3" w:rsidRDefault="00144FA3" w:rsidP="006B6899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631EAB2A" w14:textId="6700BD50" w:rsidR="006B6899" w:rsidRPr="00144FA3" w:rsidRDefault="00144FA3" w:rsidP="006B6899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6B6899" w:rsidRPr="00144FA3" w14:paraId="78897B1C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9E0EAAF" w14:textId="1DB648A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498326A" w14:textId="10FE0D9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D2C321" w14:textId="7F754E6D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94B2CA" w14:textId="22648A6B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9BB523" w14:textId="50E0F5BB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81040B" w14:textId="037FAC7D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884C514" w14:textId="1EEA8AF8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MonthStart2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48619F73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D44E21F" w14:textId="4C043CF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3B054" w14:textId="4D74D2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B06407" w14:textId="42DD8319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9FA2E64" w14:textId="2B39BBA0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D2A7F8" w14:textId="02E873AD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828F76" w14:textId="639BABBC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CC68ED0" w14:textId="48D6B00F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7F359005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42EC91B" w14:textId="2B74487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1E5F1D7" w14:textId="2352CF9D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7BA790" w14:textId="2AAE2A61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D80CDD" w14:textId="718FCC48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72540D" w14:textId="7FDCC49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0F416D" w14:textId="521D9A73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74DD01B" w14:textId="28CF0B2A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508437E3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44E30587" w14:textId="5F40B22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457F3AB" w14:textId="0AF680EC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2BC8FA" w14:textId="3543FFFD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CA0134" w14:textId="4C74C272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79CEE53" w14:textId="62507203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6FB619" w14:textId="0EA0179B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A9D605" w14:textId="23D66464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7B2D4DB4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B60D089" w14:textId="1A01F3E1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C2D0623" w14:textId="5FA2DD16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515BFB" w14:textId="7F2ADEF5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42A246" w14:textId="6F78EA66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581518" w14:textId="02088A19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32E265E" w14:textId="5F190DCE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C82A629" w14:textId="69462755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6B6899" w:rsidRPr="00144FA3" w14:paraId="476F1256" w14:textId="77777777" w:rsidTr="00144FA3">
        <w:trPr>
          <w:trHeight w:val="567"/>
        </w:trPr>
        <w:tc>
          <w:tcPr>
            <w:tcW w:w="708" w:type="pct"/>
            <w:tcMar>
              <w:right w:w="142" w:type="dxa"/>
            </w:tcMar>
            <w:vAlign w:val="bottom"/>
          </w:tcPr>
          <w:p w14:paraId="140AF84A" w14:textId="002AB74C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3E3F924" w14:textId="2728864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MonthEnd2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Pr="00144FA3">
              <w:rPr>
                <w:rFonts w:cs="Arial"/>
                <w:b/>
                <w:noProof/>
                <w:color w:val="auto"/>
                <w:sz w:val="32"/>
                <w:szCs w:val="32"/>
                <w:lang w:bidi="ru-RU"/>
              </w:rPr>
              <w:instrText>!A12 Is Not In Table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98DC7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20F1DF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EBC50A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5F2DFFB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18787BD" w14:textId="77777777" w:rsidR="006B6899" w:rsidRPr="00144FA3" w:rsidRDefault="006B6899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44FA3" w14:paraId="784B55A0" w14:textId="77777777" w:rsidTr="00144FA3">
        <w:tc>
          <w:tcPr>
            <w:tcW w:w="2500" w:type="pct"/>
            <w:tcMar>
              <w:top w:w="113" w:type="dxa"/>
            </w:tcMar>
            <w:vAlign w:val="center"/>
          </w:tcPr>
          <w:p w14:paraId="37FAAA50" w14:textId="4EA5B09A" w:rsidR="00ED5F48" w:rsidRPr="00144FA3" w:rsidRDefault="00144FA3" w:rsidP="00ED5F48">
            <w:pPr>
              <w:pStyle w:val="ad"/>
              <w:jc w:val="left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MARZO</w:t>
            </w:r>
          </w:p>
        </w:tc>
        <w:tc>
          <w:tcPr>
            <w:tcW w:w="2500" w:type="pct"/>
            <w:tcMar>
              <w:top w:w="113" w:type="dxa"/>
            </w:tcMar>
            <w:vAlign w:val="center"/>
          </w:tcPr>
          <w:p w14:paraId="26647E3B" w14:textId="673206C3" w:rsidR="00ED5F48" w:rsidRPr="00144FA3" w:rsidRDefault="00ED5F48" w:rsidP="00ED5F48">
            <w:pPr>
              <w:pStyle w:val="ad"/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</w:pP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t>2023</w:t>
            </w:r>
            <w:r w:rsidRPr="00144FA3">
              <w:rPr>
                <w:rFonts w:cs="Arial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EBF7E" w14:textId="29E5ADCC" w:rsidR="00ED5F48" w:rsidRPr="00144FA3" w:rsidRDefault="00ED5F48" w:rsidP="00ED5F48">
      <w:pPr>
        <w:pStyle w:val="Months"/>
        <w:jc w:val="center"/>
        <w:rPr>
          <w:rFonts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83"/>
        <w:gridCol w:w="1497"/>
        <w:gridCol w:w="1500"/>
        <w:gridCol w:w="1500"/>
        <w:gridCol w:w="1500"/>
        <w:gridCol w:w="1500"/>
        <w:gridCol w:w="1469"/>
      </w:tblGrid>
      <w:tr w:rsidR="00ED5F48" w:rsidRPr="00144FA3" w14:paraId="560D596D" w14:textId="77777777" w:rsidTr="004F426D">
        <w:trPr>
          <w:trHeight w:val="567"/>
        </w:trPr>
        <w:tc>
          <w:tcPr>
            <w:tcW w:w="709" w:type="pct"/>
            <w:shd w:val="clear" w:color="auto" w:fill="F2F2F2" w:themeFill="background1" w:themeFillShade="F2"/>
            <w:vAlign w:val="center"/>
          </w:tcPr>
          <w:p w14:paraId="44C5013E" w14:textId="5C27D56E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4CD7167" w14:textId="2953A39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8845A00" w14:textId="01CB7064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87DAD2F" w14:textId="05358B37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869AF3A" w14:textId="742DD91F" w:rsidR="00ED5F48" w:rsidRPr="00144FA3" w:rsidRDefault="00144FA3" w:rsidP="00ED5F48">
            <w:pPr>
              <w:pStyle w:val="Days"/>
              <w:rPr>
                <w:rFonts w:cs="Arial"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noProof/>
                <w:color w:val="auto"/>
                <w:sz w:val="28"/>
                <w:szCs w:val="28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742508" w14:textId="4742F2B0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17BD5908" w14:textId="1666356C" w:rsidR="00ED5F48" w:rsidRPr="00144FA3" w:rsidRDefault="00144FA3" w:rsidP="00ED5F48">
            <w:pPr>
              <w:pStyle w:val="Days"/>
              <w:rPr>
                <w:rFonts w:cs="Arial"/>
                <w:b/>
                <w:bCs/>
                <w:noProof/>
                <w:color w:val="auto"/>
                <w:sz w:val="28"/>
                <w:szCs w:val="28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28"/>
                <w:szCs w:val="28"/>
                <w:lang w:bidi="ru-RU"/>
              </w:rPr>
              <w:t>DO</w:t>
            </w:r>
          </w:p>
        </w:tc>
      </w:tr>
      <w:tr w:rsidR="00ED5F48" w:rsidRPr="00144FA3" w14:paraId="630DC1FC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592C9C6A" w14:textId="28EAF550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“понедельник" 1 ""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7964FA" w14:textId="4972265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“вторник"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2395D4" w14:textId="6883A19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“среда"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3792AC" w14:textId="59E40C1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“четверг"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2B436" w14:textId="68F2807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= “пятница" 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C872C2" w14:textId="2A41DFD5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“суббота"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4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4E7289B" w14:textId="76C8BA0B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MonthStart3 \@ dddd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среда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“воскресенье" 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4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&lt;&gt; 0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=F2+1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5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E722F99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21D7CE2B" w14:textId="55A67D7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=G2+1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0D177E" w14:textId="06B958A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44B2EBD" w14:textId="5EE56AC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4CED24" w14:textId="42664F1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247CF" w14:textId="02F2A876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F99FDA" w14:textId="4682808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11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B7624E4" w14:textId="256F0C7C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=F3+1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12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1B29EB07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6D98C24B" w14:textId="70D27C79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=G3+1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629C8D" w14:textId="143D810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C96E1" w14:textId="35870C7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15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D4FE6B" w14:textId="17FE0FA3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16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31300D" w14:textId="15FBBBE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17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0D531D" w14:textId="49904D02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18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4B3A6B0F" w14:textId="1F4E5F63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=F4+1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19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63061927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322A3772" w14:textId="5DE6484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=G4+1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89DEA55" w14:textId="758841D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337127" w14:textId="108BC0E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22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88E0CD" w14:textId="7D81356A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23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24E739" w14:textId="35618A7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24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C74BE0" w14:textId="03BB36C0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25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DB6A5DD" w14:textId="11289009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=F5+1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26</w: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2EFD4BD9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7BFFCF65" w14:textId="273B652E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=G5+1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27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C45AEB" w14:textId="35F7BB4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28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E09B59" w14:textId="3745DAAB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=B6+1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29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B48518" w14:textId="32E9E278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=C6+1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30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62A271" w14:textId="79F6D83C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=D6+1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t>31</w: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FE8FC8" w14:textId="4412A72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=E6+1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BDED77A" w14:textId="35498BAA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28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=F6+1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</w:tr>
      <w:tr w:rsidR="00ED5F48" w:rsidRPr="00144FA3" w14:paraId="53597095" w14:textId="77777777" w:rsidTr="004F426D">
        <w:trPr>
          <w:trHeight w:val="567"/>
        </w:trPr>
        <w:tc>
          <w:tcPr>
            <w:tcW w:w="709" w:type="pct"/>
            <w:tcMar>
              <w:right w:w="142" w:type="dxa"/>
            </w:tcMar>
            <w:vAlign w:val="bottom"/>
          </w:tcPr>
          <w:p w14:paraId="4653864B" w14:textId="2268C5F5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29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=G6+1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D53C982" w14:textId="4B8C231F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65287B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 0,""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IF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30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&lt;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DocVariable MonthEnd3 \@ d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begin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=A7+1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 xml:space="preserve"> "" 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separate"/>
            </w:r>
            <w:r w:rsidR="00144FA3"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instrText>31</w:instrText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  <w:r w:rsidRPr="00144FA3">
              <w:rPr>
                <w:rFonts w:cs="Arial"/>
                <w:noProof/>
                <w:color w:val="auto"/>
                <w:sz w:val="32"/>
                <w:szCs w:val="32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664708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BFF0B3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81C0FE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AD5B26D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732AFDD9" w14:textId="77777777" w:rsidR="00ED5F48" w:rsidRPr="00144FA3" w:rsidRDefault="00ED5F48" w:rsidP="00C800AA">
            <w:pPr>
              <w:pStyle w:val="Dates"/>
              <w:jc w:val="right"/>
              <w:rPr>
                <w:rFonts w:cs="Arial"/>
                <w:b/>
                <w:bCs/>
                <w:noProof/>
                <w:color w:val="auto"/>
                <w:sz w:val="32"/>
                <w:szCs w:val="32"/>
              </w:rPr>
            </w:pPr>
          </w:p>
        </w:tc>
      </w:tr>
    </w:tbl>
    <w:p w14:paraId="50D5D5A5" w14:textId="77777777" w:rsidR="00ED5F48" w:rsidRPr="00144FA3" w:rsidRDefault="00ED5F48" w:rsidP="00C800AA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ED5F48" w:rsidRPr="00144FA3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4A408A" w14:textId="77777777" w:rsidR="005B6ACD" w:rsidRDefault="005B6ACD">
      <w:pPr>
        <w:spacing w:after="0"/>
      </w:pPr>
      <w:r>
        <w:separator/>
      </w:r>
    </w:p>
  </w:endnote>
  <w:endnote w:type="continuationSeparator" w:id="0">
    <w:p w14:paraId="67C3067A" w14:textId="77777777" w:rsidR="005B6ACD" w:rsidRDefault="005B6AC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97BEE9" w14:textId="77777777" w:rsidR="005B6ACD" w:rsidRDefault="005B6ACD">
      <w:pPr>
        <w:spacing w:after="0"/>
      </w:pPr>
      <w:r>
        <w:separator/>
      </w:r>
    </w:p>
  </w:footnote>
  <w:footnote w:type="continuationSeparator" w:id="0">
    <w:p w14:paraId="5E94FB6A" w14:textId="77777777" w:rsidR="005B6ACD" w:rsidRDefault="005B6AC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44FA3"/>
    <w:rsid w:val="00151CCE"/>
    <w:rsid w:val="001B01F9"/>
    <w:rsid w:val="001C41F9"/>
    <w:rsid w:val="00285C1D"/>
    <w:rsid w:val="002D7C5A"/>
    <w:rsid w:val="002F24D7"/>
    <w:rsid w:val="003327F5"/>
    <w:rsid w:val="00340CAF"/>
    <w:rsid w:val="003C0D41"/>
    <w:rsid w:val="003E085C"/>
    <w:rsid w:val="003E7B3A"/>
    <w:rsid w:val="00415E07"/>
    <w:rsid w:val="00416364"/>
    <w:rsid w:val="00431B29"/>
    <w:rsid w:val="00440416"/>
    <w:rsid w:val="00462EAD"/>
    <w:rsid w:val="004A6170"/>
    <w:rsid w:val="004F426D"/>
    <w:rsid w:val="004F6AAC"/>
    <w:rsid w:val="00512F2D"/>
    <w:rsid w:val="00570FBB"/>
    <w:rsid w:val="00583B82"/>
    <w:rsid w:val="005923AC"/>
    <w:rsid w:val="005B6ACD"/>
    <w:rsid w:val="005D27A4"/>
    <w:rsid w:val="005D5149"/>
    <w:rsid w:val="005E656F"/>
    <w:rsid w:val="00605E0A"/>
    <w:rsid w:val="00642A90"/>
    <w:rsid w:val="0065287B"/>
    <w:rsid w:val="00667021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2021-12-08T12:39:00Z</dcterms:created>
  <dcterms:modified xsi:type="dcterms:W3CDTF">2021-12-08T12:39:00Z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