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144FA3" w14:paraId="31547B57" w14:textId="77777777" w:rsidTr="00144FA3">
        <w:tc>
          <w:tcPr>
            <w:tcW w:w="2500" w:type="pct"/>
            <w:tcMar>
              <w:top w:w="113" w:type="dxa"/>
            </w:tcMar>
            <w:vAlign w:val="center"/>
          </w:tcPr>
          <w:p w14:paraId="6AE3BB0C" w14:textId="64EB5CB6" w:rsidR="00ED5F48" w:rsidRPr="00144FA3" w:rsidRDefault="00144FA3" w:rsidP="00ED5F48">
            <w:pPr>
              <w:pStyle w:val="ad"/>
              <w:jc w:val="left"/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</w:pP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t>DICIEMBRE</w:t>
            </w:r>
          </w:p>
        </w:tc>
        <w:tc>
          <w:tcPr>
            <w:tcW w:w="2500" w:type="pct"/>
            <w:tcMar>
              <w:top w:w="113" w:type="dxa"/>
            </w:tcMar>
            <w:vAlign w:val="center"/>
          </w:tcPr>
          <w:p w14:paraId="3D8BA562" w14:textId="59491717" w:rsidR="00ED5F48" w:rsidRPr="00144FA3" w:rsidRDefault="00ED5F48" w:rsidP="00ED5F48">
            <w:pPr>
              <w:pStyle w:val="ad"/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</w:pP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B19F7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t>2024</w:t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</w:tr>
    </w:tbl>
    <w:p w14:paraId="7D4CAD8A" w14:textId="3E62D5A8" w:rsidR="00ED5F48" w:rsidRPr="00144FA3" w:rsidRDefault="00ED5F48" w:rsidP="00ED5F48">
      <w:pPr>
        <w:pStyle w:val="Months"/>
        <w:jc w:val="center"/>
        <w:rPr>
          <w:rFonts w:cs="Arial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ED5F48" w:rsidRPr="00144FA3" w14:paraId="1C608AFC" w14:textId="77777777" w:rsidTr="00144FA3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1AA947D" w14:textId="75A4463A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080F3955" w14:textId="4327F944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B173504" w14:textId="0DE34073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MI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459C1B2" w14:textId="61845DB7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JU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2689FC3" w14:textId="2CCE2635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VI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2C5A400" w14:textId="5B4217E6" w:rsidR="00ED5F48" w:rsidRPr="00144FA3" w:rsidRDefault="00144FA3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3317BA1" w14:textId="78322F86" w:rsidR="00ED5F48" w:rsidRPr="00144FA3" w:rsidRDefault="00144FA3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DO</w:t>
            </w:r>
          </w:p>
        </w:tc>
      </w:tr>
      <w:tr w:rsidR="00ED5F48" w:rsidRPr="00144FA3" w14:paraId="7C17943B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3EC0A191" w14:textId="686A27FE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B19F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F03151C" w14:textId="43989A29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B19F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B19F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B19F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4DC06B" w14:textId="263F3D8A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B19F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B19F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B19F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DB9C6B" w14:textId="04033BAC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B19F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B19F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B19F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50C7CA6" w14:textId="78F50584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B19F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B19F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B19F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B16ECF4" w14:textId="6AA2DC82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B19F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“суббота" 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B19F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B19F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98D4833" w14:textId="42A6047F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B19F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B19F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B19F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7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B19F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7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B19F7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07F4FCFD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F9E951E" w14:textId="13D5F9D9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B19F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1CB7923" w14:textId="03A001E4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B19F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F31A5E" w14:textId="2AD81555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B19F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475C4A" w14:textId="15E15F85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B19F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AC826A" w14:textId="3FF11232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B19F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13D5FA" w14:textId="10F5C15B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B19F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304BDE0" w14:textId="1B9A83F0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B19F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67DB9DAF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C9A3BBE" w14:textId="30740FCD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B19F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3F2CCF4" w14:textId="5D6F785C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B19F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AD79D1" w14:textId="1D0F9198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B19F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E272435" w14:textId="3B1BD5F0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B19F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A50AED" w14:textId="1A33107F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B19F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CA101BC" w14:textId="5F8BA0C2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B19F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7CC68C2" w14:textId="2F07AF79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B19F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2953C655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3D4027" w14:textId="394035E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B19F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BD3027E" w14:textId="6B43CBAA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B19F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136C06" w14:textId="678E8EDF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B19F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23EA43" w14:textId="5C612621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B19F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DEDC25" w14:textId="30F781BB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B19F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B015B6" w14:textId="740DFC5A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B19F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73DCFA5" w14:textId="55BC2E11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B19F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5CCE256B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DEC791C" w14:textId="4E136355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B19F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B19F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B19F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B19F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B19F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B19F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3EECC90" w14:textId="7DDEC8EC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B19F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B19F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B19F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B19F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B19F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B19F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2A7C4A" w14:textId="5A903D6A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B19F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B19F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B19F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B19F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B19F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B19F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EF03C3" w14:textId="35B233EA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B19F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B19F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B19F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B19F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FB19F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B19F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FB19F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B19F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704AB9" w14:textId="438E403F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B19F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B19F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B19F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B19F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B19F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FB19F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B19F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EF70DB" w14:textId="33EBCE98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B19F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B19F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B19F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B19F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372DA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B19F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FB19F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B19F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1C92646" w14:textId="7FB24F64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B19F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B19F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B19F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B19F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372DA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B19F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FB19F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B19F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043F7B53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B7E597A" w14:textId="0674DE68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B19F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B19F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B19F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B19F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FB19F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B19F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FB19F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B19F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93B94D4" w14:textId="136947AD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B19F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B19F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B19F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B19F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B19F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FB19F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B19F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C97E6E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6040DA4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48C1197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8B8C80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099B848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FB19F7" w:rsidRPr="00144FA3" w14:paraId="3777FC2D" w14:textId="77777777" w:rsidTr="00B2328A">
        <w:tc>
          <w:tcPr>
            <w:tcW w:w="2500" w:type="pct"/>
            <w:tcMar>
              <w:top w:w="113" w:type="dxa"/>
            </w:tcMar>
            <w:vAlign w:val="center"/>
          </w:tcPr>
          <w:p w14:paraId="75758106" w14:textId="77777777" w:rsidR="00FB19F7" w:rsidRPr="00144FA3" w:rsidRDefault="00FB19F7" w:rsidP="00B2328A">
            <w:pPr>
              <w:pStyle w:val="ad"/>
              <w:jc w:val="left"/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</w:pP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t>ENERO</w:t>
            </w:r>
          </w:p>
        </w:tc>
        <w:tc>
          <w:tcPr>
            <w:tcW w:w="2500" w:type="pct"/>
            <w:vAlign w:val="center"/>
          </w:tcPr>
          <w:p w14:paraId="37E3C136" w14:textId="77777777" w:rsidR="00FB19F7" w:rsidRPr="00144FA3" w:rsidRDefault="00FB19F7" w:rsidP="00B2328A">
            <w:pPr>
              <w:pStyle w:val="ad"/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</w:pP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t>2025</w:t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</w:tr>
    </w:tbl>
    <w:p w14:paraId="11120FBC" w14:textId="77777777" w:rsidR="00FB19F7" w:rsidRPr="00144FA3" w:rsidRDefault="00FB19F7" w:rsidP="00FB19F7">
      <w:pPr>
        <w:pStyle w:val="Months"/>
        <w:jc w:val="center"/>
        <w:rPr>
          <w:rFonts w:cs="Arial"/>
          <w:noProof/>
          <w:color w:val="auto"/>
          <w:sz w:val="2"/>
          <w:szCs w:val="2"/>
        </w:rPr>
      </w:pPr>
      <w:bookmarkStart w:id="0" w:name="_Hlk38821049"/>
    </w:p>
    <w:tbl>
      <w:tblPr>
        <w:tblStyle w:val="CalendarTable"/>
        <w:tblW w:w="4992" w:type="pct"/>
        <w:tblBorders>
          <w:insideH w:val="single" w:sz="4" w:space="0" w:color="auto"/>
          <w:insideV w:val="single" w:sz="4" w:space="0" w:color="auto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1485"/>
        <w:gridCol w:w="1501"/>
        <w:gridCol w:w="1500"/>
        <w:gridCol w:w="1500"/>
        <w:gridCol w:w="1500"/>
        <w:gridCol w:w="1500"/>
        <w:gridCol w:w="1463"/>
      </w:tblGrid>
      <w:tr w:rsidR="00FB19F7" w:rsidRPr="00144FA3" w14:paraId="693BCF2C" w14:textId="77777777" w:rsidTr="00B2328A">
        <w:trPr>
          <w:trHeight w:val="567"/>
        </w:trPr>
        <w:tc>
          <w:tcPr>
            <w:tcW w:w="710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7CF25A69" w14:textId="77777777" w:rsidR="00FB19F7" w:rsidRPr="00144FA3" w:rsidRDefault="00FB19F7" w:rsidP="00B2328A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LU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78837A68" w14:textId="77777777" w:rsidR="00FB19F7" w:rsidRPr="00144FA3" w:rsidRDefault="00FB19F7" w:rsidP="00B2328A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66FBE92E" w14:textId="77777777" w:rsidR="00FB19F7" w:rsidRPr="00144FA3" w:rsidRDefault="00FB19F7" w:rsidP="00B2328A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MI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692D7E39" w14:textId="77777777" w:rsidR="00FB19F7" w:rsidRPr="00144FA3" w:rsidRDefault="00FB19F7" w:rsidP="00B2328A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JU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11503BDC" w14:textId="77777777" w:rsidR="00FB19F7" w:rsidRPr="00144FA3" w:rsidRDefault="00FB19F7" w:rsidP="00B2328A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VI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4E1510A8" w14:textId="77777777" w:rsidR="00FB19F7" w:rsidRPr="00144FA3" w:rsidRDefault="00FB19F7" w:rsidP="00B2328A">
            <w:pPr>
              <w:pStyle w:val="Days"/>
              <w:rPr>
                <w:rFonts w:cs="Arial"/>
                <w:b/>
                <w:bCs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SA</w:t>
            </w:r>
          </w:p>
        </w:tc>
        <w:tc>
          <w:tcPr>
            <w:tcW w:w="701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192CDD8B" w14:textId="77777777" w:rsidR="00FB19F7" w:rsidRPr="00144FA3" w:rsidRDefault="00FB19F7" w:rsidP="00B2328A">
            <w:pPr>
              <w:pStyle w:val="Days"/>
              <w:rPr>
                <w:rFonts w:cs="Arial"/>
                <w:b/>
                <w:bCs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DO</w:t>
            </w:r>
          </w:p>
        </w:tc>
      </w:tr>
      <w:tr w:rsidR="00FB19F7" w:rsidRPr="00144FA3" w14:paraId="766391CD" w14:textId="77777777" w:rsidTr="00B2328A">
        <w:trPr>
          <w:trHeight w:val="567"/>
        </w:trPr>
        <w:tc>
          <w:tcPr>
            <w:tcW w:w="710" w:type="pct"/>
            <w:tcMar>
              <w:right w:w="142" w:type="dxa"/>
            </w:tcMar>
            <w:vAlign w:val="bottom"/>
          </w:tcPr>
          <w:p w14:paraId="3687B53C" w14:textId="77777777" w:rsidR="00FB19F7" w:rsidRPr="00144FA3" w:rsidRDefault="00FB19F7" w:rsidP="00B2328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408801" w14:textId="77777777" w:rsidR="00FB19F7" w:rsidRPr="00144FA3" w:rsidRDefault="00FB19F7" w:rsidP="00B2328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AE5399" w14:textId="77777777" w:rsidR="00FB19F7" w:rsidRPr="00144FA3" w:rsidRDefault="00FB19F7" w:rsidP="00B2328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FC9E820" w14:textId="77777777" w:rsidR="00FB19F7" w:rsidRPr="00144FA3" w:rsidRDefault="00FB19F7" w:rsidP="00B2328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DB01C5" w14:textId="77777777" w:rsidR="00FB19F7" w:rsidRPr="00144FA3" w:rsidRDefault="00FB19F7" w:rsidP="00B2328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DFBD00" w14:textId="77777777" w:rsidR="00FB19F7" w:rsidRPr="00144FA3" w:rsidRDefault="00FB19F7" w:rsidP="00B2328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“суббота" 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4562B26B" w14:textId="77777777" w:rsidR="00FB19F7" w:rsidRPr="00144FA3" w:rsidRDefault="00FB19F7" w:rsidP="00B2328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FB19F7" w:rsidRPr="00144FA3" w14:paraId="457C5D99" w14:textId="77777777" w:rsidTr="00B2328A">
        <w:trPr>
          <w:trHeight w:val="567"/>
        </w:trPr>
        <w:tc>
          <w:tcPr>
            <w:tcW w:w="710" w:type="pct"/>
            <w:tcMar>
              <w:right w:w="142" w:type="dxa"/>
            </w:tcMar>
            <w:vAlign w:val="bottom"/>
          </w:tcPr>
          <w:p w14:paraId="64DD6AFE" w14:textId="77777777" w:rsidR="00FB19F7" w:rsidRPr="00144FA3" w:rsidRDefault="00FB19F7" w:rsidP="00B2328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D5E867D" w14:textId="77777777" w:rsidR="00FB19F7" w:rsidRPr="00144FA3" w:rsidRDefault="00FB19F7" w:rsidP="00B2328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E5A38AF" w14:textId="77777777" w:rsidR="00FB19F7" w:rsidRPr="00144FA3" w:rsidRDefault="00FB19F7" w:rsidP="00B2328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3D7227" w14:textId="77777777" w:rsidR="00FB19F7" w:rsidRPr="00144FA3" w:rsidRDefault="00FB19F7" w:rsidP="00B2328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E51478B" w14:textId="77777777" w:rsidR="00FB19F7" w:rsidRPr="00144FA3" w:rsidRDefault="00FB19F7" w:rsidP="00B2328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325F42" w14:textId="77777777" w:rsidR="00FB19F7" w:rsidRPr="00144FA3" w:rsidRDefault="00FB19F7" w:rsidP="00B2328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4A7D56EB" w14:textId="77777777" w:rsidR="00FB19F7" w:rsidRPr="00144FA3" w:rsidRDefault="00FB19F7" w:rsidP="00B2328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FB19F7" w:rsidRPr="00144FA3" w14:paraId="5D807E91" w14:textId="77777777" w:rsidTr="00B2328A">
        <w:trPr>
          <w:trHeight w:val="567"/>
        </w:trPr>
        <w:tc>
          <w:tcPr>
            <w:tcW w:w="710" w:type="pct"/>
            <w:tcMar>
              <w:right w:w="142" w:type="dxa"/>
            </w:tcMar>
            <w:vAlign w:val="bottom"/>
          </w:tcPr>
          <w:p w14:paraId="4F1F8375" w14:textId="77777777" w:rsidR="00FB19F7" w:rsidRPr="00144FA3" w:rsidRDefault="00FB19F7" w:rsidP="00B2328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030749" w14:textId="77777777" w:rsidR="00FB19F7" w:rsidRPr="00144FA3" w:rsidRDefault="00FB19F7" w:rsidP="00B2328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3B1E97" w14:textId="77777777" w:rsidR="00FB19F7" w:rsidRPr="00144FA3" w:rsidRDefault="00FB19F7" w:rsidP="00B2328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9113AA1" w14:textId="77777777" w:rsidR="00FB19F7" w:rsidRPr="00144FA3" w:rsidRDefault="00FB19F7" w:rsidP="00B2328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032008" w14:textId="77777777" w:rsidR="00FB19F7" w:rsidRPr="00144FA3" w:rsidRDefault="00FB19F7" w:rsidP="00B2328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F0C22C" w14:textId="77777777" w:rsidR="00FB19F7" w:rsidRPr="00144FA3" w:rsidRDefault="00FB19F7" w:rsidP="00B2328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76560812" w14:textId="77777777" w:rsidR="00FB19F7" w:rsidRPr="00144FA3" w:rsidRDefault="00FB19F7" w:rsidP="00B2328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FB19F7" w:rsidRPr="00144FA3" w14:paraId="129DE707" w14:textId="77777777" w:rsidTr="00B2328A">
        <w:trPr>
          <w:trHeight w:val="567"/>
        </w:trPr>
        <w:tc>
          <w:tcPr>
            <w:tcW w:w="710" w:type="pct"/>
            <w:tcMar>
              <w:right w:w="142" w:type="dxa"/>
            </w:tcMar>
            <w:vAlign w:val="bottom"/>
          </w:tcPr>
          <w:p w14:paraId="25846D66" w14:textId="77777777" w:rsidR="00FB19F7" w:rsidRPr="00144FA3" w:rsidRDefault="00FB19F7" w:rsidP="00B2328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465AB08" w14:textId="77777777" w:rsidR="00FB19F7" w:rsidRPr="00144FA3" w:rsidRDefault="00FB19F7" w:rsidP="00B2328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B5F4EF7" w14:textId="77777777" w:rsidR="00FB19F7" w:rsidRPr="00144FA3" w:rsidRDefault="00FB19F7" w:rsidP="00B2328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2651348" w14:textId="77777777" w:rsidR="00FB19F7" w:rsidRPr="00144FA3" w:rsidRDefault="00FB19F7" w:rsidP="00B2328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A15172" w14:textId="77777777" w:rsidR="00FB19F7" w:rsidRPr="00144FA3" w:rsidRDefault="00FB19F7" w:rsidP="00B2328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BE8DA3" w14:textId="77777777" w:rsidR="00FB19F7" w:rsidRPr="00144FA3" w:rsidRDefault="00FB19F7" w:rsidP="00B2328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3E4C5D23" w14:textId="77777777" w:rsidR="00FB19F7" w:rsidRPr="00144FA3" w:rsidRDefault="00FB19F7" w:rsidP="00B2328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FB19F7" w:rsidRPr="00144FA3" w14:paraId="6880F5F8" w14:textId="77777777" w:rsidTr="00B2328A">
        <w:trPr>
          <w:trHeight w:val="567"/>
        </w:trPr>
        <w:tc>
          <w:tcPr>
            <w:tcW w:w="710" w:type="pct"/>
            <w:tcMar>
              <w:right w:w="142" w:type="dxa"/>
            </w:tcMar>
            <w:vAlign w:val="bottom"/>
          </w:tcPr>
          <w:p w14:paraId="4EB4ACD1" w14:textId="77777777" w:rsidR="00FB19F7" w:rsidRPr="00144FA3" w:rsidRDefault="00FB19F7" w:rsidP="00B2328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456AD63" w14:textId="77777777" w:rsidR="00FB19F7" w:rsidRPr="00144FA3" w:rsidRDefault="00FB19F7" w:rsidP="00B2328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46722E" w14:textId="77777777" w:rsidR="00FB19F7" w:rsidRPr="00144FA3" w:rsidRDefault="00FB19F7" w:rsidP="00B2328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596FF91" w14:textId="77777777" w:rsidR="00FB19F7" w:rsidRPr="00144FA3" w:rsidRDefault="00FB19F7" w:rsidP="00B2328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D721A4" w14:textId="77777777" w:rsidR="00FB19F7" w:rsidRPr="00144FA3" w:rsidRDefault="00FB19F7" w:rsidP="00B2328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323A64" w14:textId="77777777" w:rsidR="00FB19F7" w:rsidRPr="00144FA3" w:rsidRDefault="00FB19F7" w:rsidP="00B2328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05F6CF72" w14:textId="77777777" w:rsidR="00FB19F7" w:rsidRPr="00144FA3" w:rsidRDefault="00FB19F7" w:rsidP="00B2328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FB19F7" w:rsidRPr="00144FA3" w14:paraId="2F37CC5C" w14:textId="77777777" w:rsidTr="00B2328A">
        <w:trPr>
          <w:trHeight w:val="567"/>
        </w:trPr>
        <w:tc>
          <w:tcPr>
            <w:tcW w:w="710" w:type="pct"/>
            <w:tcMar>
              <w:right w:w="142" w:type="dxa"/>
            </w:tcMar>
            <w:vAlign w:val="bottom"/>
          </w:tcPr>
          <w:p w14:paraId="366915B8" w14:textId="77777777" w:rsidR="00FB19F7" w:rsidRPr="00144FA3" w:rsidRDefault="00FB19F7" w:rsidP="00B2328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72F986" w14:textId="77777777" w:rsidR="00FB19F7" w:rsidRPr="00144FA3" w:rsidRDefault="00FB19F7" w:rsidP="00B2328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DDB8708" w14:textId="77777777" w:rsidR="00FB19F7" w:rsidRPr="00144FA3" w:rsidRDefault="00FB19F7" w:rsidP="00B2328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D839C4" w14:textId="77777777" w:rsidR="00FB19F7" w:rsidRPr="00144FA3" w:rsidRDefault="00FB19F7" w:rsidP="00B2328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72CD16C" w14:textId="77777777" w:rsidR="00FB19F7" w:rsidRPr="00144FA3" w:rsidRDefault="00FB19F7" w:rsidP="00B2328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6ADF12" w14:textId="77777777" w:rsidR="00FB19F7" w:rsidRPr="00144FA3" w:rsidRDefault="00FB19F7" w:rsidP="00B2328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77FC9046" w14:textId="77777777" w:rsidR="00FB19F7" w:rsidRPr="00144FA3" w:rsidRDefault="00FB19F7" w:rsidP="00B2328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FB19F7" w:rsidRPr="00144FA3" w14:paraId="13EC501A" w14:textId="77777777" w:rsidTr="00B2328A">
        <w:tc>
          <w:tcPr>
            <w:tcW w:w="2500" w:type="pct"/>
            <w:tcMar>
              <w:top w:w="113" w:type="dxa"/>
            </w:tcMar>
            <w:vAlign w:val="center"/>
          </w:tcPr>
          <w:bookmarkEnd w:id="0"/>
          <w:p w14:paraId="0AA7B3E0" w14:textId="77777777" w:rsidR="00FB19F7" w:rsidRPr="00144FA3" w:rsidRDefault="00FB19F7" w:rsidP="00B2328A">
            <w:pPr>
              <w:pStyle w:val="ad"/>
              <w:jc w:val="left"/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</w:pP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t>FEBRERO</w:t>
            </w:r>
          </w:p>
        </w:tc>
        <w:tc>
          <w:tcPr>
            <w:tcW w:w="2500" w:type="pct"/>
            <w:tcMar>
              <w:top w:w="113" w:type="dxa"/>
            </w:tcMar>
            <w:vAlign w:val="center"/>
          </w:tcPr>
          <w:p w14:paraId="5EAC52AB" w14:textId="77777777" w:rsidR="00FB19F7" w:rsidRPr="00144FA3" w:rsidRDefault="00FB19F7" w:rsidP="00B2328A">
            <w:pPr>
              <w:pStyle w:val="ad"/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</w:pP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t>2025</w:t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</w:tr>
    </w:tbl>
    <w:p w14:paraId="6BC9B116" w14:textId="77777777" w:rsidR="00FB19F7" w:rsidRPr="00144FA3" w:rsidRDefault="00FB19F7" w:rsidP="00FB19F7">
      <w:pPr>
        <w:pStyle w:val="Months"/>
        <w:jc w:val="center"/>
        <w:rPr>
          <w:rFonts w:cs="Arial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81"/>
        <w:gridCol w:w="1497"/>
        <w:gridCol w:w="1500"/>
        <w:gridCol w:w="1500"/>
        <w:gridCol w:w="1500"/>
        <w:gridCol w:w="1500"/>
        <w:gridCol w:w="1471"/>
      </w:tblGrid>
      <w:tr w:rsidR="00FB19F7" w:rsidRPr="00144FA3" w14:paraId="145567B4" w14:textId="77777777" w:rsidTr="00B2328A">
        <w:trPr>
          <w:trHeight w:val="567"/>
        </w:trPr>
        <w:tc>
          <w:tcPr>
            <w:tcW w:w="708" w:type="pct"/>
            <w:shd w:val="clear" w:color="auto" w:fill="F2F2F2" w:themeFill="background1" w:themeFillShade="F2"/>
            <w:vAlign w:val="center"/>
          </w:tcPr>
          <w:p w14:paraId="339B8950" w14:textId="77777777" w:rsidR="00FB19F7" w:rsidRPr="00144FA3" w:rsidRDefault="00FB19F7" w:rsidP="00B2328A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70EF8053" w14:textId="77777777" w:rsidR="00FB19F7" w:rsidRPr="00144FA3" w:rsidRDefault="00FB19F7" w:rsidP="00B2328A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F1AEE2F" w14:textId="77777777" w:rsidR="00FB19F7" w:rsidRPr="00144FA3" w:rsidRDefault="00FB19F7" w:rsidP="00B2328A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MI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373048A2" w14:textId="77777777" w:rsidR="00FB19F7" w:rsidRPr="00144FA3" w:rsidRDefault="00FB19F7" w:rsidP="00B2328A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JU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25F343C" w14:textId="77777777" w:rsidR="00FB19F7" w:rsidRPr="00144FA3" w:rsidRDefault="00FB19F7" w:rsidP="00B2328A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VI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963C348" w14:textId="77777777" w:rsidR="00FB19F7" w:rsidRPr="00144FA3" w:rsidRDefault="00FB19F7" w:rsidP="00B2328A">
            <w:pPr>
              <w:pStyle w:val="Days"/>
              <w:rPr>
                <w:rFonts w:cs="Arial"/>
                <w:b/>
                <w:bCs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734760B1" w14:textId="77777777" w:rsidR="00FB19F7" w:rsidRPr="00144FA3" w:rsidRDefault="00FB19F7" w:rsidP="00B2328A">
            <w:pPr>
              <w:pStyle w:val="Days"/>
              <w:rPr>
                <w:rFonts w:cs="Arial"/>
                <w:b/>
                <w:bCs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DO</w:t>
            </w:r>
          </w:p>
        </w:tc>
      </w:tr>
      <w:tr w:rsidR="00FB19F7" w:rsidRPr="00144FA3" w14:paraId="58F41D3E" w14:textId="77777777" w:rsidTr="00B2328A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2B78328B" w14:textId="77777777" w:rsidR="00FB19F7" w:rsidRPr="00144FA3" w:rsidRDefault="00FB19F7" w:rsidP="00B2328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D37C348" w14:textId="77777777" w:rsidR="00FB19F7" w:rsidRPr="00144FA3" w:rsidRDefault="00FB19F7" w:rsidP="00B2328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F4B7142" w14:textId="77777777" w:rsidR="00FB19F7" w:rsidRPr="00144FA3" w:rsidRDefault="00FB19F7" w:rsidP="00B2328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C44AB1F" w14:textId="77777777" w:rsidR="00FB19F7" w:rsidRPr="00144FA3" w:rsidRDefault="00FB19F7" w:rsidP="00B2328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1659C4D" w14:textId="77777777" w:rsidR="00FB19F7" w:rsidRPr="00144FA3" w:rsidRDefault="00FB19F7" w:rsidP="00B2328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2A2039" w14:textId="77777777" w:rsidR="00FB19F7" w:rsidRPr="00144FA3" w:rsidRDefault="00FB19F7" w:rsidP="00B2328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“суббота" 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522F3E9" w14:textId="77777777" w:rsidR="00FB19F7" w:rsidRPr="00144FA3" w:rsidRDefault="00FB19F7" w:rsidP="00B2328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FB19F7" w:rsidRPr="00144FA3" w14:paraId="5FF432DD" w14:textId="77777777" w:rsidTr="00B2328A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2812A712" w14:textId="77777777" w:rsidR="00FB19F7" w:rsidRPr="00144FA3" w:rsidRDefault="00FB19F7" w:rsidP="00B2328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EA02551" w14:textId="77777777" w:rsidR="00FB19F7" w:rsidRPr="00144FA3" w:rsidRDefault="00FB19F7" w:rsidP="00B2328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0C49515" w14:textId="77777777" w:rsidR="00FB19F7" w:rsidRPr="00144FA3" w:rsidRDefault="00FB19F7" w:rsidP="00B2328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097F575" w14:textId="77777777" w:rsidR="00FB19F7" w:rsidRPr="00144FA3" w:rsidRDefault="00FB19F7" w:rsidP="00B2328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0B07780" w14:textId="77777777" w:rsidR="00FB19F7" w:rsidRPr="00144FA3" w:rsidRDefault="00FB19F7" w:rsidP="00B2328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E535DA" w14:textId="77777777" w:rsidR="00FB19F7" w:rsidRPr="00144FA3" w:rsidRDefault="00FB19F7" w:rsidP="00B2328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04FC98F" w14:textId="77777777" w:rsidR="00FB19F7" w:rsidRPr="00144FA3" w:rsidRDefault="00FB19F7" w:rsidP="00B2328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FB19F7" w:rsidRPr="00144FA3" w14:paraId="2224E96B" w14:textId="77777777" w:rsidTr="00B2328A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36501FCD" w14:textId="77777777" w:rsidR="00FB19F7" w:rsidRPr="00144FA3" w:rsidRDefault="00FB19F7" w:rsidP="00B2328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E0DB4E" w14:textId="77777777" w:rsidR="00FB19F7" w:rsidRPr="00144FA3" w:rsidRDefault="00FB19F7" w:rsidP="00B2328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F4A2563" w14:textId="77777777" w:rsidR="00FB19F7" w:rsidRPr="00144FA3" w:rsidRDefault="00FB19F7" w:rsidP="00B2328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A892FF1" w14:textId="77777777" w:rsidR="00FB19F7" w:rsidRPr="00144FA3" w:rsidRDefault="00FB19F7" w:rsidP="00B2328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C00F662" w14:textId="77777777" w:rsidR="00FB19F7" w:rsidRPr="00144FA3" w:rsidRDefault="00FB19F7" w:rsidP="00B2328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F8F289" w14:textId="77777777" w:rsidR="00FB19F7" w:rsidRPr="00144FA3" w:rsidRDefault="00FB19F7" w:rsidP="00B2328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87D1895" w14:textId="77777777" w:rsidR="00FB19F7" w:rsidRPr="00144FA3" w:rsidRDefault="00FB19F7" w:rsidP="00B2328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FB19F7" w:rsidRPr="00144FA3" w14:paraId="2D983300" w14:textId="77777777" w:rsidTr="00B2328A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D1B66D0" w14:textId="77777777" w:rsidR="00FB19F7" w:rsidRPr="00144FA3" w:rsidRDefault="00FB19F7" w:rsidP="00B2328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443B91" w14:textId="77777777" w:rsidR="00FB19F7" w:rsidRPr="00144FA3" w:rsidRDefault="00FB19F7" w:rsidP="00B2328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7ADE2D9" w14:textId="77777777" w:rsidR="00FB19F7" w:rsidRPr="00144FA3" w:rsidRDefault="00FB19F7" w:rsidP="00B2328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4E46904" w14:textId="77777777" w:rsidR="00FB19F7" w:rsidRPr="00144FA3" w:rsidRDefault="00FB19F7" w:rsidP="00B2328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9D6B2F" w14:textId="77777777" w:rsidR="00FB19F7" w:rsidRPr="00144FA3" w:rsidRDefault="00FB19F7" w:rsidP="00B2328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25D4C6" w14:textId="77777777" w:rsidR="00FB19F7" w:rsidRPr="00144FA3" w:rsidRDefault="00FB19F7" w:rsidP="00B2328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1607C95" w14:textId="77777777" w:rsidR="00FB19F7" w:rsidRPr="00144FA3" w:rsidRDefault="00FB19F7" w:rsidP="00B2328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FB19F7" w:rsidRPr="00144FA3" w14:paraId="6128FE31" w14:textId="77777777" w:rsidTr="00B2328A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2E95CCB" w14:textId="77777777" w:rsidR="00FB19F7" w:rsidRPr="00144FA3" w:rsidRDefault="00FB19F7" w:rsidP="00B2328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99B0C4" w14:textId="77777777" w:rsidR="00FB19F7" w:rsidRPr="00144FA3" w:rsidRDefault="00FB19F7" w:rsidP="00B2328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C1EFA96" w14:textId="77777777" w:rsidR="00FB19F7" w:rsidRPr="00144FA3" w:rsidRDefault="00FB19F7" w:rsidP="00B2328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B802CDA" w14:textId="77777777" w:rsidR="00FB19F7" w:rsidRPr="00144FA3" w:rsidRDefault="00FB19F7" w:rsidP="00B2328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F45714C" w14:textId="77777777" w:rsidR="00FB19F7" w:rsidRPr="00144FA3" w:rsidRDefault="00FB19F7" w:rsidP="00B2328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186319" w14:textId="77777777" w:rsidR="00FB19F7" w:rsidRPr="00144FA3" w:rsidRDefault="00FB19F7" w:rsidP="00B2328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09EA4E8" w14:textId="77777777" w:rsidR="00FB19F7" w:rsidRPr="00144FA3" w:rsidRDefault="00FB19F7" w:rsidP="00B2328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FB19F7" w:rsidRPr="00144FA3" w14:paraId="5D5D3A4E" w14:textId="77777777" w:rsidTr="00B2328A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CAC9A8E" w14:textId="77777777" w:rsidR="00FB19F7" w:rsidRPr="00144FA3" w:rsidRDefault="00FB19F7" w:rsidP="00B2328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4B22F74" w14:textId="77777777" w:rsidR="00FB19F7" w:rsidRPr="00144FA3" w:rsidRDefault="00FB19F7" w:rsidP="00B2328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144FA3">
              <w:rPr>
                <w:rFonts w:cs="Arial"/>
                <w:b/>
                <w:noProof/>
                <w:color w:val="auto"/>
                <w:sz w:val="32"/>
                <w:szCs w:val="32"/>
                <w:lang w:bidi="ru-RU"/>
              </w:rPr>
              <w:instrText>!A12 Is Not In Table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2D31DFA" w14:textId="77777777" w:rsidR="00FB19F7" w:rsidRPr="00144FA3" w:rsidRDefault="00FB19F7" w:rsidP="00B2328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831D96F" w14:textId="77777777" w:rsidR="00FB19F7" w:rsidRPr="00144FA3" w:rsidRDefault="00FB19F7" w:rsidP="00B2328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B6F5A74" w14:textId="77777777" w:rsidR="00FB19F7" w:rsidRPr="00144FA3" w:rsidRDefault="00FB19F7" w:rsidP="00B2328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EDF9E5" w14:textId="77777777" w:rsidR="00FB19F7" w:rsidRPr="00144FA3" w:rsidRDefault="00FB19F7" w:rsidP="00B2328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9989372" w14:textId="77777777" w:rsidR="00FB19F7" w:rsidRPr="00144FA3" w:rsidRDefault="00FB19F7" w:rsidP="00B2328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p w14:paraId="50D5D5A5" w14:textId="77777777" w:rsidR="00ED5F48" w:rsidRPr="00AF3417" w:rsidRDefault="00ED5F48" w:rsidP="00C800AA">
      <w:pPr>
        <w:pStyle w:val="a5"/>
        <w:rPr>
          <w:rFonts w:cs="Arial"/>
          <w:noProof/>
          <w:color w:val="auto"/>
          <w:sz w:val="2"/>
          <w:szCs w:val="2"/>
          <w:lang w:val="en-US"/>
        </w:rPr>
      </w:pPr>
    </w:p>
    <w:sectPr w:rsidR="00ED5F48" w:rsidRPr="00AF3417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2F912F" w14:textId="77777777" w:rsidR="00F37807" w:rsidRDefault="00F37807">
      <w:pPr>
        <w:spacing w:after="0"/>
      </w:pPr>
      <w:r>
        <w:separator/>
      </w:r>
    </w:p>
  </w:endnote>
  <w:endnote w:type="continuationSeparator" w:id="0">
    <w:p w14:paraId="703C5AFD" w14:textId="77777777" w:rsidR="00F37807" w:rsidRDefault="00F3780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214D46" w14:textId="77777777" w:rsidR="00F37807" w:rsidRDefault="00F37807">
      <w:pPr>
        <w:spacing w:after="0"/>
      </w:pPr>
      <w:r>
        <w:separator/>
      </w:r>
    </w:p>
  </w:footnote>
  <w:footnote w:type="continuationSeparator" w:id="0">
    <w:p w14:paraId="3CF3F85E" w14:textId="77777777" w:rsidR="00F37807" w:rsidRDefault="00F3780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24738"/>
    <w:rsid w:val="0005357B"/>
    <w:rsid w:val="00071356"/>
    <w:rsid w:val="00097A25"/>
    <w:rsid w:val="000A5A57"/>
    <w:rsid w:val="0011683E"/>
    <w:rsid w:val="001274F3"/>
    <w:rsid w:val="00144FA3"/>
    <w:rsid w:val="00151CCE"/>
    <w:rsid w:val="001B01F9"/>
    <w:rsid w:val="001C41F9"/>
    <w:rsid w:val="001E4458"/>
    <w:rsid w:val="00285C1D"/>
    <w:rsid w:val="002D7C5A"/>
    <w:rsid w:val="00303237"/>
    <w:rsid w:val="003327F5"/>
    <w:rsid w:val="00340CAF"/>
    <w:rsid w:val="00372DA8"/>
    <w:rsid w:val="003C0D41"/>
    <w:rsid w:val="003E085C"/>
    <w:rsid w:val="003E7B3A"/>
    <w:rsid w:val="00415025"/>
    <w:rsid w:val="00415E07"/>
    <w:rsid w:val="00416364"/>
    <w:rsid w:val="00431B29"/>
    <w:rsid w:val="00440416"/>
    <w:rsid w:val="00462EAD"/>
    <w:rsid w:val="00470760"/>
    <w:rsid w:val="004A6170"/>
    <w:rsid w:val="004F426D"/>
    <w:rsid w:val="004F6AAC"/>
    <w:rsid w:val="00512F2D"/>
    <w:rsid w:val="00543CC7"/>
    <w:rsid w:val="00544126"/>
    <w:rsid w:val="00570FBB"/>
    <w:rsid w:val="00583B82"/>
    <w:rsid w:val="005923AC"/>
    <w:rsid w:val="005C3566"/>
    <w:rsid w:val="005D5149"/>
    <w:rsid w:val="005E656F"/>
    <w:rsid w:val="00642A90"/>
    <w:rsid w:val="00667021"/>
    <w:rsid w:val="006974E1"/>
    <w:rsid w:val="006B6899"/>
    <w:rsid w:val="006C0896"/>
    <w:rsid w:val="006F513E"/>
    <w:rsid w:val="007C0139"/>
    <w:rsid w:val="007D45A1"/>
    <w:rsid w:val="007F564D"/>
    <w:rsid w:val="008B1201"/>
    <w:rsid w:val="008F16F7"/>
    <w:rsid w:val="00903898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AF3417"/>
    <w:rsid w:val="00B37C7E"/>
    <w:rsid w:val="00B47920"/>
    <w:rsid w:val="00B65B09"/>
    <w:rsid w:val="00B85583"/>
    <w:rsid w:val="00B916A0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B6B33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F37807"/>
    <w:rsid w:val="00F91390"/>
    <w:rsid w:val="00F93E3B"/>
    <w:rsid w:val="00FA3FD9"/>
    <w:rsid w:val="00FB19F7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877</Words>
  <Characters>5005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2021-12-09T17:37:00Z</dcterms:created>
  <dcterms:modified xsi:type="dcterms:W3CDTF">2021-12-09T17:37:00Z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