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897A9E6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30CEB76C" w14:textId="40D965C5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AGOSTO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055F6AFA" w14:textId="04AEEB9B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58B73B9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6B700F1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2DAA30E7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4E9518F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7C4FAC8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670A3AC3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63CA329A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498383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4D9E18B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6A8F4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403E6BE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93FAA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7B9214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04A9B75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EA06DC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DCD0EC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582A766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20258D9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C89C2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D1C90F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F058E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D9F274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7237712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1D087D3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708A32D9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6E3A00FA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6E0E5A9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0F5039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FD60CD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137287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CFA445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049177D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3EC390A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9BF7D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525F9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3181A4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0EE0DDB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24AAC25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680A0E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D5A03B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1B5949B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343E446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6325E70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FA3626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B3A0C3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2371745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391CE76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4E77EDB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53F41FE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5D117A2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787EB0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C8513A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50296CB7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254D9321" w14:textId="0B155DDA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SEPTIEMBRE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2C122BDC" w14:textId="764B813B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3D4F18E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E350A24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0B52B6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2BB19E5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0132FF4E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72CF6F0D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D1C7428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1D29A4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166C3811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1A05298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150EEDC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4D191D2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E3C291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66AF6A7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4E6823E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D5822B5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D4D71E7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1424BAC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E6B87C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17D9FB0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47D81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45C1A14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483F5D9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20FA050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B78E7B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82517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1F6047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0EBEC55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11E3B67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DAF380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180E137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A61CED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302B2E8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04D5302F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5C97487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0844E659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45D81DA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0B9F683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89DBB2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476EEA4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5D3B96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D1D910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2D61701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1B31409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0C434E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30B75E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73E451F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708C1CA2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3171E1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16C165A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1EB02DD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44FA3" w14:paraId="37EB2D43" w14:textId="77777777" w:rsidTr="00144FA3">
        <w:tc>
          <w:tcPr>
            <w:tcW w:w="2500" w:type="pct"/>
            <w:tcMar>
              <w:top w:w="113" w:type="dxa"/>
            </w:tcMar>
            <w:vAlign w:val="center"/>
          </w:tcPr>
          <w:p w14:paraId="08C628AC" w14:textId="1166D5C8" w:rsidR="00ED5F48" w:rsidRPr="00144FA3" w:rsidRDefault="00144FA3" w:rsidP="00ED5F48">
            <w:pPr>
              <w:pStyle w:val="ad"/>
              <w:jc w:val="left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OCTUBRE</w:t>
            </w:r>
          </w:p>
        </w:tc>
        <w:tc>
          <w:tcPr>
            <w:tcW w:w="2500" w:type="pct"/>
            <w:tcMar>
              <w:top w:w="113" w:type="dxa"/>
            </w:tcMar>
            <w:vAlign w:val="center"/>
          </w:tcPr>
          <w:p w14:paraId="351313CB" w14:textId="78370DA1" w:rsidR="00ED5F48" w:rsidRPr="00144FA3" w:rsidRDefault="00ED5F48" w:rsidP="00ED5F48">
            <w:pPr>
              <w:pStyle w:val="ad"/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</w:pP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t>2025</w:t>
            </w:r>
            <w:r w:rsidRPr="00144FA3">
              <w:rPr>
                <w:rFonts w:cs="Arial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44FA3" w:rsidRDefault="00ED5F48" w:rsidP="00ED5F48">
      <w:pPr>
        <w:pStyle w:val="Months"/>
        <w:jc w:val="center"/>
        <w:rPr>
          <w:rFonts w:cs="Arial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144FA3" w14:paraId="744C85F7" w14:textId="77777777" w:rsidTr="00144FA3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08D82DE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6DA0A7F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0049C78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6B463CE1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158B27C" w:rsidR="00ED5F48" w:rsidRPr="00144FA3" w:rsidRDefault="00144FA3" w:rsidP="00ED5F48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42C2BF6E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4C9141F4" w:rsidR="00ED5F48" w:rsidRPr="00144FA3" w:rsidRDefault="00144FA3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DO</w:t>
            </w:r>
          </w:p>
        </w:tc>
      </w:tr>
      <w:tr w:rsidR="00ED5F48" w:rsidRPr="00144FA3" w14:paraId="5381513E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682C56D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4BF2DA0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18297A9B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590BD26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6DE32EE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F6B1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2BFABBF8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F6B1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727871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21964FC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31828D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6475664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1A0665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EA9D3A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235A51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D7BFE9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00A527EB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4715A07D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01B7F44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FCC30E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7522CB8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0911447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0936FE71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117A690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6CF40241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031FB9CF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7D8D0CB6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1957BC8A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E49FDF3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89076D2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2580FA9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817A736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58E114B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70CC9F45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753D6D38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50A19D7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04453B5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A4028C0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B7C21DD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22AFCC93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716461D4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144FA3" w14:paraId="1957B553" w14:textId="77777777" w:rsidTr="00144FA3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CD147F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1427659E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30022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93B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144FA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44FA3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AF3417" w:rsidRDefault="00ED5F48" w:rsidP="00C800AA">
      <w:pPr>
        <w:pStyle w:val="a5"/>
        <w:rPr>
          <w:rFonts w:cs="Arial"/>
          <w:noProof/>
          <w:color w:val="auto"/>
          <w:sz w:val="2"/>
          <w:szCs w:val="2"/>
          <w:lang w:val="en-US"/>
        </w:rPr>
      </w:pPr>
    </w:p>
    <w:sectPr w:rsidR="00ED5F48" w:rsidRPr="00AF3417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0733D" w14:textId="77777777" w:rsidR="00A91B0F" w:rsidRDefault="00A91B0F">
      <w:pPr>
        <w:spacing w:after="0"/>
      </w:pPr>
      <w:r>
        <w:separator/>
      </w:r>
    </w:p>
  </w:endnote>
  <w:endnote w:type="continuationSeparator" w:id="0">
    <w:p w14:paraId="680A0A81" w14:textId="77777777" w:rsidR="00A91B0F" w:rsidRDefault="00A91B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1DAC0" w14:textId="77777777" w:rsidR="00A91B0F" w:rsidRDefault="00A91B0F">
      <w:pPr>
        <w:spacing w:after="0"/>
      </w:pPr>
      <w:r>
        <w:separator/>
      </w:r>
    </w:p>
  </w:footnote>
  <w:footnote w:type="continuationSeparator" w:id="0">
    <w:p w14:paraId="272C84D5" w14:textId="77777777" w:rsidR="00A91B0F" w:rsidRDefault="00A91B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4738"/>
    <w:rsid w:val="0005357B"/>
    <w:rsid w:val="00071356"/>
    <w:rsid w:val="00097A25"/>
    <w:rsid w:val="000A5A57"/>
    <w:rsid w:val="0011683E"/>
    <w:rsid w:val="001274F3"/>
    <w:rsid w:val="00144FA3"/>
    <w:rsid w:val="00151CCE"/>
    <w:rsid w:val="001B01F9"/>
    <w:rsid w:val="001C41F9"/>
    <w:rsid w:val="00285C1D"/>
    <w:rsid w:val="00293B1E"/>
    <w:rsid w:val="002D7C5A"/>
    <w:rsid w:val="003327F5"/>
    <w:rsid w:val="00340CAF"/>
    <w:rsid w:val="003C0D41"/>
    <w:rsid w:val="003E085C"/>
    <w:rsid w:val="003E7B3A"/>
    <w:rsid w:val="00415E07"/>
    <w:rsid w:val="00416364"/>
    <w:rsid w:val="00431B29"/>
    <w:rsid w:val="00440416"/>
    <w:rsid w:val="00462EAD"/>
    <w:rsid w:val="00470760"/>
    <w:rsid w:val="004A6170"/>
    <w:rsid w:val="004F426D"/>
    <w:rsid w:val="004F6AAC"/>
    <w:rsid w:val="00512F2D"/>
    <w:rsid w:val="00543CC7"/>
    <w:rsid w:val="00544126"/>
    <w:rsid w:val="00570FBB"/>
    <w:rsid w:val="00583B82"/>
    <w:rsid w:val="005923AC"/>
    <w:rsid w:val="005D5149"/>
    <w:rsid w:val="005E59AB"/>
    <w:rsid w:val="005E656F"/>
    <w:rsid w:val="00642A90"/>
    <w:rsid w:val="00667021"/>
    <w:rsid w:val="006974E1"/>
    <w:rsid w:val="006B6899"/>
    <w:rsid w:val="006C0896"/>
    <w:rsid w:val="006F513E"/>
    <w:rsid w:val="0075331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0022"/>
    <w:rsid w:val="00A91B0F"/>
    <w:rsid w:val="00AA23D3"/>
    <w:rsid w:val="00AA3C50"/>
    <w:rsid w:val="00AE302A"/>
    <w:rsid w:val="00AE36BB"/>
    <w:rsid w:val="00AF3417"/>
    <w:rsid w:val="00B37C7E"/>
    <w:rsid w:val="00B65B09"/>
    <w:rsid w:val="00B85583"/>
    <w:rsid w:val="00B916A0"/>
    <w:rsid w:val="00B93FAA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F6B13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2021-12-09T12:07:00Z</dcterms:created>
  <dcterms:modified xsi:type="dcterms:W3CDTF">2021-12-09T12:07:00Z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