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3897A9E6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30CEB76C" w14:textId="40D965C5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AGOSTO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055F6AFA" w14:textId="4AEE8652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2024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6B97403" w14:textId="63A23460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144FA3" w14:paraId="58B73B97" w14:textId="77777777" w:rsidTr="00144FA3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6B700F18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2DAA30E7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4E9518FC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7C4FAC81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670A3AC3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63CA329A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498383F4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4D9E18BA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580E482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537B01F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93FA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46C29D1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1651862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0B72033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57C1A95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1971E42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0258D95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729F58A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4954E38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2AA52EB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1D258C0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332DF0A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1B9E2471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2B411615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6E3A00FA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38EAC6C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783152C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45130B7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7D4B5EE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1111567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30CD602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277B037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319BF7D1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7ED3635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3EFE921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2017EFF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025CBA3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37492EB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489D403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7FBD63BF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7343E446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3640E9D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207DEF0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7C2C5B8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1D1187A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4526F66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3790C5BE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34EC30E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35D117A2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33288C4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4D046E5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50296CB7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254D9321" w14:textId="0B155DDA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SEPTIEMBRE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2C122BDC" w14:textId="675A6B8D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2024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A1C3F59" w14:textId="58A003CF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144FA3" w14:paraId="73D4F18E" w14:textId="77777777" w:rsidTr="00144FA3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E350A24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540B52B6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2BB19E5D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0132FF4E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72CF6F0D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3D1C7428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61D29A4E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166C3811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349B033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663C8EF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272D5BB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470893F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73374ED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131206A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1668B44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0D4D71E7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7C84A20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70EE64F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3A87622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2A4EB0B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7047078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2DFE0B2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24754EA8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1B78E7BE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0861F66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09A40E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21AAFF6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67C602D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61BD6B2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3A81B0F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4CFFDB7B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1302B2E8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599A778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058AF0A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6FF0C0F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2D3A8BA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650F562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6C6483A1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07115289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05D3B96E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654C2C0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448F91B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679EA00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673DBC4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1F02A95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3F06D06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7E582519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3171E1FC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1DD1A03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5C4EF84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37EB2D43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08C628AC" w14:textId="1166D5C8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OCTUBRE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351313CB" w14:textId="5B417AB2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2024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702D815D" w14:textId="2505BBA2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144FA3" w14:paraId="744C85F7" w14:textId="77777777" w:rsidTr="00144FA3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08D82DE8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76DA0A7F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40049C78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B463CE1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158B27C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42C2BF6E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4C9141F4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5381513E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4F36814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26DB3F5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360D399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6C83980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3D80D4B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6074D5C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3A442B70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721964FC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03A01BF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656C8F2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4E2AB4C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2A53A40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7D169D1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0F6F9E91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7A151AA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4715A07D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5E3BD47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2FE9F52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5CF56CF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172D80F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29288B2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4AD52509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4550E281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031FB9CF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7F8EE17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1327E2C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59EB68D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7F8344F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152465A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6D4C371B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16FFE9D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70CC9F45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660FE5F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09FD579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6ACB1C3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01B6646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78AA8BD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4F11729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2F038BBD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1957B553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627A37F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3EDDBE8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CF6B1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93B1E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AF3417" w:rsidRDefault="00ED5F48" w:rsidP="00C800AA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ED5F48" w:rsidRPr="00AF3417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23694E" w14:textId="77777777" w:rsidR="00575672" w:rsidRDefault="00575672">
      <w:pPr>
        <w:spacing w:after="0"/>
      </w:pPr>
      <w:r>
        <w:separator/>
      </w:r>
    </w:p>
  </w:endnote>
  <w:endnote w:type="continuationSeparator" w:id="0">
    <w:p w14:paraId="1241A6B3" w14:textId="77777777" w:rsidR="00575672" w:rsidRDefault="005756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ACC0BC" w14:textId="77777777" w:rsidR="00575672" w:rsidRDefault="00575672">
      <w:pPr>
        <w:spacing w:after="0"/>
      </w:pPr>
      <w:r>
        <w:separator/>
      </w:r>
    </w:p>
  </w:footnote>
  <w:footnote w:type="continuationSeparator" w:id="0">
    <w:p w14:paraId="4A1842BA" w14:textId="77777777" w:rsidR="00575672" w:rsidRDefault="0057567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24738"/>
    <w:rsid w:val="0005357B"/>
    <w:rsid w:val="00071356"/>
    <w:rsid w:val="00097A25"/>
    <w:rsid w:val="000A5A57"/>
    <w:rsid w:val="0011683E"/>
    <w:rsid w:val="001274F3"/>
    <w:rsid w:val="00144FA3"/>
    <w:rsid w:val="00151CCE"/>
    <w:rsid w:val="001B01F9"/>
    <w:rsid w:val="001C41F9"/>
    <w:rsid w:val="00285C1D"/>
    <w:rsid w:val="00293B1E"/>
    <w:rsid w:val="002D7C5A"/>
    <w:rsid w:val="003327F5"/>
    <w:rsid w:val="00340CAF"/>
    <w:rsid w:val="003C0D41"/>
    <w:rsid w:val="003E085C"/>
    <w:rsid w:val="003E7B3A"/>
    <w:rsid w:val="00415E07"/>
    <w:rsid w:val="00416364"/>
    <w:rsid w:val="00431B29"/>
    <w:rsid w:val="00440416"/>
    <w:rsid w:val="00462EAD"/>
    <w:rsid w:val="00470760"/>
    <w:rsid w:val="004A6170"/>
    <w:rsid w:val="004F426D"/>
    <w:rsid w:val="004F6AAC"/>
    <w:rsid w:val="00512F2D"/>
    <w:rsid w:val="00543CC7"/>
    <w:rsid w:val="00544126"/>
    <w:rsid w:val="00570FBB"/>
    <w:rsid w:val="00575672"/>
    <w:rsid w:val="00583B82"/>
    <w:rsid w:val="005923AC"/>
    <w:rsid w:val="005D5149"/>
    <w:rsid w:val="005E59AB"/>
    <w:rsid w:val="005E656F"/>
    <w:rsid w:val="00642A90"/>
    <w:rsid w:val="00667021"/>
    <w:rsid w:val="006974E1"/>
    <w:rsid w:val="006B6899"/>
    <w:rsid w:val="006C0896"/>
    <w:rsid w:val="006F513E"/>
    <w:rsid w:val="00753313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3417"/>
    <w:rsid w:val="00B37C7E"/>
    <w:rsid w:val="00B65B09"/>
    <w:rsid w:val="00B85583"/>
    <w:rsid w:val="00B916A0"/>
    <w:rsid w:val="00B93FAA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F6B13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2021-12-09T12:03:00Z</dcterms:created>
  <dcterms:modified xsi:type="dcterms:W3CDTF">2021-12-09T12:03:00Z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