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897A9E6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0CEB76C" w14:textId="40D965C5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055F6AFA" w14:textId="7FBFD6F9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8B73B9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6B700F1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DAA30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9518F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C4FAC8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70A3AC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3CA329A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98383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4D9E18B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4AA7F17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45BE106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E4A6F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1ED0DCB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D2D505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4E684A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040EA3E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258D9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311959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7B977C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4762EF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5461A1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AF3D6C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2F980A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0A5B5BB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E3A00F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E7DCF9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28F54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2C1D91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B7FCB0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0B7AA9A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E20055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43C1830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9BF7D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6EB3A58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AFC001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D6AEB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7ABC4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4126950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1D6C31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520DC7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43E44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7F6746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B42AD1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702E50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E82D39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716480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851F2D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B03D16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5D117A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7627739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0E3B56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0296CB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254D9321" w14:textId="0B155DD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SEPTIEMBRE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C122BDC" w14:textId="2C7496AC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3D4F18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E350A2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0B52B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BB19E5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132FF4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2CF6F0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D1C7428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1D29A4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66C38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D8B938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B7EB42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7E940F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3CE54B9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5F18A2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6D6BC32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00051D4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D4D71E7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35C026A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D51264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63906FC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4752EF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0C36F4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21904E8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0A78C2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B78E7B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098A837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0CC1A6C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4286648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782B888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7ABA46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241D33A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1A47472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302B2E8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E64640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20F0B4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053DA60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7325D72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61A181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6A0FFBF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B3F231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5D3B96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178D82C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251CC8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D0D8AC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1729E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85EB1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21B1A5B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01BD1D5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71E1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4B15633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1A5F064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7EB2D43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8C628AC" w14:textId="1166D5C8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1313CB" w14:textId="3DBF7387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44C85F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8D82DE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6DA0A7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0049C7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B463CE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158B27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2C2BF6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C9141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381513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10B0FD3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613070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00F9F34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1E07E97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5A43E69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644D5B3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74F179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21964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63A5919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73A4B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0E61A8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D3964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46A6BD8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203DC25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5B1A4C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4715A07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2AEF2B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DE3774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851694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173A5A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F57866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1E3702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5A110D0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31FB9C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66EDA84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1407E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684657F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B9A42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36118D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061E48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0EBF67B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0CC9F4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45B8B60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6479D1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2669898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354730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CCF4C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178E6FA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5DA054B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57B5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40AD53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C7D99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CD4B7" w14:textId="77777777" w:rsidR="005A2A7D" w:rsidRDefault="005A2A7D">
      <w:pPr>
        <w:spacing w:after="0"/>
      </w:pPr>
      <w:r>
        <w:separator/>
      </w:r>
    </w:p>
  </w:endnote>
  <w:endnote w:type="continuationSeparator" w:id="0">
    <w:p w14:paraId="40BBFC6D" w14:textId="77777777" w:rsidR="005A2A7D" w:rsidRDefault="005A2A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31D69" w14:textId="77777777" w:rsidR="005A2A7D" w:rsidRDefault="005A2A7D">
      <w:pPr>
        <w:spacing w:after="0"/>
      </w:pPr>
      <w:r>
        <w:separator/>
      </w:r>
    </w:p>
  </w:footnote>
  <w:footnote w:type="continuationSeparator" w:id="0">
    <w:p w14:paraId="26FD3AE8" w14:textId="77777777" w:rsidR="005A2A7D" w:rsidRDefault="005A2A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93B1E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A2A7D"/>
    <w:rsid w:val="005D5149"/>
    <w:rsid w:val="005E59AB"/>
    <w:rsid w:val="005E656F"/>
    <w:rsid w:val="00642A90"/>
    <w:rsid w:val="00667021"/>
    <w:rsid w:val="006974E1"/>
    <w:rsid w:val="006B6899"/>
    <w:rsid w:val="006C0896"/>
    <w:rsid w:val="006F513E"/>
    <w:rsid w:val="0075331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65B09"/>
    <w:rsid w:val="00B85583"/>
    <w:rsid w:val="00B916A0"/>
    <w:rsid w:val="00B93FAA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2021-12-09T12:03:00Z</dcterms:created>
  <dcterms:modified xsi:type="dcterms:W3CDTF">2021-12-09T12:03:00Z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