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7FAF298C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0B71B109" w14:textId="2D64F11A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ABRIL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23A157B9" w14:textId="0092AC72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2023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3208FF17" w14:textId="726E9943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ED5F48" w:rsidRPr="00144FA3" w14:paraId="4B2EB927" w14:textId="77777777" w:rsidTr="00144FA3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00F8259E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769C4C7D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3A9F3383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60BEAEF6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045CF9E2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3967F779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AEC02A7" w14:textId="55986305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6A54C37E" w14:textId="77777777" w:rsidTr="00144FA3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5B14F14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551675E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73C9FB7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47297C3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69B66D6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308D3FC9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7C3D9E" w14:textId="31CDB6D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EB2B2FA" w14:textId="77777777" w:rsidTr="00144FA3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639B2B7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5A082E2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1E7592B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2824341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52EB1CB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138F224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3B4AD5" w14:textId="2EE5E718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002DD0F" w14:textId="77777777" w:rsidTr="00144FA3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46DE969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1C4CF17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03E85C8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7205077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5566A83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5A1721A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357CD5" w14:textId="79DB7DD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568BAFAE" w14:textId="77777777" w:rsidTr="00144FA3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0951DA2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4775835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63EA87D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6CFF0FB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05A839A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3396ABCE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093039" w14:textId="4AC12F9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5D73EBF0" w14:textId="77777777" w:rsidTr="00144FA3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436C15B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5C225D7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51609F1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09CA256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648EF06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4D5CFAFB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9DF7ABA" w14:textId="47B85B33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53BE865F" w14:textId="77777777" w:rsidTr="00144FA3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65A06AF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3B108D4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C2D051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5E679A77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1ADD435E" w14:textId="6270E3D3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MAYO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356E2AAA" w14:textId="01EDDC7A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2023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24B867D3" w14:textId="4AD3AE40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4232816E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70917B9D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644F530F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627662CA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6B471E40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3E98B438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2C2EBBD5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07C2A09C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6F5FFAB0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4C56D87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7B5B631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30728F9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4F13853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57A7979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41A0081F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549EA7F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543A7E90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10EB082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7EAEF9A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6CD2F16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21C86A4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0662074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08025BB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2E8E2C2F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5CD5011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3CDA08A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2B5506D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7530FFF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30EEC43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7F2CA2D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42741E39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691362E4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967DB6D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653C429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68D34E3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749249F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67A7BDE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3B80BE0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095EB278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186E1CA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B252533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36EBC1E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3752F30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1E8DDB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112FFA1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31271F7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352951D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318CE84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832F5D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76CE697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03A063E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17DD9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47DF545E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623DCF36" w14:textId="14BD9606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JUNIO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784345F2" w14:textId="7A239A1D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2023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96689DD" w14:textId="43D2E4CD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546A3C18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6E7CA139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6F712AAE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36CB6D2B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6A46A20F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4807F3E7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559B96E9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7BB074FB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57699A99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20B6DA4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14C2E9C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33E40C5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0111DE0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436C27B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24EA3EE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6CF41279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2248B72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3C04B92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33C867F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5236827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6C31D5E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44084F1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5F5C4B0F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273F281D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C70933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4518DB3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35F3BF0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58472ED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6791039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500C897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73041076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3E164AFB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64D7026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632698B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65A995C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26B65C9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4C6DB5C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66B43AB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6A1922FA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33306CDF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57201894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0BBD08F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0570898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010A44F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6CD8493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6F2E23B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67F6EE13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799078F8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B2D1670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4AEEB21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094FEBA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2C1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144FA3" w:rsidRDefault="00ED5F48" w:rsidP="00C800AA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ED5F48" w:rsidRPr="00144FA3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0AD4B3" w14:textId="77777777" w:rsidR="0037204E" w:rsidRDefault="0037204E">
      <w:pPr>
        <w:spacing w:after="0"/>
      </w:pPr>
      <w:r>
        <w:separator/>
      </w:r>
    </w:p>
  </w:endnote>
  <w:endnote w:type="continuationSeparator" w:id="0">
    <w:p w14:paraId="629F1E3A" w14:textId="77777777" w:rsidR="0037204E" w:rsidRDefault="003720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7EB3AF" w14:textId="77777777" w:rsidR="0037204E" w:rsidRDefault="0037204E">
      <w:pPr>
        <w:spacing w:after="0"/>
      </w:pPr>
      <w:r>
        <w:separator/>
      </w:r>
    </w:p>
  </w:footnote>
  <w:footnote w:type="continuationSeparator" w:id="0">
    <w:p w14:paraId="670F6BAA" w14:textId="77777777" w:rsidR="0037204E" w:rsidRDefault="003720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683E"/>
    <w:rsid w:val="001274F3"/>
    <w:rsid w:val="00144FA3"/>
    <w:rsid w:val="00151CCE"/>
    <w:rsid w:val="001B01F9"/>
    <w:rsid w:val="001C41F9"/>
    <w:rsid w:val="00285C1D"/>
    <w:rsid w:val="002D7C5A"/>
    <w:rsid w:val="003327F5"/>
    <w:rsid w:val="00340CAF"/>
    <w:rsid w:val="0037204E"/>
    <w:rsid w:val="003C0D41"/>
    <w:rsid w:val="003E085C"/>
    <w:rsid w:val="003E7B3A"/>
    <w:rsid w:val="00415E07"/>
    <w:rsid w:val="00416364"/>
    <w:rsid w:val="00431B29"/>
    <w:rsid w:val="00440416"/>
    <w:rsid w:val="00462EAD"/>
    <w:rsid w:val="004A6170"/>
    <w:rsid w:val="004F426D"/>
    <w:rsid w:val="004F6AAC"/>
    <w:rsid w:val="00512F2D"/>
    <w:rsid w:val="00543CC7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17DD9"/>
    <w:rsid w:val="00977AAE"/>
    <w:rsid w:val="00996E56"/>
    <w:rsid w:val="00997268"/>
    <w:rsid w:val="009D04F4"/>
    <w:rsid w:val="00A12667"/>
    <w:rsid w:val="00A14581"/>
    <w:rsid w:val="00A20E4C"/>
    <w:rsid w:val="00AA23D3"/>
    <w:rsid w:val="00AA3C50"/>
    <w:rsid w:val="00AE302A"/>
    <w:rsid w:val="00AE36BB"/>
    <w:rsid w:val="00B12C1D"/>
    <w:rsid w:val="00B37C7E"/>
    <w:rsid w:val="00B65B09"/>
    <w:rsid w:val="00B85583"/>
    <w:rsid w:val="00B916A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2188A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2021-12-09T07:10:00Z</dcterms:created>
  <dcterms:modified xsi:type="dcterms:W3CDTF">2021-12-09T07:10:00Z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