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1803F79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B848FB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2026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0B3818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30E171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6D956D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24513E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3F7E81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3A577E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0716F3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3B50A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423D3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EB935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25796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B8F3E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B3B53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46CD5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30B78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50C52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0844E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56C99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BD826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36B71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27768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09331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87C68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E7872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40BC9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61DA0F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F0388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29CC8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6CB2E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8A14B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864ED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9F92D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93FEC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531A7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45180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50600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6A978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254FA0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0ACBDC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36A19E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7D2E0B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7CE149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7BA436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275711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AE010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E3CC4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2F12E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25271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7660D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B561B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F53B1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854A0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424EA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E9FAF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14865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2E1CE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2F521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14662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31BE7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0200A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28026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BFEBA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74008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BCF71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DBE7D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C7FB2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58DF4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C95AB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39FFF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B87C5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03715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8B26C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718C9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5E4B8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5C6D24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7B8482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27CD4F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29E57B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3B0F1F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5F6250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5110D8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650F3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221B5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EB5F6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9F2D2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45BFD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B99EF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FEA5B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5EAF1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5C98D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98532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5A19F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4DE76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F461B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E76AA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F0205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DF152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6A171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D7114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F0D34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CD5C7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765A6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76EFB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CBE82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9B456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7323A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58E3D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79E47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24A95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836AB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AC448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366DFD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00C619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335925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0304E4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198D6D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556667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6F1A6B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C229F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88802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C1E00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E3556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958DF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6EB75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71D24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64940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E28B4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368EC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131D8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E713F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FF2D2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22735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C668B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0F343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F9837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40D575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4AA1E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9543A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F9EB6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479DF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CC166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850C5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F232D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E3BD2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CE460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74E38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85ECA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D5481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517AD0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17AF8D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06CC0A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0D78D1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3DF00E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142850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1A16D6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C732D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3D8A75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B113F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1B039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74924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4F3A3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E5EED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D9E2A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3D71A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63EAC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C0314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409F4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43FF5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7A107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47414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51B3E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3EC16F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F3F0E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74140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755E0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29E1CE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11905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D52C4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8A1AB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42A35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CD221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280D4D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76F3D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41E61E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7C32BE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63B3C9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63AA5A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064FBE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5DD7F2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115CA5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0AEA18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1FBF05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EC7DE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C0D27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01D0BA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D7F83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BC444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2476D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68EFE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307E1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1553F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C9199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5A8D4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266CD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1A273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4EDDB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9F49B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EC3CD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1FB27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C22FD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0D141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42F27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05EE1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DB079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DDC6C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618D3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FE1A9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836EC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8FB8F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1CCCB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D1FED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3F633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176E4C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03E4B3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0EFBAF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7C6699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143534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5CBFC9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0C02EA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770551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2CE8D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CDCD9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D4378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51472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E58F9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061B1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4F37F3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0B66C0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B3665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3AC707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7086B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6A20A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5FD5C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E013C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5EEA4F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CC2BF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1DC90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8BC53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3FE1F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FCCD7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034010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3FD42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B3640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D3DCD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7F281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7C7E7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5463B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7B1DF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5DC2AC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25D25E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295800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705A04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3DF2ABF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6D7A1D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2344AEC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22C785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A5EB1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1CFA5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2D252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732FC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EB79F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20277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49BA65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36CF14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51CF13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1CC06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38D0B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270B24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6B511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30309D3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F59AD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5E6A3D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97164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37A58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9DD5C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B057F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621FE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8009C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2CEB1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238FC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4BD73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A5376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1E8B64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D07F2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FFE16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1E967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29E050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3B9BEF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060D0BF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7D4A52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4CDC60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53706A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3D0399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8DA55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EC9B9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E3A76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44632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09F85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F92DD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B0442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CF103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BA903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9B158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6586E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46119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54BE0F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5ACEE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82622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24F195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52418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6DEE2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6DA2F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E8CED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6C9895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B5FA1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98C9D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6AB25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BEDCA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68239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88E06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E4F0B1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7712F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69837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3E4CC9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099723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50B7FE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0EA0A8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7863D0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0C1B8B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73CF41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E3ACA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6D0DC2B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CFA0F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86CE2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DC12B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96B47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34ACB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263C5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4BE15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BEB8D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1457A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86E41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612C3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D5864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585789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BAC9F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FED05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094E1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D8326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938B3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92CC4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A3EC7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3CCA5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9E2AE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C5454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A4DC8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A523E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AA9E6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FFFF2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767AF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62682F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652D11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18C5A9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442BE6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3F72E1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58EE3A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51C0BD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8561E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CA716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55B84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500AD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EDB8B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648C2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B5FB8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12C57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A6685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4DCC7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F3578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45D8D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056FB1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80752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FBBC6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DC519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DDF2A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3E970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CC50D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990F8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6F4E0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7814DC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71C2B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805E3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8C336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C3669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69D41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F1EB2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27D72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17453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0E401C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2878C9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770BBB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7B606E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117F8B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32CA6D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42392F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96B8F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EBF69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2D1A61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13D67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449276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28A3F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D12C3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17F6D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A0215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97EB1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6BF01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FBE12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4D57C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3DEB4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11C9E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C8E73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D330B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72E40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AA9E9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D188B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56401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51569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7D171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06F25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7B82D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F1D54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E74D8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517C2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58AE0F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BB5DE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48F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36448" w14:textId="77777777" w:rsidR="000A58AD" w:rsidRDefault="000A58AD">
      <w:pPr>
        <w:spacing w:after="0"/>
      </w:pPr>
      <w:r>
        <w:separator/>
      </w:r>
    </w:p>
  </w:endnote>
  <w:endnote w:type="continuationSeparator" w:id="0">
    <w:p w14:paraId="5BCD0DE9" w14:textId="77777777" w:rsidR="000A58AD" w:rsidRDefault="000A58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6E3E4" w14:textId="77777777" w:rsidR="000A58AD" w:rsidRDefault="000A58AD">
      <w:pPr>
        <w:spacing w:after="0"/>
      </w:pPr>
      <w:r>
        <w:separator/>
      </w:r>
    </w:p>
  </w:footnote>
  <w:footnote w:type="continuationSeparator" w:id="0">
    <w:p w14:paraId="5FEB06DF" w14:textId="77777777" w:rsidR="000A58AD" w:rsidRDefault="000A58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8AD"/>
    <w:rsid w:val="000A5A57"/>
    <w:rsid w:val="0010265E"/>
    <w:rsid w:val="00111F7C"/>
    <w:rsid w:val="001274F3"/>
    <w:rsid w:val="00151CCE"/>
    <w:rsid w:val="00170F32"/>
    <w:rsid w:val="001B01F9"/>
    <w:rsid w:val="001C41F9"/>
    <w:rsid w:val="001D1038"/>
    <w:rsid w:val="00207555"/>
    <w:rsid w:val="00240D4D"/>
    <w:rsid w:val="002562E7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48FB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56BAB"/>
    <w:rsid w:val="00DE32AC"/>
    <w:rsid w:val="00E1407A"/>
    <w:rsid w:val="00E318B9"/>
    <w:rsid w:val="00E50BDE"/>
    <w:rsid w:val="00E774CD"/>
    <w:rsid w:val="00E77E1D"/>
    <w:rsid w:val="00E82C5C"/>
    <w:rsid w:val="00ED75B6"/>
    <w:rsid w:val="00EF1F0E"/>
    <w:rsid w:val="00F066E0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2021-09-13T14:27:00Z</dcterms:created>
  <dcterms:modified xsi:type="dcterms:W3CDTF">2021-09-13T14:27:00Z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