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E679A7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ADD435E" w14:textId="6270E3D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MAYO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6E2AAA" w14:textId="1FC0BA10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232816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70917B9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644F53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627662C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B471E40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E98B43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2C2EBBD5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07C2A09C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6F5FFAB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462116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A987B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DBFA0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25AF55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C49B6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4002BCF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F74A5E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43A7E9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0F3CF91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331E0D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3BBF913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2EFCA8E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6EAD3F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D9BA72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5FE029E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5CD50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351B8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C426BE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47BE34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97DDCE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10DE67E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5E2143D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4034FB4A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67DB6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4D1225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0B9D7E9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686209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2E8612E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6CB630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1D69347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10A48D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B25253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22356E9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59A4A1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2CDCD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0BF822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12011F0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CA2F88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2D1AA0F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832F5D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B9178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3C2766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7DF545E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23DCF36" w14:textId="14BD960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784345F2" w14:textId="359243B0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46A3C18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6E7CA139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6F712AA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6CB6D2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6A46A20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807F3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59B96E9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BB074FB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7699A99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0498C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E15CE4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6945A68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825C7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583DC06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38151B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035435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2248B7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B3F63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22448D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09CB77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608FF7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493915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711DE1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EE0E01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C70933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309972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F3954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21AEB4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AF693F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262830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60B2DC0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384767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4D7026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04C6C8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D4924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D73CB0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9D4366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C49816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561B7F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49AA77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720189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72EC8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F3DFB2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C5AFA1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76E86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1A9C51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6E418D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98AD9D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B2D167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9BE29E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3CA59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7F999B1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CD4D464" w14:textId="206222D1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BE4EA34" w14:textId="35006134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2A07B664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0472FBC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223CABE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5F5DA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250830A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3E8F19F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3D4059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6CD6BD5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250FBDA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5725DEB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671DD7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FC764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D7C5A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99593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44FA3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7577F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492ED7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6C3FCBD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66C7E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1B31F5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C737AF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04B3406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27AB0F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D20782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3468B8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428D70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3AD7F0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D32C22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48D58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6FBFED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21DE7D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3D7DBBC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B5838E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ADE763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1CE60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397480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21E44CB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2343EE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68385A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3172EC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2C741E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B1AAA5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D3EA8D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70FAE99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21A12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2D204B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DF2E9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E02F42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CC8D7B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3D51F6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D0A46A4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B02C6C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DD4D68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F363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144FA3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144FA3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FC58F" w14:textId="77777777" w:rsidR="001F51A8" w:rsidRDefault="001F51A8">
      <w:pPr>
        <w:spacing w:after="0"/>
      </w:pPr>
      <w:r>
        <w:separator/>
      </w:r>
    </w:p>
  </w:endnote>
  <w:endnote w:type="continuationSeparator" w:id="0">
    <w:p w14:paraId="427EDF27" w14:textId="77777777" w:rsidR="001F51A8" w:rsidRDefault="001F51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8919B" w14:textId="77777777" w:rsidR="001F51A8" w:rsidRDefault="001F51A8">
      <w:pPr>
        <w:spacing w:after="0"/>
      </w:pPr>
      <w:r>
        <w:separator/>
      </w:r>
    </w:p>
  </w:footnote>
  <w:footnote w:type="continuationSeparator" w:id="0">
    <w:p w14:paraId="2392D232" w14:textId="77777777" w:rsidR="001F51A8" w:rsidRDefault="001F51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1F51A8"/>
    <w:rsid w:val="00285C1D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42A90"/>
    <w:rsid w:val="00667021"/>
    <w:rsid w:val="006974E1"/>
    <w:rsid w:val="006975C6"/>
    <w:rsid w:val="006B6899"/>
    <w:rsid w:val="006C0896"/>
    <w:rsid w:val="006F513E"/>
    <w:rsid w:val="007C0139"/>
    <w:rsid w:val="007D45A1"/>
    <w:rsid w:val="007F3634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2021-05-27T13:01:00Z</dcterms:created>
  <dcterms:modified xsi:type="dcterms:W3CDTF">2021-05-27T13:01:00Z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