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44FA3" w14:paraId="006BD6C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9962AF0" w14:textId="2490FCE8" w:rsidR="006B6899" w:rsidRPr="00144FA3" w:rsidRDefault="00144FA3" w:rsidP="006B6899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0F9F655" w14:textId="45435C2C" w:rsidR="006B6899" w:rsidRPr="00144FA3" w:rsidRDefault="006B6899" w:rsidP="006B689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44FA3" w:rsidRDefault="006B6899" w:rsidP="006B6899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144FA3" w14:paraId="2A9965BE" w14:textId="77777777" w:rsidTr="00144FA3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2738227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16D609FD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602F382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759AD147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7EF2D720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9C8F80" w:rsidR="006B6899" w:rsidRPr="00144FA3" w:rsidRDefault="00144FA3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700BD50" w:rsidR="006B6899" w:rsidRPr="00144FA3" w:rsidRDefault="00144FA3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6B6899" w:rsidRPr="00144FA3" w14:paraId="78897B1C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3540433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20C30990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D30335D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2DF96CE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647E616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671383D1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782C73F1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48619F73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B1EAFCC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0AD503C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7F1FA20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7E83E2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3A79ECD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676E8675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43D7556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7F359005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EE0C4D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5F3AA35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E8CE3A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FC31CA9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7366E3A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FC1B8B1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62348DE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508437E3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22D803DB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1C1B8F0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922FED2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E85A7A2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53D0774E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161C2B5E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2DF0ED00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7B2D4DB4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65F98C2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62803571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65437F4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F5DE19B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9DA6383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E8C4CEC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FE0F3D4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476F1256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3C28BB1E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F937972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784B55A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7FAAA50" w14:textId="4EA5B09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6647E3B" w14:textId="39DEFF44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144FA3" w14:paraId="560D596D" w14:textId="77777777" w:rsidTr="00144FA3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5C27D56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953A39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01CB706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5358B3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42DD91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742F2B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1666356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30DC1FC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79220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178E5D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51572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AD9BEB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02ADD11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043B1A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FFF558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E722F99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F7E92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7D6F0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BC045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1B2F38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E1311F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0FB9E3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7309567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29EB07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3D3EE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7B2357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40F0AC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7D38E5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CC98A7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81C081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2AC0BCC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3061927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0FF808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0C233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9C6BF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EF2B9F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6844C7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22457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6BEF6A0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EFD4BD9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483255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53E7C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C1E689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ACA6B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19C18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398474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49B904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3597095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53963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C3B74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7FAF298C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B71B109" w14:textId="2D64F11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3A157B9" w14:textId="3E0EE726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144FA3" w14:paraId="4B2EB927" w14:textId="77777777" w:rsidTr="00B916A0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00F8259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69C4C7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A9F338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0BEAEF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045CF9E2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967F77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5598630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A54C37E" w14:textId="77777777" w:rsidTr="00B916A0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A81EA01" w14:textId="500128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723B0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735EE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E879C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9013F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14517A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2984840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EB2B2FA" w14:textId="77777777" w:rsidTr="00B916A0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0DCA498" w14:textId="42BB553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86B1E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E7FDA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CDC56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39330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81735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393850B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002DD0F" w14:textId="77777777" w:rsidTr="00B916A0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8892CB7" w14:textId="1D0D42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A38F8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0D36C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342EA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77DE2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22A5EB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01946A7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68BAFAE" w14:textId="77777777" w:rsidTr="00B916A0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8E74E94" w14:textId="7E61FA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E647F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9D65A2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79C5C5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4D130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676506C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749C133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73EBF0" w14:textId="77777777" w:rsidTr="00B916A0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7DF9029" w14:textId="236548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EE2A99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77036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54B68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F8B31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6ABA317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1377885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3BE865F" w14:textId="77777777" w:rsidTr="00B916A0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32F4322" w14:textId="0C139C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7D6CF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2385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5B18" w14:textId="77777777" w:rsidR="00E07D65" w:rsidRDefault="00E07D65">
      <w:pPr>
        <w:spacing w:after="0"/>
      </w:pPr>
      <w:r>
        <w:separator/>
      </w:r>
    </w:p>
  </w:endnote>
  <w:endnote w:type="continuationSeparator" w:id="0">
    <w:p w14:paraId="61914E65" w14:textId="77777777" w:rsidR="00E07D65" w:rsidRDefault="00E07D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DBD9C" w14:textId="77777777" w:rsidR="00E07D65" w:rsidRDefault="00E07D65">
      <w:pPr>
        <w:spacing w:after="0"/>
      </w:pPr>
      <w:r>
        <w:separator/>
      </w:r>
    </w:p>
  </w:footnote>
  <w:footnote w:type="continuationSeparator" w:id="0">
    <w:p w14:paraId="2FB487DD" w14:textId="77777777" w:rsidR="00E07D65" w:rsidRDefault="00E07D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2385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07D65"/>
    <w:rsid w:val="00E1407A"/>
    <w:rsid w:val="00E33F1A"/>
    <w:rsid w:val="00E50BDE"/>
    <w:rsid w:val="00E774CD"/>
    <w:rsid w:val="00E77E1D"/>
    <w:rsid w:val="00E97684"/>
    <w:rsid w:val="00ED5F48"/>
    <w:rsid w:val="00ED75B6"/>
    <w:rsid w:val="00F53C1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2021-05-27T12:48:00Z</dcterms:created>
  <dcterms:modified xsi:type="dcterms:W3CDTF">2021-05-27T12:48:00Z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