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7FAF298C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0B71B109" w14:textId="2D64F11A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ABRIL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23A157B9" w14:textId="37EA31DA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208FF17" w14:textId="726E9943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F48" w:rsidRPr="00144FA3" w14:paraId="4B2EB927" w14:textId="77777777" w:rsidTr="00144FA3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00F8259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769C4C7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3A9F3383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60BEAEF6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045CF9E2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3967F779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AEC02A7" w14:textId="55986305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6A54C37E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0E52CC1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297228E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1C7BFE8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02B7332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78565F0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3582414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5419C46F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7EB2B2FA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2147F41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3586631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7A71B25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1DCECDF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796A481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419F84EF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7C6969ED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002DD0F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063450C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5D9322B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74C4FC7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2105146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328EA8E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11EBCBFE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226567B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68BAFAE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35E2488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21889AB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28ACD06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482E141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6C108BE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420ED12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5412F36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D73EBF0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05759E5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52DE4F0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316E6A6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707E621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71B7355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2C3BE94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5AF29D0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3BE865F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66E996D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678532C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5E679A77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1ADD435E" w14:textId="6270E3D3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MAYO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356E2AAA" w14:textId="6246F884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867D3" w14:textId="4AD3AE40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4232816E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70917B9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644F530F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627662CA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6B471E40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3E98B438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2C2EBBD5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07C2A09C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6F5FFAB0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2388CCD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07932AB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0F1125C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67B10FD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191CA9C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42F82A0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155BED4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43A7E90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52F48AB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4488B70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46F27BF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44D1562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0740C90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19A99110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35A4721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5CD5011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680F443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58399E9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70510D0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6C9F0C7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430CF8E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1E6B4E8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405CA74E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967DB6D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21D9E1A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4400B59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4B68558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0B8DCEF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3D87F01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1BCDE6D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73FF2BB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0B252533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69749FB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2107BC5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0F564DE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610D858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348856B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1C11FB5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22E2A24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832F5D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58DBE86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79198D0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47DF545E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623DCF36" w14:textId="14BD9606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JUNIO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784345F2" w14:textId="2B81FE9F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96689DD" w14:textId="43D2E4CD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546A3C18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6E7CA139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6F712AA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36CB6D2B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6A46A20F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4807F3E7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559B96E9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7BB074FB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57699A99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690D670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6F0CFD4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2774465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5162330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5A2D9A6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403FBD0C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6F0C0A5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2248B72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62727DC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05D1A8B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37B202E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504F270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0AEE108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0455A65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372FD5F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C70933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5632A2E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534AAEC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3A66BDE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3532ECA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7B9E4B8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67F1944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51AB7258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64D7026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151BF71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443A337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2591979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47FB335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2FE8676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06C1487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2402C01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7201894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3B0B244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7D8AE84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3DB6BA7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6EBE0F5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27FE902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2868E838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4786355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B2D1670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461DDF4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07B43CC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17DD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144FA3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144FA3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E88918" w14:textId="77777777" w:rsidR="00F2188A" w:rsidRDefault="00F2188A">
      <w:pPr>
        <w:spacing w:after="0"/>
      </w:pPr>
      <w:r>
        <w:separator/>
      </w:r>
    </w:p>
  </w:endnote>
  <w:endnote w:type="continuationSeparator" w:id="0">
    <w:p w14:paraId="4ABAA664" w14:textId="77777777" w:rsidR="00F2188A" w:rsidRDefault="00F218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7BE3D" w14:textId="77777777" w:rsidR="00F2188A" w:rsidRDefault="00F2188A">
      <w:pPr>
        <w:spacing w:after="0"/>
      </w:pPr>
      <w:r>
        <w:separator/>
      </w:r>
    </w:p>
  </w:footnote>
  <w:footnote w:type="continuationSeparator" w:id="0">
    <w:p w14:paraId="57893407" w14:textId="77777777" w:rsidR="00F2188A" w:rsidRDefault="00F218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683E"/>
    <w:rsid w:val="001274F3"/>
    <w:rsid w:val="00144FA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5E07"/>
    <w:rsid w:val="00416364"/>
    <w:rsid w:val="00431B29"/>
    <w:rsid w:val="00440416"/>
    <w:rsid w:val="00462EAD"/>
    <w:rsid w:val="004A6170"/>
    <w:rsid w:val="004F426D"/>
    <w:rsid w:val="004F6AAC"/>
    <w:rsid w:val="00512F2D"/>
    <w:rsid w:val="00543CC7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17DD9"/>
    <w:rsid w:val="00977AAE"/>
    <w:rsid w:val="00996E56"/>
    <w:rsid w:val="00997268"/>
    <w:rsid w:val="009D04F4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6A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2188A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2021-05-27T12:59:00Z</dcterms:created>
  <dcterms:modified xsi:type="dcterms:W3CDTF">2021-05-27T12:59:00Z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