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398"/>
      </w:tblGrid>
      <w:tr w:rsidR="00F81A63" w:rsidRPr="00EF7E8D" w14:paraId="50296CB7" w14:textId="522AA85D" w:rsidTr="00F81A63">
        <w:trPr>
          <w:trHeight w:val="567"/>
        </w:trPr>
        <w:tc>
          <w:tcPr>
            <w:tcW w:w="5000" w:type="pct"/>
            <w:vAlign w:val="bottom"/>
          </w:tcPr>
          <w:p w14:paraId="4989D31F" w14:textId="74A6B51C" w:rsidR="00F81A63" w:rsidRPr="00EF7E8D" w:rsidRDefault="00F81A63" w:rsidP="00F81A63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SEPTIEMBRE</w:t>
            </w:r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  <w:t xml:space="preserve"> 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EF7E8D" w:rsidRDefault="00ED5F48" w:rsidP="0028490E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EF7E8D" w14:paraId="73D4F18E" w14:textId="77777777" w:rsidTr="00C52A58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19E959A5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7D75E6F1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344464F8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7067E4FD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JUEVIS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5002002C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019D61C0" w14:textId="2F7F29E7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0070C0"/>
            <w:vAlign w:val="center"/>
          </w:tcPr>
          <w:p w14:paraId="0DBBAC7D" w14:textId="23FDA750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DOMINGO</w:t>
            </w:r>
          </w:p>
        </w:tc>
      </w:tr>
      <w:tr w:rsidR="00ED5F48" w:rsidRPr="00EF7E8D" w14:paraId="166C3811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B43B821" w14:textId="5E9E16E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FFB9CA1" w14:textId="46077E2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B4DA1A" w14:textId="0600572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F1FFCFA" w14:textId="19CCFD4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04C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8BB18" w14:textId="2245123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06E4B02" w14:textId="6C0D267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240438D" w14:textId="0ABA9B5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0D4D71E7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AF99DC" w14:textId="396AF9B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BAE7F85" w14:textId="70EFFDC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05F1DBB" w14:textId="10D4E68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047810" w14:textId="62ECF28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7EAB4C" w14:textId="2B0CC09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07E3FE6" w14:textId="3A2A514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6664AB9" w14:textId="4D32B61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1B78E7BE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176476" w14:textId="50241C0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75EFE3" w14:textId="78BC667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80BC65" w14:textId="22FBBF2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C83BF1" w14:textId="20A450E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B070CE" w14:textId="4353EA8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6E46A07" w14:textId="591FCF5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03C44432" w14:textId="27CC1AC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1302B2E8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85F12A2" w14:textId="1C51A35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25A8394" w14:textId="3CA09FA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769D7C" w14:textId="143099B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8453EB" w14:textId="74DFFE0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944F37" w14:textId="19C36FA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AFB997" w14:textId="0907202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56F89B5" w14:textId="7ACAB1A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05D3B96E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9963310" w14:textId="0404DD0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231E346" w14:textId="5788492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EE8D4F1" w14:textId="72D21E5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53DD33B" w14:textId="57039C9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DD4251" w14:textId="043E300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460CFE" w14:textId="43EA542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B5B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B5B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86D57F2" w14:textId="081A01A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3171E1FC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7D74A0" w14:textId="2A5E174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C4F96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5EFD26D" w14:textId="467FC49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5B6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C4F96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C4F96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687132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CB5D95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D215D6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F9CA47B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75EF88C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4165F7" w:rsidRPr="00EF7E8D" w14:paraId="7EBF965D" w14:textId="77777777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63"/>
              <w:gridCol w:w="1267"/>
              <w:gridCol w:w="862"/>
              <w:gridCol w:w="861"/>
            </w:tblGrid>
            <w:tr w:rsidR="004165F7" w:rsidRPr="00EF7E8D" w14:paraId="576CCA49" w14:textId="77777777" w:rsidTr="00D20D61">
              <w:trPr>
                <w:trHeight w:val="227"/>
              </w:trPr>
              <w:tc>
                <w:tcPr>
                  <w:tcW w:w="1251" w:type="pct"/>
                </w:tcPr>
                <w:p w14:paraId="08C9E80F" w14:textId="77777777" w:rsidR="004165F7" w:rsidRPr="00EF7E8D" w:rsidRDefault="004165F7" w:rsidP="004165F7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4D84CAF" w14:textId="77777777" w:rsidR="004165F7" w:rsidRPr="00EF7E8D" w:rsidRDefault="004165F7" w:rsidP="004165F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AGOSTO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902A91F" w14:textId="225D1BE1" w:rsidR="004165F7" w:rsidRPr="00EF7E8D" w:rsidRDefault="004165F7" w:rsidP="004165F7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361ED20B" w14:textId="77777777" w:rsidR="004165F7" w:rsidRPr="00EF7E8D" w:rsidRDefault="004165F7" w:rsidP="004165F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039927A4" w14:textId="77777777" w:rsidR="004165F7" w:rsidRPr="00EF7E8D" w:rsidRDefault="004165F7" w:rsidP="004165F7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4165F7" w:rsidRPr="00EF7E8D" w14:paraId="7928E3F3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5927F3E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0283E00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22DF3CA0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6925898F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601B2D75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0DABBAAC" w14:textId="77777777" w:rsidR="004165F7" w:rsidRPr="00C52A58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102511CF" w14:textId="77777777" w:rsidR="004165F7" w:rsidRPr="00C52A58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4165F7" w:rsidRPr="00EF7E8D" w14:paraId="46AFF7C4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BDD27F" w14:textId="15ED8431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41174B" w14:textId="17067B7F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5278B30" w14:textId="3D0A47B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137C7E" w14:textId="61C23F0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9BAF43" w14:textId="4A94E1B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E9F6DBD" w14:textId="64BA533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41C1AF" w14:textId="235E9FD9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47825822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C105F3" w14:textId="750A9A4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0E1CC2" w14:textId="0775682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722460" w14:textId="5762DA19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EA7846" w14:textId="2498AE6F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1509F2" w14:textId="18C1C6E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2B4DB2" w14:textId="1566245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8509C1F" w14:textId="59012FFF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2033D216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7BE864" w14:textId="6461E8D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8F2E94" w14:textId="6341F9C1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FAAD1E" w14:textId="1C1FDC0F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0D0516E" w14:textId="677B2A7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2D0DAA0" w14:textId="6210B96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601B06" w14:textId="021827A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F9620F" w14:textId="7917BDF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5A7E40C1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0F65DD" w14:textId="6BCACC2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C3C141" w14:textId="4FBF257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CD998BA" w14:textId="4E84C399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C507AA" w14:textId="6CB5341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BC3D467" w14:textId="5420BF1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B876D7" w14:textId="2948904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B40707" w14:textId="731EC1AD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0CCA3045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870235" w14:textId="02C31119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6C79C8" w14:textId="695F805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88AEEC" w14:textId="6B9824A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AB4F3B" w14:textId="33CE65A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0B4673" w14:textId="7494E81D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404C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9A9693" w14:textId="6578EC0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404C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404C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404C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404C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38F5559" w14:textId="4772B6D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404C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404C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404C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404C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25AEE259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AA80FC" w14:textId="355C610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404C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404C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404C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404C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32D0B" w14:textId="01020CE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404C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404C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404C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404C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383F59D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7229D3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BB80C8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85FB0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8B8D0D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3047DE8A" w14:textId="77777777" w:rsidR="004165F7" w:rsidRPr="00EF7E8D" w:rsidRDefault="004165F7" w:rsidP="0028490E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tbl>
            <w:tblPr>
              <w:tblStyle w:val="ae"/>
              <w:tblpPr w:leftFromText="180" w:rightFromText="180" w:horzAnchor="margin" w:tblpXSpec="right" w:tblpY="-232"/>
              <w:tblOverlap w:val="never"/>
              <w:tblW w:w="5000" w:type="pct"/>
              <w:tblBorders>
                <w:bottom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415"/>
            </w:tblGrid>
            <w:tr w:rsidR="00775A3A" w:rsidRPr="00554261" w14:paraId="48A9D576" w14:textId="77777777" w:rsidTr="00D20D61">
              <w:tc>
                <w:tcPr>
                  <w:tcW w:w="5000" w:type="pct"/>
                </w:tcPr>
                <w:p w14:paraId="42BC30D3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56060D93" w14:textId="77777777" w:rsidTr="00D20D61">
              <w:tc>
                <w:tcPr>
                  <w:tcW w:w="5000" w:type="pct"/>
                </w:tcPr>
                <w:p w14:paraId="366EDC4C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5AC01FD7" w14:textId="77777777" w:rsidTr="00D20D61">
              <w:tc>
                <w:tcPr>
                  <w:tcW w:w="5000" w:type="pct"/>
                </w:tcPr>
                <w:p w14:paraId="4143A28F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64307551" w14:textId="77777777" w:rsidTr="00D20D61">
              <w:tc>
                <w:tcPr>
                  <w:tcW w:w="5000" w:type="pct"/>
                </w:tcPr>
                <w:p w14:paraId="1792576B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66B24B04" w14:textId="77777777" w:rsidTr="00D20D61">
              <w:tc>
                <w:tcPr>
                  <w:tcW w:w="5000" w:type="pct"/>
                </w:tcPr>
                <w:p w14:paraId="32118F46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29E0F0F5" w14:textId="77777777" w:rsidTr="00D20D61">
              <w:tc>
                <w:tcPr>
                  <w:tcW w:w="5000" w:type="pct"/>
                </w:tcPr>
                <w:p w14:paraId="60F4C971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592D1DB8" w14:textId="77777777" w:rsidTr="00D20D61">
              <w:tc>
                <w:tcPr>
                  <w:tcW w:w="5000" w:type="pct"/>
                </w:tcPr>
                <w:p w14:paraId="3588B8FA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</w:tbl>
          <w:p w14:paraId="50311ACA" w14:textId="77777777" w:rsidR="004165F7" w:rsidRPr="00EF7E8D" w:rsidRDefault="004165F7" w:rsidP="0028490E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13"/>
              <w:gridCol w:w="1407"/>
              <w:gridCol w:w="813"/>
              <w:gridCol w:w="813"/>
            </w:tblGrid>
            <w:tr w:rsidR="00F81A63" w:rsidRPr="00EF7E8D" w14:paraId="1DF124D5" w14:textId="77777777" w:rsidTr="00D20D61">
              <w:trPr>
                <w:trHeight w:val="227"/>
              </w:trPr>
              <w:tc>
                <w:tcPr>
                  <w:tcW w:w="1251" w:type="pct"/>
                </w:tcPr>
                <w:p w14:paraId="41207666" w14:textId="77777777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56AFFB3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OCTUBRE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4E024EF" w14:textId="71BFD7AC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5F5B36C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71EB6C0" w14:textId="77777777" w:rsidR="00F81A63" w:rsidRPr="00EF7E8D" w:rsidRDefault="00F81A63" w:rsidP="00F81A63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81A63" w:rsidRPr="00EF7E8D" w14:paraId="2DE53C7E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055C682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5AD2C22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0F831C6D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3E63E11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22E7DC0F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33F1E2AC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6191B54D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F81A63" w:rsidRPr="00EF7E8D" w14:paraId="0DBEE723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4E685E" w14:textId="20D4BE3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06B9A3" w14:textId="62E8015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0C73BC" w14:textId="0E37230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C0E51C" w14:textId="174F8A7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226000" w14:textId="4BBAA5C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C9D185" w14:textId="54B4B9C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404C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7795E9" w14:textId="655AB25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57D05A46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B5D4DF" w14:textId="340AE56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B460D4" w14:textId="07C44EB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BF37B8E" w14:textId="4B6BBBA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6D7EEEC" w14:textId="72AFA39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F5A2C8" w14:textId="0640F4B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E72C4B3" w14:textId="2C0828E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F0CC09" w14:textId="0A5A485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0E666ABA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240392" w14:textId="2DF097C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A9F791" w14:textId="09AC836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A8B5582" w14:textId="5B2BF7D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5C4248" w14:textId="628DB8C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6786C5" w14:textId="1D9EAB5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A9F967" w14:textId="341EEF7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D1A2FC" w14:textId="3BEE13F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60F2652A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19187F" w14:textId="5055724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CD7914" w14:textId="1A64034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8AAF645" w14:textId="586F892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B66E3D" w14:textId="5360C6D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AFE456" w14:textId="35DC517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D7B0B3" w14:textId="7CBCD2E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9A2ADCD" w14:textId="2372F75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221A2651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1FF857" w14:textId="1976569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86F3A7" w14:textId="1E465EC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3E2389" w14:textId="2B1B623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E61EC1" w14:textId="24EAA42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369FBD" w14:textId="21D179D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9AF665" w14:textId="0EB21F5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EB4747" w14:textId="3261CE6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55FA030D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3CBBC1" w14:textId="5CEB753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FBBC26" w14:textId="41D299A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B5B6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6DB9E6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48179F5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3077D5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71F952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76C1EA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06DD9C3D" w14:textId="77777777" w:rsidR="004165F7" w:rsidRPr="00EF7E8D" w:rsidRDefault="004165F7" w:rsidP="0028490E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</w:tr>
    </w:tbl>
    <w:p w14:paraId="759F6C2D" w14:textId="77777777" w:rsidR="00F81A63" w:rsidRPr="00EF7E8D" w:rsidRDefault="00F81A63" w:rsidP="0028490E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F81A63" w:rsidRPr="00EF7E8D" w:rsidSect="00554261">
      <w:pgSz w:w="16838" w:h="11906" w:orient="landscape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CE5D5" w14:textId="77777777" w:rsidR="00B25D4E" w:rsidRDefault="00B25D4E">
      <w:pPr>
        <w:spacing w:after="0"/>
      </w:pPr>
      <w:r>
        <w:separator/>
      </w:r>
    </w:p>
  </w:endnote>
  <w:endnote w:type="continuationSeparator" w:id="0">
    <w:p w14:paraId="4EAB0F8C" w14:textId="77777777" w:rsidR="00B25D4E" w:rsidRDefault="00B25D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FB677" w14:textId="77777777" w:rsidR="00B25D4E" w:rsidRDefault="00B25D4E">
      <w:pPr>
        <w:spacing w:after="0"/>
      </w:pPr>
      <w:r>
        <w:separator/>
      </w:r>
    </w:p>
  </w:footnote>
  <w:footnote w:type="continuationSeparator" w:id="0">
    <w:p w14:paraId="20D76D2D" w14:textId="77777777" w:rsidR="00B25D4E" w:rsidRDefault="00B25D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338F2"/>
    <w:rsid w:val="00151CCE"/>
    <w:rsid w:val="001B01F9"/>
    <w:rsid w:val="001C41F9"/>
    <w:rsid w:val="0028490E"/>
    <w:rsid w:val="00285C1D"/>
    <w:rsid w:val="002A6420"/>
    <w:rsid w:val="00302845"/>
    <w:rsid w:val="003108C9"/>
    <w:rsid w:val="0031649E"/>
    <w:rsid w:val="003327F5"/>
    <w:rsid w:val="00340CAF"/>
    <w:rsid w:val="003A4CE9"/>
    <w:rsid w:val="003B6D2A"/>
    <w:rsid w:val="003C0D41"/>
    <w:rsid w:val="003C4F96"/>
    <w:rsid w:val="003D6BD9"/>
    <w:rsid w:val="003E085C"/>
    <w:rsid w:val="003E7B3A"/>
    <w:rsid w:val="00416364"/>
    <w:rsid w:val="004165F7"/>
    <w:rsid w:val="00431B29"/>
    <w:rsid w:val="00440416"/>
    <w:rsid w:val="00462EAD"/>
    <w:rsid w:val="004A6170"/>
    <w:rsid w:val="004C2B84"/>
    <w:rsid w:val="004F6AAC"/>
    <w:rsid w:val="00504E80"/>
    <w:rsid w:val="00512F2D"/>
    <w:rsid w:val="00554261"/>
    <w:rsid w:val="00570FBB"/>
    <w:rsid w:val="00583B82"/>
    <w:rsid w:val="005923AC"/>
    <w:rsid w:val="005A35D5"/>
    <w:rsid w:val="005D5149"/>
    <w:rsid w:val="005E656F"/>
    <w:rsid w:val="00627378"/>
    <w:rsid w:val="00636FC2"/>
    <w:rsid w:val="00667021"/>
    <w:rsid w:val="006974E1"/>
    <w:rsid w:val="006B5B6D"/>
    <w:rsid w:val="006B6899"/>
    <w:rsid w:val="006C0896"/>
    <w:rsid w:val="006C26DB"/>
    <w:rsid w:val="006F513E"/>
    <w:rsid w:val="006F5860"/>
    <w:rsid w:val="0075629F"/>
    <w:rsid w:val="00775A3A"/>
    <w:rsid w:val="007A28B3"/>
    <w:rsid w:val="007C0139"/>
    <w:rsid w:val="007D45A1"/>
    <w:rsid w:val="007D7864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25D4E"/>
    <w:rsid w:val="00B37C7E"/>
    <w:rsid w:val="00B65B09"/>
    <w:rsid w:val="00B76F0B"/>
    <w:rsid w:val="00B85583"/>
    <w:rsid w:val="00B9476B"/>
    <w:rsid w:val="00BC3952"/>
    <w:rsid w:val="00BE5AB8"/>
    <w:rsid w:val="00BE64A6"/>
    <w:rsid w:val="00BF2AA2"/>
    <w:rsid w:val="00BF49DC"/>
    <w:rsid w:val="00C375A4"/>
    <w:rsid w:val="00C44DFB"/>
    <w:rsid w:val="00C52A58"/>
    <w:rsid w:val="00C5501C"/>
    <w:rsid w:val="00C6519B"/>
    <w:rsid w:val="00C70F21"/>
    <w:rsid w:val="00C7354B"/>
    <w:rsid w:val="00C800AA"/>
    <w:rsid w:val="00C85B38"/>
    <w:rsid w:val="00C91F9B"/>
    <w:rsid w:val="00CF6166"/>
    <w:rsid w:val="00D404CE"/>
    <w:rsid w:val="00D47677"/>
    <w:rsid w:val="00DA0093"/>
    <w:rsid w:val="00DA372D"/>
    <w:rsid w:val="00DB0378"/>
    <w:rsid w:val="00DE32AC"/>
    <w:rsid w:val="00E1407A"/>
    <w:rsid w:val="00E33F1A"/>
    <w:rsid w:val="00E50BDE"/>
    <w:rsid w:val="00E57DAC"/>
    <w:rsid w:val="00E774CD"/>
    <w:rsid w:val="00E77E1D"/>
    <w:rsid w:val="00E97684"/>
    <w:rsid w:val="00ED5F48"/>
    <w:rsid w:val="00ED75B6"/>
    <w:rsid w:val="00EF7E8D"/>
    <w:rsid w:val="00F02E73"/>
    <w:rsid w:val="00F44587"/>
    <w:rsid w:val="00F47B84"/>
    <w:rsid w:val="00F81A63"/>
    <w:rsid w:val="00F91390"/>
    <w:rsid w:val="00F93E3B"/>
    <w:rsid w:val="00FA5682"/>
    <w:rsid w:val="00FB5CE7"/>
    <w:rsid w:val="00FC0032"/>
    <w:rsid w:val="00FC573C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2022-01-21T17:53:00Z</dcterms:created>
  <dcterms:modified xsi:type="dcterms:W3CDTF">2022-01-21T17:53:00Z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