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72B1A9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2E9AEECF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44C85F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6F5F803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306171D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63FE204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6AC30AF8" w:rsidR="001B228B" w:rsidRPr="00447884" w:rsidRDefault="00D765C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2029315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275FA08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6BA6CF5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381513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094914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09EF2C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2E93C4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7081EC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23EA47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2724045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72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6C5725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374CC2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6A35F60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28F0D0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015E43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777CD6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C1BCADB" w14:textId="244B77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422885" w14:textId="5CC74A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1EF90D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05A99E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464A78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51978D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4A03D3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421963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19C020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295078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76F76F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1E65D5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59BC73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55AB47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1F44B0" w14:textId="30DF04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9ADD11" w14:textId="7C17FB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2DE34E8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107297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45982C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04E319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3D0ADD4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1181B7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51960E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75D3C6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1FA43B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65C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BCB955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C2D1A5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163B" w14:textId="77777777" w:rsidR="00827157" w:rsidRDefault="00827157">
      <w:pPr>
        <w:spacing w:after="0"/>
      </w:pPr>
      <w:r>
        <w:separator/>
      </w:r>
    </w:p>
  </w:endnote>
  <w:endnote w:type="continuationSeparator" w:id="0">
    <w:p w14:paraId="45CFAF3C" w14:textId="77777777" w:rsidR="00827157" w:rsidRDefault="008271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ED37" w14:textId="77777777" w:rsidR="00827157" w:rsidRDefault="00827157">
      <w:pPr>
        <w:spacing w:after="0"/>
      </w:pPr>
      <w:r>
        <w:separator/>
      </w:r>
    </w:p>
  </w:footnote>
  <w:footnote w:type="continuationSeparator" w:id="0">
    <w:p w14:paraId="7D73AB79" w14:textId="77777777" w:rsidR="00827157" w:rsidRDefault="008271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7258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7157"/>
    <w:rsid w:val="008711BC"/>
    <w:rsid w:val="008B1201"/>
    <w:rsid w:val="008F16F7"/>
    <w:rsid w:val="009164BA"/>
    <w:rsid w:val="009166BD"/>
    <w:rsid w:val="00937B0A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765C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2022-01-22T06:54:00Z</dcterms:created>
  <dcterms:modified xsi:type="dcterms:W3CDTF">2022-01-22T06:54:00Z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