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ae"/>
        <w:tblW w:w="5000" w:type="pct"/>
        <w:tblLook w:val="04A0" w:firstRow="1" w:lastRow="0" w:firstColumn="1" w:lastColumn="0" w:noHBand="0" w:noVBand="1"/>
        <w:tblCaption w:val="Таблица содержимого календаря"/>
      </w:tblPr>
      <w:tblGrid>
        <w:gridCol w:w="15398"/>
      </w:tblGrid>
      <w:tr w:rsidR="00F81A63" w:rsidRPr="00EF7E8D" w14:paraId="5E679A77" w14:textId="46D298AD" w:rsidTr="00F81A63">
        <w:trPr>
          <w:trHeight w:val="567"/>
        </w:trPr>
        <w:tc>
          <w:tcPr>
            <w:tcW w:w="5000" w:type="pct"/>
            <w:vAlign w:val="bottom"/>
          </w:tcPr>
          <w:p w14:paraId="1838025C" w14:textId="4C8A706B" w:rsidR="00F81A63" w:rsidRPr="00EF7E8D" w:rsidRDefault="00F81A63" w:rsidP="00F81A63">
            <w:pPr>
              <w:pStyle w:val="ad"/>
              <w:spacing w:after="0"/>
              <w:jc w:val="center"/>
              <w:rPr>
                <w:rFonts w:ascii="Arial Narrow" w:hAnsi="Arial Narrow" w:cs="Calibri"/>
                <w:noProof/>
                <w:color w:val="auto"/>
                <w:sz w:val="80"/>
                <w:szCs w:val="80"/>
                <w:lang w:bidi="ru-RU"/>
              </w:rPr>
            </w:pPr>
            <w:r w:rsidRPr="00EF7E8D">
              <w:rPr>
                <w:rFonts w:ascii="Arial Narrow" w:hAnsi="Arial Narrow" w:cs="Calibri"/>
                <w:noProof/>
                <w:color w:val="auto"/>
                <w:sz w:val="80"/>
                <w:szCs w:val="80"/>
                <w:lang w:bidi="ru-RU"/>
              </w:rPr>
              <w:t>MAYO</w:t>
            </w:r>
            <w:r>
              <w:rPr>
                <w:rFonts w:ascii="Arial Narrow" w:hAnsi="Arial Narrow" w:cs="Calibri"/>
                <w:noProof/>
                <w:color w:val="auto"/>
                <w:sz w:val="80"/>
                <w:szCs w:val="80"/>
                <w:lang w:val="en-US" w:bidi="ru-RU"/>
              </w:rPr>
              <w:t xml:space="preserve"> </w:t>
            </w:r>
            <w:r w:rsidRPr="00EF7E8D">
              <w:rPr>
                <w:rFonts w:ascii="Arial Narrow" w:hAnsi="Arial Narrow" w:cs="Calibri"/>
                <w:noProof/>
                <w:color w:val="auto"/>
                <w:sz w:val="72"/>
                <w:szCs w:val="72"/>
                <w:lang w:bidi="ru-RU"/>
              </w:rPr>
              <w:fldChar w:fldCharType="begin"/>
            </w:r>
            <w:r w:rsidRPr="00EF7E8D">
              <w:rPr>
                <w:rFonts w:ascii="Arial Narrow" w:hAnsi="Arial Narrow" w:cs="Calibri"/>
                <w:noProof/>
                <w:color w:val="auto"/>
                <w:sz w:val="72"/>
                <w:szCs w:val="72"/>
                <w:lang w:bidi="ru-RU"/>
              </w:rPr>
              <w:instrText xml:space="preserve"> DOCVARIABLE  MonthStart1 \@  yyyy   \* MERGEFORMAT 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72"/>
                <w:szCs w:val="72"/>
                <w:lang w:bidi="ru-RU"/>
              </w:rPr>
              <w:fldChar w:fldCharType="separate"/>
            </w:r>
            <w:r w:rsidR="00804B8C">
              <w:rPr>
                <w:rFonts w:ascii="Arial Narrow" w:hAnsi="Arial Narrow" w:cs="Calibri"/>
                <w:noProof/>
                <w:color w:val="auto"/>
                <w:sz w:val="72"/>
                <w:szCs w:val="72"/>
                <w:lang w:bidi="ru-RU"/>
              </w:rPr>
              <w:t>2023</w:t>
            </w:r>
            <w:r w:rsidRPr="00EF7E8D">
              <w:rPr>
                <w:rFonts w:ascii="Arial Narrow" w:hAnsi="Arial Narrow" w:cs="Calibri"/>
                <w:noProof/>
                <w:color w:val="auto"/>
                <w:sz w:val="72"/>
                <w:szCs w:val="72"/>
                <w:lang w:bidi="ru-RU"/>
              </w:rPr>
              <w:fldChar w:fldCharType="end"/>
            </w:r>
          </w:p>
        </w:tc>
      </w:tr>
    </w:tbl>
    <w:p w14:paraId="24B867D3" w14:textId="4AD3AE40" w:rsidR="00ED5F48" w:rsidRPr="00EF7E8D" w:rsidRDefault="00ED5F48" w:rsidP="0028490E">
      <w:pPr>
        <w:pStyle w:val="Months"/>
        <w:ind w:left="0"/>
        <w:jc w:val="center"/>
        <w:rPr>
          <w:rFonts w:ascii="Arial Narrow" w:hAnsi="Arial Narrow" w:cs="Calibri"/>
          <w:noProof/>
          <w:color w:val="auto"/>
          <w:sz w:val="10"/>
          <w:szCs w:val="10"/>
        </w:rPr>
      </w:pPr>
    </w:p>
    <w:tbl>
      <w:tblPr>
        <w:tblStyle w:val="CalendarTable"/>
        <w:tblW w:w="499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  <w:tblCaption w:val="Таблица содержимого календаря"/>
      </w:tblPr>
      <w:tblGrid>
        <w:gridCol w:w="2173"/>
        <w:gridCol w:w="2200"/>
        <w:gridCol w:w="2206"/>
        <w:gridCol w:w="2206"/>
        <w:gridCol w:w="2206"/>
        <w:gridCol w:w="2206"/>
        <w:gridCol w:w="2166"/>
      </w:tblGrid>
      <w:tr w:rsidR="006F5860" w:rsidRPr="00EF7E8D" w14:paraId="4232816E" w14:textId="77777777" w:rsidTr="00C52A58">
        <w:trPr>
          <w:trHeight w:val="340"/>
        </w:trPr>
        <w:tc>
          <w:tcPr>
            <w:tcW w:w="707" w:type="pct"/>
            <w:shd w:val="clear" w:color="auto" w:fill="F2F2F2" w:themeFill="background1" w:themeFillShade="F2"/>
            <w:vAlign w:val="center"/>
          </w:tcPr>
          <w:p w14:paraId="5173D927" w14:textId="2E959837" w:rsidR="006F5860" w:rsidRPr="00EF7E8D" w:rsidRDefault="00E57DAC" w:rsidP="0028490E">
            <w:pPr>
              <w:pStyle w:val="Days"/>
              <w:spacing w:before="0"/>
              <w:rPr>
                <w:rFonts w:ascii="Arial Narrow" w:hAnsi="Arial Narrow" w:cs="Calibri"/>
                <w:noProof/>
                <w:color w:val="auto"/>
                <w:sz w:val="28"/>
                <w:szCs w:val="28"/>
              </w:rPr>
            </w:pPr>
            <w:r w:rsidRPr="00EF7E8D">
              <w:rPr>
                <w:rFonts w:ascii="Arial Narrow" w:hAnsi="Arial Narrow" w:cs="Calibri"/>
                <w:noProof/>
                <w:color w:val="auto"/>
                <w:sz w:val="28"/>
                <w:szCs w:val="28"/>
                <w:lang w:bidi="ru-RU"/>
              </w:rPr>
              <w:t>LUNES</w:t>
            </w:r>
          </w:p>
        </w:tc>
        <w:tc>
          <w:tcPr>
            <w:tcW w:w="716" w:type="pct"/>
            <w:shd w:val="clear" w:color="auto" w:fill="F2F2F2" w:themeFill="background1" w:themeFillShade="F2"/>
            <w:vAlign w:val="center"/>
          </w:tcPr>
          <w:p w14:paraId="645E7C4A" w14:textId="6ED1880D" w:rsidR="006F5860" w:rsidRPr="00EF7E8D" w:rsidRDefault="00E57DAC" w:rsidP="0028490E">
            <w:pPr>
              <w:pStyle w:val="Days"/>
              <w:spacing w:before="0"/>
              <w:rPr>
                <w:rFonts w:ascii="Arial Narrow" w:hAnsi="Arial Narrow" w:cs="Calibri"/>
                <w:noProof/>
                <w:color w:val="auto"/>
                <w:sz w:val="28"/>
                <w:szCs w:val="28"/>
              </w:rPr>
            </w:pPr>
            <w:r w:rsidRPr="00EF7E8D">
              <w:rPr>
                <w:rFonts w:ascii="Arial Narrow" w:hAnsi="Arial Narrow" w:cs="Calibri"/>
                <w:noProof/>
                <w:color w:val="auto"/>
                <w:sz w:val="28"/>
                <w:szCs w:val="28"/>
                <w:lang w:bidi="ru-RU"/>
              </w:rPr>
              <w:t>MARTES</w:t>
            </w:r>
          </w:p>
        </w:tc>
        <w:tc>
          <w:tcPr>
            <w:tcW w:w="718" w:type="pct"/>
            <w:shd w:val="clear" w:color="auto" w:fill="F2F2F2" w:themeFill="background1" w:themeFillShade="F2"/>
            <w:vAlign w:val="center"/>
          </w:tcPr>
          <w:p w14:paraId="17D31BE5" w14:textId="5B3AEA6B" w:rsidR="006F5860" w:rsidRPr="00EF7E8D" w:rsidRDefault="00E57DAC" w:rsidP="0028490E">
            <w:pPr>
              <w:pStyle w:val="Days"/>
              <w:spacing w:before="0"/>
              <w:rPr>
                <w:rFonts w:ascii="Arial Narrow" w:hAnsi="Arial Narrow" w:cs="Calibri"/>
                <w:noProof/>
                <w:color w:val="auto"/>
                <w:sz w:val="28"/>
                <w:szCs w:val="28"/>
              </w:rPr>
            </w:pPr>
            <w:r w:rsidRPr="00EF7E8D">
              <w:rPr>
                <w:rFonts w:ascii="Arial Narrow" w:hAnsi="Arial Narrow" w:cs="Calibri"/>
                <w:noProof/>
                <w:color w:val="auto"/>
                <w:sz w:val="28"/>
                <w:szCs w:val="28"/>
                <w:lang w:bidi="ru-RU"/>
              </w:rPr>
              <w:t>MIERCOLES</w:t>
            </w:r>
          </w:p>
        </w:tc>
        <w:tc>
          <w:tcPr>
            <w:tcW w:w="718" w:type="pct"/>
            <w:shd w:val="clear" w:color="auto" w:fill="F2F2F2" w:themeFill="background1" w:themeFillShade="F2"/>
            <w:vAlign w:val="center"/>
          </w:tcPr>
          <w:p w14:paraId="18E1E115" w14:textId="229D598B" w:rsidR="006F5860" w:rsidRPr="00EF7E8D" w:rsidRDefault="00804B8C" w:rsidP="0028490E">
            <w:pPr>
              <w:pStyle w:val="Days"/>
              <w:spacing w:before="0"/>
              <w:rPr>
                <w:rFonts w:ascii="Arial Narrow" w:hAnsi="Arial Narrow" w:cs="Calibri"/>
                <w:noProof/>
                <w:color w:val="auto"/>
                <w:sz w:val="28"/>
                <w:szCs w:val="28"/>
              </w:rPr>
            </w:pPr>
            <w:r>
              <w:rPr>
                <w:rFonts w:ascii="Arial Narrow" w:hAnsi="Arial Narrow" w:cs="Calibri"/>
                <w:noProof/>
                <w:color w:val="auto"/>
                <w:sz w:val="28"/>
                <w:szCs w:val="28"/>
                <w:lang w:bidi="ru-RU"/>
              </w:rPr>
              <w:t>JUEVES</w:t>
            </w:r>
          </w:p>
        </w:tc>
        <w:tc>
          <w:tcPr>
            <w:tcW w:w="718" w:type="pct"/>
            <w:shd w:val="clear" w:color="auto" w:fill="F2F2F2" w:themeFill="background1" w:themeFillShade="F2"/>
            <w:vAlign w:val="center"/>
          </w:tcPr>
          <w:p w14:paraId="2C84A1A5" w14:textId="481C4E38" w:rsidR="006F5860" w:rsidRPr="00EF7E8D" w:rsidRDefault="00E57DAC" w:rsidP="0028490E">
            <w:pPr>
              <w:pStyle w:val="Days"/>
              <w:spacing w:before="0"/>
              <w:rPr>
                <w:rFonts w:ascii="Arial Narrow" w:hAnsi="Arial Narrow" w:cs="Calibri"/>
                <w:noProof/>
                <w:color w:val="auto"/>
                <w:sz w:val="28"/>
                <w:szCs w:val="28"/>
              </w:rPr>
            </w:pPr>
            <w:r w:rsidRPr="00EF7E8D">
              <w:rPr>
                <w:rFonts w:ascii="Arial Narrow" w:hAnsi="Arial Narrow" w:cs="Calibri"/>
                <w:noProof/>
                <w:color w:val="auto"/>
                <w:sz w:val="28"/>
                <w:szCs w:val="28"/>
                <w:lang w:bidi="ru-RU"/>
              </w:rPr>
              <w:t>VIERNES</w:t>
            </w:r>
          </w:p>
        </w:tc>
        <w:tc>
          <w:tcPr>
            <w:tcW w:w="718" w:type="pct"/>
            <w:shd w:val="clear" w:color="auto" w:fill="0070C0"/>
            <w:vAlign w:val="center"/>
          </w:tcPr>
          <w:p w14:paraId="773A0790" w14:textId="784A4433" w:rsidR="006F5860" w:rsidRPr="00C52A58" w:rsidRDefault="00E57DAC" w:rsidP="0028490E">
            <w:pPr>
              <w:pStyle w:val="Days"/>
              <w:spacing w:before="0"/>
              <w:rPr>
                <w:rFonts w:ascii="Arial Narrow" w:hAnsi="Arial Narrow" w:cs="Calibri"/>
                <w:b/>
                <w:bCs/>
                <w:noProof/>
                <w:color w:val="FFFFFF" w:themeColor="background1"/>
                <w:sz w:val="28"/>
                <w:szCs w:val="28"/>
              </w:rPr>
            </w:pPr>
            <w:r w:rsidRPr="00C52A58">
              <w:rPr>
                <w:rFonts w:ascii="Arial Narrow" w:hAnsi="Arial Narrow" w:cs="Calibri"/>
                <w:b/>
                <w:bCs/>
                <w:noProof/>
                <w:color w:val="FFFFFF" w:themeColor="background1"/>
                <w:sz w:val="28"/>
                <w:szCs w:val="28"/>
                <w:lang w:bidi="ru-RU"/>
              </w:rPr>
              <w:t>SABADO</w:t>
            </w:r>
          </w:p>
        </w:tc>
        <w:tc>
          <w:tcPr>
            <w:tcW w:w="705" w:type="pct"/>
            <w:shd w:val="clear" w:color="auto" w:fill="0070C0"/>
            <w:vAlign w:val="center"/>
          </w:tcPr>
          <w:p w14:paraId="08410A3D" w14:textId="13711F49" w:rsidR="006F5860" w:rsidRPr="00C52A58" w:rsidRDefault="00E57DAC" w:rsidP="0028490E">
            <w:pPr>
              <w:pStyle w:val="Days"/>
              <w:spacing w:before="0"/>
              <w:rPr>
                <w:rFonts w:ascii="Arial Narrow" w:hAnsi="Arial Narrow" w:cs="Calibri"/>
                <w:b/>
                <w:bCs/>
                <w:noProof/>
                <w:color w:val="FFFFFF" w:themeColor="background1"/>
                <w:sz w:val="28"/>
                <w:szCs w:val="28"/>
              </w:rPr>
            </w:pPr>
            <w:r w:rsidRPr="00C52A58">
              <w:rPr>
                <w:rFonts w:ascii="Arial Narrow" w:hAnsi="Arial Narrow" w:cs="Calibri"/>
                <w:b/>
                <w:bCs/>
                <w:noProof/>
                <w:color w:val="FFFFFF" w:themeColor="background1"/>
                <w:sz w:val="28"/>
                <w:szCs w:val="28"/>
                <w:lang w:bidi="ru-RU"/>
              </w:rPr>
              <w:t>DOMINGO</w:t>
            </w:r>
          </w:p>
        </w:tc>
      </w:tr>
      <w:tr w:rsidR="00ED5F48" w:rsidRPr="00EF7E8D" w14:paraId="6F5FFAB0" w14:textId="77777777" w:rsidTr="00EF7E8D">
        <w:trPr>
          <w:trHeight w:val="1077"/>
        </w:trPr>
        <w:tc>
          <w:tcPr>
            <w:tcW w:w="707" w:type="pct"/>
            <w:tcMar>
              <w:left w:w="57" w:type="dxa"/>
              <w:right w:w="142" w:type="dxa"/>
            </w:tcMar>
          </w:tcPr>
          <w:p w14:paraId="269C2670" w14:textId="1AA954E8" w:rsidR="00ED5F48" w:rsidRPr="00EF7E8D" w:rsidRDefault="00ED5F48" w:rsidP="0028490E">
            <w:pPr>
              <w:pStyle w:val="Dates"/>
              <w:spacing w:after="0"/>
              <w:jc w:val="left"/>
              <w:rPr>
                <w:rFonts w:ascii="Arial Narrow" w:hAnsi="Arial Narrow" w:cs="Calibri"/>
                <w:noProof/>
                <w:color w:val="auto"/>
                <w:sz w:val="32"/>
                <w:szCs w:val="32"/>
              </w:rPr>
            </w:pP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DocVariable MonthStart5 \@ dddd 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804B8C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>понедельник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= “понедельник" 1 ""</w:instrText>
            </w:r>
            <w:r w:rsidR="00804B8C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804B8C"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t>1</w: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left w:w="57" w:type="dxa"/>
              <w:right w:w="142" w:type="dxa"/>
            </w:tcMar>
          </w:tcPr>
          <w:p w14:paraId="4F7B697C" w14:textId="12E1D72E" w:rsidR="00ED5F48" w:rsidRPr="00EF7E8D" w:rsidRDefault="00ED5F48" w:rsidP="0028490E">
            <w:pPr>
              <w:pStyle w:val="Dates"/>
              <w:spacing w:after="0"/>
              <w:jc w:val="left"/>
              <w:rPr>
                <w:rFonts w:ascii="Arial Narrow" w:hAnsi="Arial Narrow" w:cs="Calibri"/>
                <w:noProof/>
                <w:color w:val="auto"/>
                <w:sz w:val="32"/>
                <w:szCs w:val="32"/>
              </w:rPr>
            </w:pP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DocVariable MonthStart5 \@ dddd 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804B8C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>понедельник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= “вторник" 1 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=A2 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804B8C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>1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&lt;&gt; 0 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=A2+1 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804B8C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>2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="00804B8C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804B8C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>2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="00804B8C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804B8C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t>2</w: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4C8A88DF" w14:textId="32A9BE4A" w:rsidR="00ED5F48" w:rsidRPr="00EF7E8D" w:rsidRDefault="00ED5F48" w:rsidP="0028490E">
            <w:pPr>
              <w:pStyle w:val="Dates"/>
              <w:spacing w:after="0"/>
              <w:jc w:val="left"/>
              <w:rPr>
                <w:rFonts w:ascii="Arial Narrow" w:hAnsi="Arial Narrow" w:cs="Calibri"/>
                <w:noProof/>
                <w:color w:val="auto"/>
                <w:sz w:val="32"/>
                <w:szCs w:val="32"/>
              </w:rPr>
            </w:pP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DocVariable MonthStart5 \@ dddd 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804B8C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>понедельник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= “среда" 1 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=B2 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804B8C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>2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&lt;&gt; 0 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=B2+1 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804B8C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>3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="00804B8C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804B8C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>3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="00804B8C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804B8C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t>3</w: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79B1B025" w14:textId="22CA0B77" w:rsidR="00ED5F48" w:rsidRPr="00EF7E8D" w:rsidRDefault="00ED5F48" w:rsidP="0028490E">
            <w:pPr>
              <w:pStyle w:val="Dates"/>
              <w:spacing w:after="0"/>
              <w:jc w:val="left"/>
              <w:rPr>
                <w:rFonts w:ascii="Arial Narrow" w:hAnsi="Arial Narrow" w:cs="Calibri"/>
                <w:noProof/>
                <w:color w:val="auto"/>
                <w:sz w:val="32"/>
                <w:szCs w:val="32"/>
              </w:rPr>
            </w:pP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DocVariable MonthStart5 \@ dddd 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804B8C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>понедельник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= “четверг" 1 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=C2 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804B8C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>3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&lt;&gt; 0 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=C2+1 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804B8C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>4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="00804B8C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804B8C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>4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="00804B8C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804B8C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t>4</w: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30BF732E" w14:textId="384D366D" w:rsidR="00ED5F48" w:rsidRPr="00EF7E8D" w:rsidRDefault="00ED5F48" w:rsidP="0028490E">
            <w:pPr>
              <w:pStyle w:val="Dates"/>
              <w:spacing w:after="0"/>
              <w:jc w:val="left"/>
              <w:rPr>
                <w:rFonts w:ascii="Arial Narrow" w:hAnsi="Arial Narrow" w:cs="Calibri"/>
                <w:noProof/>
                <w:color w:val="auto"/>
                <w:sz w:val="32"/>
                <w:szCs w:val="32"/>
              </w:rPr>
            </w:pP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DocVariable MonthStart5 \@ dddd 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804B8C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>понедельник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= “пятница" 1 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=D2 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804B8C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>4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&lt;&gt; 0 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=D2+1 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804B8C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>5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="00804B8C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804B8C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>5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="00804B8C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804B8C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t>5</w: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3BB26961" w14:textId="438C5733" w:rsidR="00ED5F48" w:rsidRPr="00EF7E8D" w:rsidRDefault="00ED5F48" w:rsidP="0028490E">
            <w:pPr>
              <w:pStyle w:val="Dates"/>
              <w:spacing w:after="0"/>
              <w:jc w:val="left"/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</w:rPr>
            </w:pPr>
            <w:r w:rsidRPr="00EF7E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F7E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EF7E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F7E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DocVariable MonthStart5 \@ dddd </w:instrText>
            </w:r>
            <w:r w:rsidRPr="00EF7E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804B8C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понедельник</w:instrText>
            </w:r>
            <w:r w:rsidRPr="00EF7E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EF7E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 “суббота" 1 </w:instrText>
            </w:r>
            <w:r w:rsidRPr="00EF7E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F7E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EF7E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F7E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=E2 </w:instrText>
            </w:r>
            <w:r w:rsidRPr="00EF7E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804B8C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5</w:instrText>
            </w:r>
            <w:r w:rsidRPr="00EF7E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EF7E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&lt;&gt; 0 </w:instrText>
            </w:r>
            <w:r w:rsidRPr="00EF7E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F7E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=E2+1 </w:instrText>
            </w:r>
            <w:r w:rsidRPr="00EF7E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804B8C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6</w:instrText>
            </w:r>
            <w:r w:rsidRPr="00EF7E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EF7E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="00804B8C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804B8C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6</w:instrText>
            </w:r>
            <w:r w:rsidRPr="00EF7E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="00804B8C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804B8C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t>6</w:t>
            </w:r>
            <w:r w:rsidRPr="00EF7E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left w:w="57" w:type="dxa"/>
              <w:right w:w="142" w:type="dxa"/>
            </w:tcMar>
          </w:tcPr>
          <w:p w14:paraId="46817485" w14:textId="74655821" w:rsidR="00ED5F48" w:rsidRPr="00EF7E8D" w:rsidRDefault="00ED5F48" w:rsidP="0028490E">
            <w:pPr>
              <w:pStyle w:val="Dates"/>
              <w:spacing w:after="0"/>
              <w:jc w:val="left"/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</w:rPr>
            </w:pPr>
            <w:r w:rsidRPr="00EF7E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F7E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EF7E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F7E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DocVariable MonthStart5 \@ dddd </w:instrText>
            </w:r>
            <w:r w:rsidRPr="00EF7E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804B8C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понедельник</w:instrText>
            </w:r>
            <w:r w:rsidRPr="00EF7E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EF7E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 “воскресенье" 1 </w:instrText>
            </w:r>
            <w:r w:rsidRPr="00EF7E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F7E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EF7E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F7E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=F2 </w:instrText>
            </w:r>
            <w:r w:rsidRPr="00EF7E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804B8C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6</w:instrText>
            </w:r>
            <w:r w:rsidRPr="00EF7E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EF7E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&lt;&gt; 0 </w:instrText>
            </w:r>
            <w:r w:rsidRPr="00EF7E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F7E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=F2+1 </w:instrText>
            </w:r>
            <w:r w:rsidRPr="00EF7E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804B8C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7</w:instrText>
            </w:r>
            <w:r w:rsidRPr="00EF7E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EF7E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Pr="00EF7E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804B8C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7</w:instrText>
            </w:r>
            <w:r w:rsidRPr="00EF7E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EF7E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804B8C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t>7</w:t>
            </w:r>
            <w:r w:rsidRPr="00EF7E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</w:tr>
      <w:tr w:rsidR="00ED5F48" w:rsidRPr="00EF7E8D" w14:paraId="543A7E90" w14:textId="77777777" w:rsidTr="00EF7E8D">
        <w:trPr>
          <w:trHeight w:val="1077"/>
        </w:trPr>
        <w:tc>
          <w:tcPr>
            <w:tcW w:w="707" w:type="pct"/>
            <w:tcMar>
              <w:left w:w="57" w:type="dxa"/>
              <w:right w:w="142" w:type="dxa"/>
            </w:tcMar>
          </w:tcPr>
          <w:p w14:paraId="5021331D" w14:textId="785CC821" w:rsidR="00ED5F48" w:rsidRPr="00EF7E8D" w:rsidRDefault="00ED5F48" w:rsidP="0028490E">
            <w:pPr>
              <w:pStyle w:val="Dates"/>
              <w:spacing w:after="0"/>
              <w:jc w:val="left"/>
              <w:rPr>
                <w:rFonts w:ascii="Arial Narrow" w:hAnsi="Arial Narrow" w:cs="Calibri"/>
                <w:noProof/>
                <w:color w:val="auto"/>
                <w:sz w:val="32"/>
                <w:szCs w:val="32"/>
              </w:rPr>
            </w:pP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=G2+1 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804B8C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t>8</w: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left w:w="57" w:type="dxa"/>
              <w:right w:w="142" w:type="dxa"/>
            </w:tcMar>
          </w:tcPr>
          <w:p w14:paraId="24B2BF12" w14:textId="4FE13FC2" w:rsidR="00ED5F48" w:rsidRPr="00EF7E8D" w:rsidRDefault="00ED5F48" w:rsidP="0028490E">
            <w:pPr>
              <w:pStyle w:val="Dates"/>
              <w:spacing w:after="0"/>
              <w:jc w:val="left"/>
              <w:rPr>
                <w:rFonts w:ascii="Arial Narrow" w:hAnsi="Arial Narrow" w:cs="Calibri"/>
                <w:noProof/>
                <w:color w:val="auto"/>
                <w:sz w:val="32"/>
                <w:szCs w:val="32"/>
              </w:rPr>
            </w:pP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=A3+1 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804B8C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t>9</w: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7858DFB7" w14:textId="382637AD" w:rsidR="00ED5F48" w:rsidRPr="00EF7E8D" w:rsidRDefault="00ED5F48" w:rsidP="0028490E">
            <w:pPr>
              <w:pStyle w:val="Dates"/>
              <w:spacing w:after="0"/>
              <w:jc w:val="left"/>
              <w:rPr>
                <w:rFonts w:ascii="Arial Narrow" w:hAnsi="Arial Narrow" w:cs="Calibri"/>
                <w:noProof/>
                <w:color w:val="auto"/>
                <w:sz w:val="32"/>
                <w:szCs w:val="32"/>
              </w:rPr>
            </w:pP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=B3+1 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804B8C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t>10</w: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048B68F1" w14:textId="0B7A59F0" w:rsidR="00ED5F48" w:rsidRPr="00EF7E8D" w:rsidRDefault="00ED5F48" w:rsidP="0028490E">
            <w:pPr>
              <w:pStyle w:val="Dates"/>
              <w:spacing w:after="0"/>
              <w:jc w:val="left"/>
              <w:rPr>
                <w:rFonts w:ascii="Arial Narrow" w:hAnsi="Arial Narrow" w:cs="Calibri"/>
                <w:noProof/>
                <w:color w:val="auto"/>
                <w:sz w:val="32"/>
                <w:szCs w:val="32"/>
              </w:rPr>
            </w:pP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=C3+1 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804B8C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t>11</w: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7345A9F5" w14:textId="72AF901C" w:rsidR="00ED5F48" w:rsidRPr="00EF7E8D" w:rsidRDefault="00ED5F48" w:rsidP="0028490E">
            <w:pPr>
              <w:pStyle w:val="Dates"/>
              <w:spacing w:after="0"/>
              <w:jc w:val="left"/>
              <w:rPr>
                <w:rFonts w:ascii="Arial Narrow" w:hAnsi="Arial Narrow" w:cs="Calibri"/>
                <w:noProof/>
                <w:color w:val="auto"/>
                <w:sz w:val="32"/>
                <w:szCs w:val="32"/>
              </w:rPr>
            </w:pP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=D3+1 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804B8C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t>12</w: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529615FD" w14:textId="1367D73C" w:rsidR="00ED5F48" w:rsidRPr="00EF7E8D" w:rsidRDefault="00ED5F48" w:rsidP="0028490E">
            <w:pPr>
              <w:pStyle w:val="Dates"/>
              <w:spacing w:after="0"/>
              <w:jc w:val="left"/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</w:rPr>
            </w:pPr>
            <w:r w:rsidRPr="00EF7E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F7E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=E3+1 </w:instrText>
            </w:r>
            <w:r w:rsidRPr="00EF7E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804B8C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t>13</w:t>
            </w:r>
            <w:r w:rsidRPr="00EF7E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left w:w="57" w:type="dxa"/>
              <w:right w:w="142" w:type="dxa"/>
            </w:tcMar>
          </w:tcPr>
          <w:p w14:paraId="62D659A8" w14:textId="78EED1B2" w:rsidR="00ED5F48" w:rsidRPr="00EF7E8D" w:rsidRDefault="00ED5F48" w:rsidP="0028490E">
            <w:pPr>
              <w:pStyle w:val="Dates"/>
              <w:spacing w:after="0"/>
              <w:jc w:val="left"/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</w:rPr>
            </w:pPr>
            <w:r w:rsidRPr="00EF7E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F7E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=F3+1 </w:instrText>
            </w:r>
            <w:r w:rsidRPr="00EF7E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804B8C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t>14</w:t>
            </w:r>
            <w:r w:rsidRPr="00EF7E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</w:tr>
      <w:tr w:rsidR="00ED5F48" w:rsidRPr="00EF7E8D" w14:paraId="25CD5011" w14:textId="77777777" w:rsidTr="00EF7E8D">
        <w:trPr>
          <w:trHeight w:val="1077"/>
        </w:trPr>
        <w:tc>
          <w:tcPr>
            <w:tcW w:w="707" w:type="pct"/>
            <w:tcMar>
              <w:left w:w="57" w:type="dxa"/>
              <w:right w:w="142" w:type="dxa"/>
            </w:tcMar>
          </w:tcPr>
          <w:p w14:paraId="63162FCE" w14:textId="0BDDEEC8" w:rsidR="00ED5F48" w:rsidRPr="00EF7E8D" w:rsidRDefault="00ED5F48" w:rsidP="0028490E">
            <w:pPr>
              <w:pStyle w:val="Dates"/>
              <w:spacing w:after="0"/>
              <w:jc w:val="left"/>
              <w:rPr>
                <w:rFonts w:ascii="Arial Narrow" w:hAnsi="Arial Narrow" w:cs="Calibri"/>
                <w:noProof/>
                <w:color w:val="auto"/>
                <w:sz w:val="32"/>
                <w:szCs w:val="32"/>
              </w:rPr>
            </w:pP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=G3+1 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804B8C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t>15</w: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left w:w="57" w:type="dxa"/>
              <w:right w:w="142" w:type="dxa"/>
            </w:tcMar>
          </w:tcPr>
          <w:p w14:paraId="6534D557" w14:textId="0938D93D" w:rsidR="00ED5F48" w:rsidRPr="00EF7E8D" w:rsidRDefault="00ED5F48" w:rsidP="0028490E">
            <w:pPr>
              <w:pStyle w:val="Dates"/>
              <w:spacing w:after="0"/>
              <w:jc w:val="left"/>
              <w:rPr>
                <w:rFonts w:ascii="Arial Narrow" w:hAnsi="Arial Narrow" w:cs="Calibri"/>
                <w:noProof/>
                <w:color w:val="auto"/>
                <w:sz w:val="32"/>
                <w:szCs w:val="32"/>
              </w:rPr>
            </w:pP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=A4+1 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804B8C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t>16</w: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36E94CD6" w14:textId="4A911503" w:rsidR="00ED5F48" w:rsidRPr="00EF7E8D" w:rsidRDefault="00ED5F48" w:rsidP="0028490E">
            <w:pPr>
              <w:pStyle w:val="Dates"/>
              <w:spacing w:after="0"/>
              <w:jc w:val="left"/>
              <w:rPr>
                <w:rFonts w:ascii="Arial Narrow" w:hAnsi="Arial Narrow" w:cs="Calibri"/>
                <w:noProof/>
                <w:color w:val="auto"/>
                <w:sz w:val="32"/>
                <w:szCs w:val="32"/>
              </w:rPr>
            </w:pP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=B4+1 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804B8C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t>17</w: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2F358C9A" w14:textId="39EBA9D3" w:rsidR="00ED5F48" w:rsidRPr="00EF7E8D" w:rsidRDefault="00ED5F48" w:rsidP="0028490E">
            <w:pPr>
              <w:pStyle w:val="Dates"/>
              <w:spacing w:after="0"/>
              <w:jc w:val="left"/>
              <w:rPr>
                <w:rFonts w:ascii="Arial Narrow" w:hAnsi="Arial Narrow" w:cs="Calibri"/>
                <w:noProof/>
                <w:color w:val="auto"/>
                <w:sz w:val="32"/>
                <w:szCs w:val="32"/>
              </w:rPr>
            </w:pP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=C4+1 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804B8C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t>18</w: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345FC823" w14:textId="21E6B0CF" w:rsidR="00ED5F48" w:rsidRPr="00EF7E8D" w:rsidRDefault="00ED5F48" w:rsidP="0028490E">
            <w:pPr>
              <w:pStyle w:val="Dates"/>
              <w:spacing w:after="0"/>
              <w:jc w:val="left"/>
              <w:rPr>
                <w:rFonts w:ascii="Arial Narrow" w:hAnsi="Arial Narrow" w:cs="Calibri"/>
                <w:noProof/>
                <w:color w:val="auto"/>
                <w:sz w:val="32"/>
                <w:szCs w:val="32"/>
              </w:rPr>
            </w:pP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=D4+1 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804B8C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t>19</w: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598DB889" w14:textId="37403150" w:rsidR="00ED5F48" w:rsidRPr="00EF7E8D" w:rsidRDefault="00ED5F48" w:rsidP="0028490E">
            <w:pPr>
              <w:pStyle w:val="Dates"/>
              <w:spacing w:after="0"/>
              <w:jc w:val="left"/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</w:rPr>
            </w:pPr>
            <w:r w:rsidRPr="00EF7E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F7E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=E4+1 </w:instrText>
            </w:r>
            <w:r w:rsidRPr="00EF7E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804B8C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t>20</w:t>
            </w:r>
            <w:r w:rsidRPr="00EF7E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left w:w="57" w:type="dxa"/>
              <w:right w:w="142" w:type="dxa"/>
            </w:tcMar>
          </w:tcPr>
          <w:p w14:paraId="2CED4719" w14:textId="73EF103B" w:rsidR="00ED5F48" w:rsidRPr="00EF7E8D" w:rsidRDefault="00ED5F48" w:rsidP="0028490E">
            <w:pPr>
              <w:pStyle w:val="Dates"/>
              <w:spacing w:after="0"/>
              <w:jc w:val="left"/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</w:rPr>
            </w:pPr>
            <w:r w:rsidRPr="00EF7E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F7E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=F4+1 </w:instrText>
            </w:r>
            <w:r w:rsidRPr="00EF7E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804B8C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t>21</w:t>
            </w:r>
            <w:r w:rsidRPr="00EF7E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</w:tr>
      <w:tr w:rsidR="00ED5F48" w:rsidRPr="00EF7E8D" w14:paraId="1967DB6D" w14:textId="77777777" w:rsidTr="00EF7E8D">
        <w:trPr>
          <w:trHeight w:val="1077"/>
        </w:trPr>
        <w:tc>
          <w:tcPr>
            <w:tcW w:w="707" w:type="pct"/>
            <w:tcMar>
              <w:left w:w="57" w:type="dxa"/>
              <w:right w:w="142" w:type="dxa"/>
            </w:tcMar>
          </w:tcPr>
          <w:p w14:paraId="508568AD" w14:textId="231505E6" w:rsidR="00ED5F48" w:rsidRPr="00EF7E8D" w:rsidRDefault="00ED5F48" w:rsidP="0028490E">
            <w:pPr>
              <w:pStyle w:val="Dates"/>
              <w:spacing w:after="0"/>
              <w:jc w:val="left"/>
              <w:rPr>
                <w:rFonts w:ascii="Arial Narrow" w:hAnsi="Arial Narrow" w:cs="Calibri"/>
                <w:noProof/>
                <w:color w:val="auto"/>
                <w:sz w:val="32"/>
                <w:szCs w:val="32"/>
              </w:rPr>
            </w:pP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=G4+1 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804B8C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t>22</w: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left w:w="57" w:type="dxa"/>
              <w:right w:w="142" w:type="dxa"/>
            </w:tcMar>
          </w:tcPr>
          <w:p w14:paraId="290DA026" w14:textId="48E997E0" w:rsidR="00ED5F48" w:rsidRPr="00EF7E8D" w:rsidRDefault="00ED5F48" w:rsidP="0028490E">
            <w:pPr>
              <w:pStyle w:val="Dates"/>
              <w:spacing w:after="0"/>
              <w:jc w:val="left"/>
              <w:rPr>
                <w:rFonts w:ascii="Arial Narrow" w:hAnsi="Arial Narrow" w:cs="Calibri"/>
                <w:noProof/>
                <w:color w:val="auto"/>
                <w:sz w:val="32"/>
                <w:szCs w:val="32"/>
              </w:rPr>
            </w:pP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=A5+1 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804B8C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t>23</w: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0AC5897B" w14:textId="3E6E1E5B" w:rsidR="00ED5F48" w:rsidRPr="00EF7E8D" w:rsidRDefault="00ED5F48" w:rsidP="0028490E">
            <w:pPr>
              <w:pStyle w:val="Dates"/>
              <w:spacing w:after="0"/>
              <w:jc w:val="left"/>
              <w:rPr>
                <w:rFonts w:ascii="Arial Narrow" w:hAnsi="Arial Narrow" w:cs="Calibri"/>
                <w:noProof/>
                <w:color w:val="auto"/>
                <w:sz w:val="32"/>
                <w:szCs w:val="32"/>
              </w:rPr>
            </w:pP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=B5+1 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804B8C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t>24</w: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5737E596" w14:textId="14C663BF" w:rsidR="00ED5F48" w:rsidRPr="00EF7E8D" w:rsidRDefault="00ED5F48" w:rsidP="0028490E">
            <w:pPr>
              <w:pStyle w:val="Dates"/>
              <w:spacing w:after="0"/>
              <w:jc w:val="left"/>
              <w:rPr>
                <w:rFonts w:ascii="Arial Narrow" w:hAnsi="Arial Narrow" w:cs="Calibri"/>
                <w:noProof/>
                <w:color w:val="auto"/>
                <w:sz w:val="32"/>
                <w:szCs w:val="32"/>
              </w:rPr>
            </w:pP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=C5+1 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804B8C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t>25</w: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166F8449" w14:textId="419E9948" w:rsidR="00ED5F48" w:rsidRPr="00EF7E8D" w:rsidRDefault="00ED5F48" w:rsidP="0028490E">
            <w:pPr>
              <w:pStyle w:val="Dates"/>
              <w:spacing w:after="0"/>
              <w:jc w:val="left"/>
              <w:rPr>
                <w:rFonts w:ascii="Arial Narrow" w:hAnsi="Arial Narrow" w:cs="Calibri"/>
                <w:noProof/>
                <w:color w:val="auto"/>
                <w:sz w:val="32"/>
                <w:szCs w:val="32"/>
              </w:rPr>
            </w:pP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=D5+1 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804B8C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t>26</w: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4F32A15C" w14:textId="3876604F" w:rsidR="00ED5F48" w:rsidRPr="00EF7E8D" w:rsidRDefault="00ED5F48" w:rsidP="0028490E">
            <w:pPr>
              <w:pStyle w:val="Dates"/>
              <w:spacing w:after="0"/>
              <w:jc w:val="left"/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</w:rPr>
            </w:pPr>
            <w:r w:rsidRPr="00EF7E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F7E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=E5+1 </w:instrText>
            </w:r>
            <w:r w:rsidRPr="00EF7E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804B8C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t>27</w:t>
            </w:r>
            <w:r w:rsidRPr="00EF7E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left w:w="57" w:type="dxa"/>
              <w:right w:w="142" w:type="dxa"/>
            </w:tcMar>
          </w:tcPr>
          <w:p w14:paraId="64653324" w14:textId="76FF5052" w:rsidR="00ED5F48" w:rsidRPr="00EF7E8D" w:rsidRDefault="00ED5F48" w:rsidP="0028490E">
            <w:pPr>
              <w:pStyle w:val="Dates"/>
              <w:spacing w:after="0"/>
              <w:jc w:val="left"/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</w:rPr>
            </w:pPr>
            <w:r w:rsidRPr="00EF7E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F7E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=F5+1 </w:instrText>
            </w:r>
            <w:r w:rsidRPr="00EF7E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804B8C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t>28</w:t>
            </w:r>
            <w:r w:rsidRPr="00EF7E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</w:tr>
      <w:tr w:rsidR="00ED5F48" w:rsidRPr="00EF7E8D" w14:paraId="0B252533" w14:textId="77777777" w:rsidTr="00EF7E8D">
        <w:trPr>
          <w:trHeight w:val="1077"/>
        </w:trPr>
        <w:tc>
          <w:tcPr>
            <w:tcW w:w="707" w:type="pct"/>
            <w:tcMar>
              <w:left w:w="57" w:type="dxa"/>
              <w:right w:w="142" w:type="dxa"/>
            </w:tcMar>
          </w:tcPr>
          <w:p w14:paraId="405994ED" w14:textId="3EA066BB" w:rsidR="00ED5F48" w:rsidRPr="00EF7E8D" w:rsidRDefault="00ED5F48" w:rsidP="0028490E">
            <w:pPr>
              <w:pStyle w:val="Dates"/>
              <w:spacing w:after="0"/>
              <w:jc w:val="left"/>
              <w:rPr>
                <w:rFonts w:ascii="Arial Narrow" w:hAnsi="Arial Narrow" w:cs="Calibri"/>
                <w:noProof/>
                <w:color w:val="auto"/>
                <w:sz w:val="32"/>
                <w:szCs w:val="32"/>
              </w:rPr>
            </w:pP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IF 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=G5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804B8C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>28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= 0,"" 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=G5 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804B8C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>28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 &lt; 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DocVariable MonthEnd5 \@ d 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804B8C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>31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 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=G5+1 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804B8C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>29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804B8C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>29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804B8C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t>29</w: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left w:w="57" w:type="dxa"/>
              <w:right w:w="142" w:type="dxa"/>
            </w:tcMar>
          </w:tcPr>
          <w:p w14:paraId="47B32801" w14:textId="4C9FF2A2" w:rsidR="00ED5F48" w:rsidRPr="00EF7E8D" w:rsidRDefault="00ED5F48" w:rsidP="0028490E">
            <w:pPr>
              <w:pStyle w:val="Dates"/>
              <w:spacing w:after="0"/>
              <w:jc w:val="left"/>
              <w:rPr>
                <w:rFonts w:ascii="Arial Narrow" w:hAnsi="Arial Narrow" w:cs="Calibri"/>
                <w:noProof/>
                <w:color w:val="auto"/>
                <w:sz w:val="32"/>
                <w:szCs w:val="32"/>
              </w:rPr>
            </w:pP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IF 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=A6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804B8C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>29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= 0,"" 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=A6 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804B8C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>29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 &lt; 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DocVariable MonthEnd5 \@ d 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804B8C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>31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 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=A6+1 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804B8C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>30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804B8C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>30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804B8C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t>30</w: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3F129B62" w14:textId="429834A5" w:rsidR="00ED5F48" w:rsidRPr="00EF7E8D" w:rsidRDefault="00ED5F48" w:rsidP="0028490E">
            <w:pPr>
              <w:pStyle w:val="Dates"/>
              <w:spacing w:after="0"/>
              <w:jc w:val="left"/>
              <w:rPr>
                <w:rFonts w:ascii="Arial Narrow" w:hAnsi="Arial Narrow" w:cs="Calibri"/>
                <w:noProof/>
                <w:color w:val="auto"/>
                <w:sz w:val="32"/>
                <w:szCs w:val="32"/>
              </w:rPr>
            </w:pP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IF 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=B6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804B8C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>30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= 0,"" 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=B6 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804B8C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>30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 &lt; 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DocVariable MonthEnd5 \@ d 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804B8C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>31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 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=B6+1 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804B8C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>31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804B8C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>31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804B8C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t>31</w: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47DFE374" w14:textId="0C86AFA6" w:rsidR="00ED5F48" w:rsidRPr="00EF7E8D" w:rsidRDefault="00ED5F48" w:rsidP="0028490E">
            <w:pPr>
              <w:pStyle w:val="Dates"/>
              <w:spacing w:after="0"/>
              <w:jc w:val="left"/>
              <w:rPr>
                <w:rFonts w:ascii="Arial Narrow" w:hAnsi="Arial Narrow" w:cs="Calibri"/>
                <w:noProof/>
                <w:color w:val="auto"/>
                <w:sz w:val="32"/>
                <w:szCs w:val="32"/>
              </w:rPr>
            </w:pP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IF 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=C6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804B8C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>31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= 0,"" 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=C6 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804B8C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>31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 &lt; 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DocVariable MonthEnd5 \@ d 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804B8C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>31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 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=C6+1 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804B8C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>26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7325C5B5" w14:textId="6E4E9E97" w:rsidR="00ED5F48" w:rsidRPr="00EF7E8D" w:rsidRDefault="00ED5F48" w:rsidP="0028490E">
            <w:pPr>
              <w:pStyle w:val="Dates"/>
              <w:spacing w:after="0"/>
              <w:jc w:val="left"/>
              <w:rPr>
                <w:rFonts w:ascii="Arial Narrow" w:hAnsi="Arial Narrow" w:cs="Calibri"/>
                <w:noProof/>
                <w:color w:val="auto"/>
                <w:sz w:val="32"/>
                <w:szCs w:val="32"/>
              </w:rPr>
            </w:pP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IF 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=D6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804B8C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>0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= 0,"" 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=D6 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804B8C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>26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 &lt; 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DocVariable MonthEnd5 \@ d 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804B8C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>31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 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=D6+1 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804B8C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>27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804B8C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>27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0B1EB887" w14:textId="48BEDF0A" w:rsidR="00ED5F48" w:rsidRPr="00EF7E8D" w:rsidRDefault="00ED5F48" w:rsidP="0028490E">
            <w:pPr>
              <w:pStyle w:val="Dates"/>
              <w:spacing w:after="0"/>
              <w:jc w:val="left"/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</w:rPr>
            </w:pPr>
            <w:r w:rsidRPr="00EF7E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F7E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IF </w:instrText>
            </w:r>
            <w:r w:rsidRPr="00EF7E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F7E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=E6</w:instrText>
            </w:r>
            <w:r w:rsidRPr="00EF7E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804B8C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0</w:instrText>
            </w:r>
            <w:r w:rsidRPr="00EF7E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EF7E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 0,"" </w:instrText>
            </w:r>
            <w:r w:rsidRPr="00EF7E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F7E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EF7E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F7E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=E6 </w:instrText>
            </w:r>
            <w:r w:rsidRPr="00EF7E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804B8C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27</w:instrText>
            </w:r>
            <w:r w:rsidRPr="00EF7E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EF7E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 &lt; </w:instrText>
            </w:r>
            <w:r w:rsidRPr="00EF7E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F7E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DocVariable MonthEnd5 \@ d </w:instrText>
            </w:r>
            <w:r w:rsidRPr="00EF7E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804B8C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31</w:instrText>
            </w:r>
            <w:r w:rsidRPr="00EF7E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EF7E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 </w:instrText>
            </w:r>
            <w:r w:rsidRPr="00EF7E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F7E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=E6+1 </w:instrText>
            </w:r>
            <w:r w:rsidRPr="00EF7E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804B8C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28</w:instrText>
            </w:r>
            <w:r w:rsidRPr="00EF7E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EF7E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Pr="00EF7E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804B8C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28</w:instrText>
            </w:r>
            <w:r w:rsidRPr="00EF7E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EF7E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left w:w="57" w:type="dxa"/>
              <w:right w:w="142" w:type="dxa"/>
            </w:tcMar>
          </w:tcPr>
          <w:p w14:paraId="3499CB9D" w14:textId="4CEBADC7" w:rsidR="00ED5F48" w:rsidRPr="00EF7E8D" w:rsidRDefault="00ED5F48" w:rsidP="0028490E">
            <w:pPr>
              <w:pStyle w:val="Dates"/>
              <w:spacing w:after="0"/>
              <w:jc w:val="left"/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</w:rPr>
            </w:pPr>
            <w:r w:rsidRPr="00EF7E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F7E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IF </w:instrText>
            </w:r>
            <w:r w:rsidRPr="00EF7E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F7E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=F6</w:instrText>
            </w:r>
            <w:r w:rsidRPr="00EF7E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804B8C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0</w:instrText>
            </w:r>
            <w:r w:rsidRPr="00EF7E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EF7E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 0,"" </w:instrText>
            </w:r>
            <w:r w:rsidRPr="00EF7E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F7E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EF7E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F7E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=F6 </w:instrText>
            </w:r>
            <w:r w:rsidRPr="00EF7E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804B8C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28</w:instrText>
            </w:r>
            <w:r w:rsidRPr="00EF7E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EF7E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 &lt; </w:instrText>
            </w:r>
            <w:r w:rsidRPr="00EF7E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F7E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DocVariable MonthEnd5 \@ d </w:instrText>
            </w:r>
            <w:r w:rsidRPr="00EF7E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804B8C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31</w:instrText>
            </w:r>
            <w:r w:rsidRPr="00EF7E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EF7E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 </w:instrText>
            </w:r>
            <w:r w:rsidRPr="00EF7E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F7E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=F6+1 </w:instrText>
            </w:r>
            <w:r w:rsidRPr="00EF7E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804B8C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29</w:instrText>
            </w:r>
            <w:r w:rsidRPr="00EF7E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EF7E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Pr="00EF7E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804B8C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29</w:instrText>
            </w:r>
            <w:r w:rsidRPr="00EF7E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EF7E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</w:tr>
      <w:tr w:rsidR="00ED5F48" w:rsidRPr="00EF7E8D" w14:paraId="2832F5D6" w14:textId="77777777" w:rsidTr="00EF7E8D">
        <w:trPr>
          <w:trHeight w:val="1077"/>
        </w:trPr>
        <w:tc>
          <w:tcPr>
            <w:tcW w:w="707" w:type="pct"/>
            <w:tcMar>
              <w:left w:w="57" w:type="dxa"/>
              <w:right w:w="142" w:type="dxa"/>
            </w:tcMar>
          </w:tcPr>
          <w:p w14:paraId="2B10BCDE" w14:textId="168EFFF5" w:rsidR="00ED5F48" w:rsidRPr="00EF7E8D" w:rsidRDefault="00ED5F48" w:rsidP="0028490E">
            <w:pPr>
              <w:pStyle w:val="Dates"/>
              <w:spacing w:after="0"/>
              <w:jc w:val="left"/>
              <w:rPr>
                <w:rFonts w:ascii="Arial Narrow" w:hAnsi="Arial Narrow" w:cs="Calibri"/>
                <w:noProof/>
                <w:color w:val="auto"/>
                <w:sz w:val="32"/>
                <w:szCs w:val="32"/>
              </w:rPr>
            </w:pP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IF 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=G6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804B8C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>0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= 0,"" 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=G6 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804B8C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>29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 &lt; 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DocVariable MonthEnd5 \@ d 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804B8C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>31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 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=G6+1 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804B8C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>30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804B8C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>30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left w:w="57" w:type="dxa"/>
              <w:right w:w="142" w:type="dxa"/>
            </w:tcMar>
          </w:tcPr>
          <w:p w14:paraId="3C2A51FD" w14:textId="0BCF5B4A" w:rsidR="00ED5F48" w:rsidRPr="00EF7E8D" w:rsidRDefault="00ED5F48" w:rsidP="0028490E">
            <w:pPr>
              <w:pStyle w:val="Dates"/>
              <w:spacing w:after="0"/>
              <w:jc w:val="left"/>
              <w:rPr>
                <w:rFonts w:ascii="Arial Narrow" w:hAnsi="Arial Narrow" w:cs="Calibri"/>
                <w:noProof/>
                <w:color w:val="auto"/>
                <w:sz w:val="32"/>
                <w:szCs w:val="32"/>
              </w:rPr>
            </w:pP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IF 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=A7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804B8C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>0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= 0,"" 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=A7 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804B8C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>30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 &lt; 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DocVariable MonthEnd5 \@ d 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804B8C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>31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 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=A7+1 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804B8C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>31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="00804B8C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804B8C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>31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3E98195F" w14:textId="77777777" w:rsidR="00ED5F48" w:rsidRPr="00EF7E8D" w:rsidRDefault="00ED5F48" w:rsidP="0028490E">
            <w:pPr>
              <w:pStyle w:val="Dates"/>
              <w:spacing w:after="0"/>
              <w:jc w:val="left"/>
              <w:rPr>
                <w:rFonts w:ascii="Arial Narrow" w:hAnsi="Arial Narrow" w:cs="Calibri"/>
                <w:noProof/>
                <w:color w:val="auto"/>
                <w:sz w:val="32"/>
                <w:szCs w:val="32"/>
              </w:rPr>
            </w:pP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6C122FC5" w14:textId="77777777" w:rsidR="00ED5F48" w:rsidRPr="00EF7E8D" w:rsidRDefault="00ED5F48" w:rsidP="0028490E">
            <w:pPr>
              <w:pStyle w:val="Dates"/>
              <w:spacing w:after="0"/>
              <w:jc w:val="left"/>
              <w:rPr>
                <w:rFonts w:ascii="Arial Narrow" w:hAnsi="Arial Narrow" w:cs="Calibri"/>
                <w:noProof/>
                <w:color w:val="auto"/>
                <w:sz w:val="32"/>
                <w:szCs w:val="32"/>
              </w:rPr>
            </w:pP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10BF85BD" w14:textId="77777777" w:rsidR="00ED5F48" w:rsidRPr="00EF7E8D" w:rsidRDefault="00ED5F48" w:rsidP="0028490E">
            <w:pPr>
              <w:pStyle w:val="Dates"/>
              <w:spacing w:after="0"/>
              <w:jc w:val="left"/>
              <w:rPr>
                <w:rFonts w:ascii="Arial Narrow" w:hAnsi="Arial Narrow" w:cs="Calibri"/>
                <w:noProof/>
                <w:color w:val="auto"/>
                <w:sz w:val="32"/>
                <w:szCs w:val="32"/>
              </w:rPr>
            </w:pP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1E7A702A" w14:textId="77777777" w:rsidR="00ED5F48" w:rsidRPr="00EF7E8D" w:rsidRDefault="00ED5F48" w:rsidP="0028490E">
            <w:pPr>
              <w:pStyle w:val="Dates"/>
              <w:spacing w:after="0"/>
              <w:jc w:val="left"/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</w:rPr>
            </w:pPr>
          </w:p>
        </w:tc>
        <w:tc>
          <w:tcPr>
            <w:tcW w:w="705" w:type="pct"/>
            <w:tcMar>
              <w:left w:w="57" w:type="dxa"/>
              <w:right w:w="142" w:type="dxa"/>
            </w:tcMar>
          </w:tcPr>
          <w:p w14:paraId="5A2DC031" w14:textId="77777777" w:rsidR="00ED5F48" w:rsidRPr="00EF7E8D" w:rsidRDefault="00ED5F48" w:rsidP="0028490E">
            <w:pPr>
              <w:pStyle w:val="Dates"/>
              <w:spacing w:after="0"/>
              <w:jc w:val="left"/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</w:rPr>
            </w:pPr>
          </w:p>
        </w:tc>
      </w:tr>
    </w:tbl>
    <w:tbl>
      <w:tblPr>
        <w:tblStyle w:val="ae"/>
        <w:tblW w:w="5000" w:type="pct"/>
        <w:tblLook w:val="04A0" w:firstRow="1" w:lastRow="0" w:firstColumn="1" w:lastColumn="0" w:noHBand="0" w:noVBand="1"/>
        <w:tblCaption w:val="Таблица содержимого календаря"/>
      </w:tblPr>
      <w:tblGrid>
        <w:gridCol w:w="3853"/>
        <w:gridCol w:w="7699"/>
        <w:gridCol w:w="3846"/>
      </w:tblGrid>
      <w:tr w:rsidR="004165F7" w:rsidRPr="00EF7E8D" w14:paraId="379A3C9A" w14:textId="77777777" w:rsidTr="00907BEC">
        <w:trPr>
          <w:trHeight w:val="2268"/>
        </w:trPr>
        <w:tc>
          <w:tcPr>
            <w:tcW w:w="1251" w:type="pct"/>
            <w:vAlign w:val="bottom"/>
          </w:tcPr>
          <w:tbl>
            <w:tblPr>
              <w:tblStyle w:val="ae"/>
              <w:tblW w:w="5000" w:type="pct"/>
              <w:tblLook w:val="04A0" w:firstRow="1" w:lastRow="0" w:firstColumn="1" w:lastColumn="0" w:noHBand="0" w:noVBand="1"/>
              <w:tblCaption w:val="Таблица содержимого календаря"/>
            </w:tblPr>
            <w:tblGrid>
              <w:gridCol w:w="965"/>
              <w:gridCol w:w="963"/>
              <w:gridCol w:w="963"/>
              <w:gridCol w:w="962"/>
            </w:tblGrid>
            <w:tr w:rsidR="004165F7" w:rsidRPr="00EF7E8D" w14:paraId="06884101" w14:textId="77777777" w:rsidTr="00D20D61">
              <w:trPr>
                <w:trHeight w:val="227"/>
              </w:trPr>
              <w:tc>
                <w:tcPr>
                  <w:tcW w:w="1251" w:type="pct"/>
                  <w:vAlign w:val="bottom"/>
                </w:tcPr>
                <w:p w14:paraId="6732DB4D" w14:textId="77777777" w:rsidR="004165F7" w:rsidRPr="00EF7E8D" w:rsidRDefault="004165F7" w:rsidP="004165F7">
                  <w:pPr>
                    <w:pStyle w:val="ad"/>
                    <w:spacing w:after="0"/>
                    <w:jc w:val="left"/>
                    <w:rPr>
                      <w:rFonts w:ascii="Arial Narrow" w:hAnsi="Arial Narrow" w:cs="Calibri"/>
                      <w:noProof/>
                      <w:color w:val="auto"/>
                      <w:sz w:val="28"/>
                      <w:szCs w:val="28"/>
                      <w:lang w:bidi="ru-RU"/>
                    </w:rPr>
                  </w:pPr>
                </w:p>
              </w:tc>
              <w:tc>
                <w:tcPr>
                  <w:tcW w:w="1250" w:type="pct"/>
                  <w:tcMar>
                    <w:left w:w="142" w:type="dxa"/>
                    <w:right w:w="142" w:type="dxa"/>
                  </w:tcMar>
                  <w:vAlign w:val="bottom"/>
                </w:tcPr>
                <w:p w14:paraId="2514015A" w14:textId="77777777" w:rsidR="004165F7" w:rsidRPr="00EF7E8D" w:rsidRDefault="004165F7" w:rsidP="004165F7">
                  <w:pPr>
                    <w:pStyle w:val="ad"/>
                    <w:spacing w:after="0"/>
                    <w:rPr>
                      <w:rFonts w:ascii="Arial Narrow" w:hAnsi="Arial Narrow" w:cs="Calibri"/>
                      <w:noProof/>
                      <w:color w:val="auto"/>
                      <w:sz w:val="28"/>
                      <w:szCs w:val="28"/>
                      <w:lang w:bidi="ru-RU"/>
                    </w:rPr>
                  </w:pPr>
                  <w:r w:rsidRPr="00EF7E8D">
                    <w:rPr>
                      <w:rFonts w:ascii="Arial Narrow" w:hAnsi="Arial Narrow" w:cs="Calibri"/>
                      <w:noProof/>
                      <w:color w:val="auto"/>
                      <w:sz w:val="28"/>
                      <w:szCs w:val="28"/>
                      <w:lang w:bidi="ru-RU"/>
                    </w:rPr>
                    <w:t>ABRIL</w:t>
                  </w:r>
                </w:p>
              </w:tc>
              <w:tc>
                <w:tcPr>
                  <w:tcW w:w="1250" w:type="pct"/>
                  <w:tcMar>
                    <w:left w:w="142" w:type="dxa"/>
                    <w:right w:w="142" w:type="dxa"/>
                  </w:tcMar>
                  <w:vAlign w:val="bottom"/>
                </w:tcPr>
                <w:p w14:paraId="0B848E26" w14:textId="4C266819" w:rsidR="004165F7" w:rsidRPr="00EF7E8D" w:rsidRDefault="004165F7" w:rsidP="004165F7">
                  <w:pPr>
                    <w:pStyle w:val="ad"/>
                    <w:spacing w:after="0"/>
                    <w:jc w:val="left"/>
                    <w:rPr>
                      <w:rFonts w:ascii="Arial Narrow" w:hAnsi="Arial Narrow" w:cs="Calibri"/>
                      <w:noProof/>
                      <w:color w:val="auto"/>
                      <w:sz w:val="28"/>
                      <w:szCs w:val="28"/>
                      <w:lang w:bidi="ru-RU"/>
                    </w:rPr>
                  </w:pPr>
                  <w:r w:rsidRPr="00EF7E8D">
                    <w:rPr>
                      <w:rFonts w:ascii="Arial Narrow" w:hAnsi="Arial Narrow" w:cs="Calibri"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EF7E8D">
                    <w:rPr>
                      <w:rFonts w:ascii="Arial Narrow" w:hAnsi="Arial Narrow" w:cs="Calibri"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 DOCVARIABLE  MonthStart1 \@  yyyy   \* MERGEFORMAT </w:instrText>
                  </w:r>
                  <w:r w:rsidRPr="00EF7E8D">
                    <w:rPr>
                      <w:rFonts w:ascii="Arial Narrow" w:hAnsi="Arial Narrow" w:cs="Calibri"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804B8C">
                    <w:rPr>
                      <w:rFonts w:ascii="Arial Narrow" w:hAnsi="Arial Narrow" w:cs="Calibri"/>
                      <w:noProof/>
                      <w:color w:val="auto"/>
                      <w:sz w:val="28"/>
                      <w:szCs w:val="28"/>
                      <w:lang w:bidi="ru-RU"/>
                    </w:rPr>
                    <w:t>2023</w:t>
                  </w:r>
                  <w:r w:rsidRPr="00EF7E8D">
                    <w:rPr>
                      <w:rFonts w:ascii="Arial Narrow" w:hAnsi="Arial Narrow" w:cs="Calibri"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1249" w:type="pct"/>
                  <w:vAlign w:val="bottom"/>
                </w:tcPr>
                <w:p w14:paraId="774E00F9" w14:textId="77777777" w:rsidR="004165F7" w:rsidRPr="00EF7E8D" w:rsidRDefault="004165F7" w:rsidP="004165F7">
                  <w:pPr>
                    <w:pStyle w:val="ad"/>
                    <w:spacing w:after="0"/>
                    <w:rPr>
                      <w:rFonts w:ascii="Arial Narrow" w:hAnsi="Arial Narrow" w:cs="Calibri"/>
                      <w:noProof/>
                      <w:color w:val="auto"/>
                      <w:sz w:val="28"/>
                      <w:szCs w:val="28"/>
                      <w:lang w:val="en-US" w:bidi="ru-RU"/>
                    </w:rPr>
                  </w:pPr>
                </w:p>
              </w:tc>
            </w:tr>
          </w:tbl>
          <w:p w14:paraId="3432703F" w14:textId="77777777" w:rsidR="004165F7" w:rsidRPr="00EF7E8D" w:rsidRDefault="004165F7" w:rsidP="004165F7">
            <w:pPr>
              <w:pStyle w:val="Months"/>
              <w:ind w:left="0"/>
              <w:jc w:val="center"/>
              <w:rPr>
                <w:rFonts w:ascii="Arial Narrow" w:hAnsi="Arial Narrow" w:cs="Calibri"/>
                <w:noProof/>
                <w:color w:val="auto"/>
                <w:sz w:val="10"/>
                <w:szCs w:val="10"/>
              </w:rPr>
            </w:pPr>
          </w:p>
          <w:tbl>
            <w:tblPr>
              <w:tblStyle w:val="CalendarTable"/>
              <w:tblW w:w="5000" w:type="pct"/>
              <w:tblBorders>
                <w:insideH w:val="single" w:sz="4" w:space="0" w:color="auto"/>
              </w:tblBorders>
              <w:tblCellMar>
                <w:left w:w="142" w:type="dxa"/>
                <w:right w:w="142" w:type="dxa"/>
              </w:tblCellMar>
              <w:tblLook w:val="04A0" w:firstRow="1" w:lastRow="0" w:firstColumn="1" w:lastColumn="0" w:noHBand="0" w:noVBand="1"/>
              <w:tblCaption w:val="Таблица содержимого календаря"/>
            </w:tblPr>
            <w:tblGrid>
              <w:gridCol w:w="551"/>
              <w:gridCol w:w="550"/>
              <w:gridCol w:w="551"/>
              <w:gridCol w:w="550"/>
              <w:gridCol w:w="551"/>
              <w:gridCol w:w="550"/>
              <w:gridCol w:w="550"/>
            </w:tblGrid>
            <w:tr w:rsidR="004165F7" w:rsidRPr="00EF7E8D" w14:paraId="4FDCEB6E" w14:textId="77777777" w:rsidTr="00C52A58">
              <w:trPr>
                <w:trHeight w:val="170"/>
              </w:trPr>
              <w:tc>
                <w:tcPr>
                  <w:tcW w:w="714" w:type="pct"/>
                  <w:shd w:val="clear" w:color="auto" w:fill="F2F2F2" w:themeFill="background1" w:themeFillShade="F2"/>
                  <w:vAlign w:val="center"/>
                </w:tcPr>
                <w:p w14:paraId="0E08F329" w14:textId="77777777" w:rsidR="004165F7" w:rsidRPr="00EF7E8D" w:rsidRDefault="004165F7" w:rsidP="004165F7">
                  <w:pPr>
                    <w:pStyle w:val="Days"/>
                    <w:spacing w:before="0"/>
                    <w:rPr>
                      <w:rFonts w:ascii="Arial Narrow" w:hAnsi="Arial Narrow" w:cs="Calibri"/>
                      <w:noProof/>
                      <w:color w:val="auto"/>
                      <w:sz w:val="16"/>
                      <w:szCs w:val="16"/>
                    </w:rPr>
                  </w:pPr>
                  <w:r w:rsidRPr="00EF7E8D">
                    <w:rPr>
                      <w:rFonts w:ascii="Arial Narrow" w:hAnsi="Arial Narrow" w:cs="Calibri"/>
                      <w:noProof/>
                      <w:color w:val="auto"/>
                      <w:sz w:val="16"/>
                      <w:szCs w:val="16"/>
                    </w:rPr>
                    <w:t>LU</w:t>
                  </w:r>
                </w:p>
              </w:tc>
              <w:tc>
                <w:tcPr>
                  <w:tcW w:w="714" w:type="pct"/>
                  <w:shd w:val="clear" w:color="auto" w:fill="F2F2F2" w:themeFill="background1" w:themeFillShade="F2"/>
                  <w:vAlign w:val="center"/>
                </w:tcPr>
                <w:p w14:paraId="0865304F" w14:textId="77777777" w:rsidR="004165F7" w:rsidRPr="00EF7E8D" w:rsidRDefault="004165F7" w:rsidP="004165F7">
                  <w:pPr>
                    <w:pStyle w:val="Days"/>
                    <w:spacing w:before="0"/>
                    <w:rPr>
                      <w:rFonts w:ascii="Arial Narrow" w:hAnsi="Arial Narrow" w:cs="Calibri"/>
                      <w:noProof/>
                      <w:color w:val="auto"/>
                      <w:sz w:val="16"/>
                      <w:szCs w:val="16"/>
                    </w:rPr>
                  </w:pPr>
                  <w:r w:rsidRPr="00EF7E8D">
                    <w:rPr>
                      <w:rFonts w:ascii="Arial Narrow" w:hAnsi="Arial Narrow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t>MA</w:t>
                  </w:r>
                </w:p>
              </w:tc>
              <w:tc>
                <w:tcPr>
                  <w:tcW w:w="715" w:type="pct"/>
                  <w:shd w:val="clear" w:color="auto" w:fill="F2F2F2" w:themeFill="background1" w:themeFillShade="F2"/>
                  <w:vAlign w:val="center"/>
                </w:tcPr>
                <w:p w14:paraId="2CFAF3F5" w14:textId="77777777" w:rsidR="004165F7" w:rsidRPr="00EF7E8D" w:rsidRDefault="004165F7" w:rsidP="004165F7">
                  <w:pPr>
                    <w:pStyle w:val="Days"/>
                    <w:spacing w:before="0"/>
                    <w:rPr>
                      <w:rFonts w:ascii="Arial Narrow" w:hAnsi="Arial Narrow" w:cs="Calibri"/>
                      <w:noProof/>
                      <w:color w:val="auto"/>
                      <w:sz w:val="16"/>
                      <w:szCs w:val="16"/>
                    </w:rPr>
                  </w:pPr>
                  <w:r w:rsidRPr="00EF7E8D">
                    <w:rPr>
                      <w:rFonts w:ascii="Arial Narrow" w:hAnsi="Arial Narrow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t>MI</w:t>
                  </w:r>
                </w:p>
              </w:tc>
              <w:tc>
                <w:tcPr>
                  <w:tcW w:w="714" w:type="pct"/>
                  <w:shd w:val="clear" w:color="auto" w:fill="F2F2F2" w:themeFill="background1" w:themeFillShade="F2"/>
                  <w:vAlign w:val="center"/>
                </w:tcPr>
                <w:p w14:paraId="326DCCC1" w14:textId="77777777" w:rsidR="004165F7" w:rsidRPr="00EF7E8D" w:rsidRDefault="004165F7" w:rsidP="004165F7">
                  <w:pPr>
                    <w:pStyle w:val="Days"/>
                    <w:spacing w:before="0"/>
                    <w:rPr>
                      <w:rFonts w:ascii="Arial Narrow" w:hAnsi="Arial Narrow" w:cs="Calibri"/>
                      <w:noProof/>
                      <w:color w:val="auto"/>
                      <w:sz w:val="16"/>
                      <w:szCs w:val="16"/>
                    </w:rPr>
                  </w:pPr>
                  <w:r w:rsidRPr="00EF7E8D">
                    <w:rPr>
                      <w:rFonts w:ascii="Arial Narrow" w:hAnsi="Arial Narrow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t>JU</w:t>
                  </w:r>
                </w:p>
              </w:tc>
              <w:tc>
                <w:tcPr>
                  <w:tcW w:w="715" w:type="pct"/>
                  <w:shd w:val="clear" w:color="auto" w:fill="F2F2F2" w:themeFill="background1" w:themeFillShade="F2"/>
                  <w:vAlign w:val="center"/>
                </w:tcPr>
                <w:p w14:paraId="3954DE48" w14:textId="77777777" w:rsidR="004165F7" w:rsidRPr="00EF7E8D" w:rsidRDefault="004165F7" w:rsidP="004165F7">
                  <w:pPr>
                    <w:pStyle w:val="Days"/>
                    <w:spacing w:before="0"/>
                    <w:rPr>
                      <w:rFonts w:ascii="Arial Narrow" w:hAnsi="Arial Narrow" w:cs="Calibri"/>
                      <w:noProof/>
                      <w:color w:val="auto"/>
                      <w:sz w:val="16"/>
                      <w:szCs w:val="16"/>
                    </w:rPr>
                  </w:pPr>
                  <w:r w:rsidRPr="00EF7E8D">
                    <w:rPr>
                      <w:rFonts w:ascii="Arial Narrow" w:hAnsi="Arial Narrow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t>VI</w:t>
                  </w:r>
                </w:p>
              </w:tc>
              <w:tc>
                <w:tcPr>
                  <w:tcW w:w="714" w:type="pct"/>
                  <w:shd w:val="clear" w:color="auto" w:fill="0070C0"/>
                  <w:vAlign w:val="center"/>
                </w:tcPr>
                <w:p w14:paraId="07E045A7" w14:textId="77777777" w:rsidR="004165F7" w:rsidRPr="00C52A58" w:rsidRDefault="004165F7" w:rsidP="004165F7">
                  <w:pPr>
                    <w:pStyle w:val="Days"/>
                    <w:spacing w:before="0"/>
                    <w:rPr>
                      <w:rFonts w:ascii="Arial Narrow" w:hAnsi="Arial Narrow" w:cs="Calibri"/>
                      <w:b/>
                      <w:bCs/>
                      <w:noProof/>
                      <w:color w:val="FFFFFF" w:themeColor="background1"/>
                      <w:sz w:val="16"/>
                      <w:szCs w:val="16"/>
                    </w:rPr>
                  </w:pPr>
                  <w:r w:rsidRPr="00C52A58">
                    <w:rPr>
                      <w:rFonts w:ascii="Arial Narrow" w:hAnsi="Arial Narrow" w:cs="Calibri"/>
                      <w:b/>
                      <w:bCs/>
                      <w:noProof/>
                      <w:color w:val="FFFFFF" w:themeColor="background1"/>
                      <w:sz w:val="16"/>
                      <w:szCs w:val="16"/>
                      <w:lang w:bidi="ru-RU"/>
                    </w:rPr>
                    <w:t>SA</w:t>
                  </w:r>
                </w:p>
              </w:tc>
              <w:tc>
                <w:tcPr>
                  <w:tcW w:w="715" w:type="pct"/>
                  <w:shd w:val="clear" w:color="auto" w:fill="0070C0"/>
                  <w:vAlign w:val="center"/>
                </w:tcPr>
                <w:p w14:paraId="41DCD4CF" w14:textId="77777777" w:rsidR="004165F7" w:rsidRPr="00C52A58" w:rsidRDefault="004165F7" w:rsidP="004165F7">
                  <w:pPr>
                    <w:pStyle w:val="Days"/>
                    <w:spacing w:before="0"/>
                    <w:rPr>
                      <w:rFonts w:ascii="Arial Narrow" w:hAnsi="Arial Narrow" w:cs="Calibri"/>
                      <w:b/>
                      <w:bCs/>
                      <w:noProof/>
                      <w:color w:val="FFFFFF" w:themeColor="background1"/>
                      <w:sz w:val="16"/>
                      <w:szCs w:val="16"/>
                    </w:rPr>
                  </w:pPr>
                  <w:r w:rsidRPr="00C52A58">
                    <w:rPr>
                      <w:rFonts w:ascii="Arial Narrow" w:hAnsi="Arial Narrow" w:cs="Calibri"/>
                      <w:b/>
                      <w:bCs/>
                      <w:noProof/>
                      <w:color w:val="FFFFFF" w:themeColor="background1"/>
                      <w:sz w:val="16"/>
                      <w:szCs w:val="16"/>
                    </w:rPr>
                    <w:t>DO</w:t>
                  </w:r>
                </w:p>
              </w:tc>
            </w:tr>
            <w:tr w:rsidR="004165F7" w:rsidRPr="00EF7E8D" w14:paraId="2B003A3C" w14:textId="77777777" w:rsidTr="00D20D61">
              <w:trPr>
                <w:trHeight w:val="170"/>
              </w:trPr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6940B9D1" w14:textId="1612B821" w:rsidR="004165F7" w:rsidRPr="00636FC2" w:rsidRDefault="004165F7" w:rsidP="004165F7">
                  <w:pPr>
                    <w:pStyle w:val="Dates"/>
                    <w:spacing w:after="0"/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</w:rPr>
                  </w:pP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DocVariable MonthStart4 \@ dddd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804B8C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>суббота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 “понедельник" 1 ""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7325857A" w14:textId="2A40EF76" w:rsidR="004165F7" w:rsidRPr="00636FC2" w:rsidRDefault="004165F7" w:rsidP="004165F7">
                  <w:pPr>
                    <w:pStyle w:val="Dates"/>
                    <w:spacing w:after="0"/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</w:rPr>
                  </w:pP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DocVariable MonthStart4 \@ dddd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804B8C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>суббота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 “вторник" 1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=A2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804B8C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>0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&lt;&gt; 0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=A2+1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>2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017E9182" w14:textId="4B30078B" w:rsidR="004165F7" w:rsidRPr="00636FC2" w:rsidRDefault="004165F7" w:rsidP="004165F7">
                  <w:pPr>
                    <w:pStyle w:val="Dates"/>
                    <w:spacing w:after="0"/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</w:rPr>
                  </w:pP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DocVariable MonthStart4 \@ dddd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804B8C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>суббота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 “среда" 1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=B2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804B8C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>0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&lt;&gt; 0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=B2+1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>2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6FA0E930" w14:textId="6CD41FF5" w:rsidR="004165F7" w:rsidRPr="00636FC2" w:rsidRDefault="004165F7" w:rsidP="004165F7">
                  <w:pPr>
                    <w:pStyle w:val="Dates"/>
                    <w:spacing w:after="0"/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</w:rPr>
                  </w:pP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DocVariable MonthStart4 \@ dddd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804B8C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>суббота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 “четверг" 1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=C2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804B8C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>0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&lt;&gt; 0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=C2+1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>2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0B1EC2CA" w14:textId="50E3CFD6" w:rsidR="004165F7" w:rsidRPr="00636FC2" w:rsidRDefault="004165F7" w:rsidP="004165F7">
                  <w:pPr>
                    <w:pStyle w:val="Dates"/>
                    <w:spacing w:after="0"/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</w:rPr>
                  </w:pP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DocVariable MonthStart4 \@ dddd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804B8C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>суббота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= “пятница" 1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=D2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804B8C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>0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&lt;&gt; 0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=D2+1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04564F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>2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36237110" w14:textId="75DBDFF3" w:rsidR="004165F7" w:rsidRPr="00636FC2" w:rsidRDefault="004165F7" w:rsidP="004165F7">
                  <w:pPr>
                    <w:pStyle w:val="Dates"/>
                    <w:spacing w:after="0"/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</w:rPr>
                  </w:pP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DocVariable MonthStart4 \@ dddd </w:instrText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804B8C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суббота</w:instrText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 “суббота" 1 </w:instrText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=E2 </w:instrText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804B8C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1</w:instrText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&lt;&gt; 0 </w:instrText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=E2+1 </w:instrText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804B8C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2</w:instrText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804B8C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2</w:instrText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804B8C"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t>1</w:t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08B536B4" w14:textId="3EDEE384" w:rsidR="004165F7" w:rsidRPr="00636FC2" w:rsidRDefault="004165F7" w:rsidP="004165F7">
                  <w:pPr>
                    <w:pStyle w:val="Dates"/>
                    <w:spacing w:after="0"/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</w:rPr>
                  </w:pP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DocVariable MonthStart4 \@ dddd </w:instrText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804B8C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суббота</w:instrText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 “воскресенье" 1 </w:instrText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=F2 </w:instrText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804B8C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1</w:instrText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&lt;&gt; 0 </w:instrText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=F2+1 </w:instrText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804B8C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2</w:instrText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804B8C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2</w:instrText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804B8C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t>2</w:t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</w:tr>
            <w:tr w:rsidR="004165F7" w:rsidRPr="00EF7E8D" w14:paraId="0103E2ED" w14:textId="77777777" w:rsidTr="00D20D61">
              <w:trPr>
                <w:trHeight w:val="170"/>
              </w:trPr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42C6D508" w14:textId="152419B0" w:rsidR="004165F7" w:rsidRPr="00636FC2" w:rsidRDefault="004165F7" w:rsidP="004165F7">
                  <w:pPr>
                    <w:pStyle w:val="Dates"/>
                    <w:spacing w:after="0"/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</w:rPr>
                  </w:pP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=G2+1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804B8C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t>3</w: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60E76773" w14:textId="2EFDF8E0" w:rsidR="004165F7" w:rsidRPr="00636FC2" w:rsidRDefault="004165F7" w:rsidP="004165F7">
                  <w:pPr>
                    <w:pStyle w:val="Dates"/>
                    <w:spacing w:after="0"/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</w:rPr>
                  </w:pP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=A3+1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804B8C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t>4</w: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287894EC" w14:textId="4A625D06" w:rsidR="004165F7" w:rsidRPr="00636FC2" w:rsidRDefault="004165F7" w:rsidP="004165F7">
                  <w:pPr>
                    <w:pStyle w:val="Dates"/>
                    <w:spacing w:after="0"/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</w:rPr>
                  </w:pP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=B3+1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804B8C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t>5</w: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34F5FC06" w14:textId="65BA9098" w:rsidR="004165F7" w:rsidRPr="00636FC2" w:rsidRDefault="004165F7" w:rsidP="004165F7">
                  <w:pPr>
                    <w:pStyle w:val="Dates"/>
                    <w:spacing w:after="0"/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</w:rPr>
                  </w:pP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=C3+1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804B8C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t>6</w: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5BD2474C" w14:textId="4FA59C1C" w:rsidR="004165F7" w:rsidRPr="00636FC2" w:rsidRDefault="004165F7" w:rsidP="004165F7">
                  <w:pPr>
                    <w:pStyle w:val="Dates"/>
                    <w:spacing w:after="0"/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</w:rPr>
                  </w:pP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=D3+1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804B8C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t>7</w: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2D0615A3" w14:textId="27B60E39" w:rsidR="004165F7" w:rsidRPr="00636FC2" w:rsidRDefault="004165F7" w:rsidP="004165F7">
                  <w:pPr>
                    <w:pStyle w:val="Dates"/>
                    <w:spacing w:after="0"/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</w:rPr>
                  </w:pP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=E3+1 </w:instrText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804B8C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t>8</w:t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5D78DEB0" w14:textId="2417E04A" w:rsidR="004165F7" w:rsidRPr="00636FC2" w:rsidRDefault="004165F7" w:rsidP="004165F7">
                  <w:pPr>
                    <w:pStyle w:val="Dates"/>
                    <w:spacing w:after="0"/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</w:rPr>
                  </w:pP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=F3+1 </w:instrText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804B8C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t>9</w:t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</w:tr>
            <w:tr w:rsidR="004165F7" w:rsidRPr="00EF7E8D" w14:paraId="2758A5E9" w14:textId="77777777" w:rsidTr="00D20D61">
              <w:trPr>
                <w:trHeight w:val="170"/>
              </w:trPr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0D256189" w14:textId="11FF3B6A" w:rsidR="004165F7" w:rsidRPr="00636FC2" w:rsidRDefault="004165F7" w:rsidP="004165F7">
                  <w:pPr>
                    <w:pStyle w:val="Dates"/>
                    <w:spacing w:after="0"/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</w:rPr>
                  </w:pP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=G3+1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804B8C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t>10</w: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6E1B8A87" w14:textId="4B0E0208" w:rsidR="004165F7" w:rsidRPr="00636FC2" w:rsidRDefault="004165F7" w:rsidP="004165F7">
                  <w:pPr>
                    <w:pStyle w:val="Dates"/>
                    <w:spacing w:after="0"/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</w:rPr>
                  </w:pP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=A4+1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804B8C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t>11</w: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319E4681" w14:textId="4B0C21F6" w:rsidR="004165F7" w:rsidRPr="00636FC2" w:rsidRDefault="004165F7" w:rsidP="004165F7">
                  <w:pPr>
                    <w:pStyle w:val="Dates"/>
                    <w:spacing w:after="0"/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</w:rPr>
                  </w:pP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=B4+1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804B8C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t>12</w: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2003A2D9" w14:textId="5C28B2D3" w:rsidR="004165F7" w:rsidRPr="00636FC2" w:rsidRDefault="004165F7" w:rsidP="004165F7">
                  <w:pPr>
                    <w:pStyle w:val="Dates"/>
                    <w:spacing w:after="0"/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</w:rPr>
                  </w:pP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=C4+1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804B8C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t>13</w: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468B2C75" w14:textId="48B755FB" w:rsidR="004165F7" w:rsidRPr="00636FC2" w:rsidRDefault="004165F7" w:rsidP="004165F7">
                  <w:pPr>
                    <w:pStyle w:val="Dates"/>
                    <w:spacing w:after="0"/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</w:rPr>
                  </w:pP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=D4+1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804B8C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t>14</w: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6435653C" w14:textId="5732AAAD" w:rsidR="004165F7" w:rsidRPr="00636FC2" w:rsidRDefault="004165F7" w:rsidP="004165F7">
                  <w:pPr>
                    <w:pStyle w:val="Dates"/>
                    <w:spacing w:after="0"/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</w:rPr>
                  </w:pP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=E4+1 </w:instrText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804B8C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t>15</w:t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6F799BBD" w14:textId="71E42BD3" w:rsidR="004165F7" w:rsidRPr="00636FC2" w:rsidRDefault="004165F7" w:rsidP="004165F7">
                  <w:pPr>
                    <w:pStyle w:val="Dates"/>
                    <w:spacing w:after="0"/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</w:rPr>
                  </w:pP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=F4+1 </w:instrText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804B8C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t>16</w:t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</w:tr>
            <w:tr w:rsidR="004165F7" w:rsidRPr="00EF7E8D" w14:paraId="615C5CD1" w14:textId="77777777" w:rsidTr="00D20D61">
              <w:trPr>
                <w:trHeight w:val="170"/>
              </w:trPr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0EE1A60D" w14:textId="0E824EE5" w:rsidR="004165F7" w:rsidRPr="00636FC2" w:rsidRDefault="004165F7" w:rsidP="004165F7">
                  <w:pPr>
                    <w:pStyle w:val="Dates"/>
                    <w:spacing w:after="0"/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</w:rPr>
                  </w:pP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=G4+1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804B8C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t>17</w: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01AC025D" w14:textId="418CAEB7" w:rsidR="004165F7" w:rsidRPr="00636FC2" w:rsidRDefault="004165F7" w:rsidP="004165F7">
                  <w:pPr>
                    <w:pStyle w:val="Dates"/>
                    <w:spacing w:after="0"/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</w:rPr>
                  </w:pP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=A5+1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804B8C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t>18</w: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3EE361C2" w14:textId="1609A9FE" w:rsidR="004165F7" w:rsidRPr="00636FC2" w:rsidRDefault="004165F7" w:rsidP="004165F7">
                  <w:pPr>
                    <w:pStyle w:val="Dates"/>
                    <w:spacing w:after="0"/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</w:rPr>
                  </w:pP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=B5+1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804B8C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t>19</w: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342A1D41" w14:textId="0FC11311" w:rsidR="004165F7" w:rsidRPr="00636FC2" w:rsidRDefault="004165F7" w:rsidP="004165F7">
                  <w:pPr>
                    <w:pStyle w:val="Dates"/>
                    <w:spacing w:after="0"/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</w:rPr>
                  </w:pP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=C5+1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804B8C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t>20</w: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4EB125EC" w14:textId="4A7A7CE6" w:rsidR="004165F7" w:rsidRPr="00636FC2" w:rsidRDefault="004165F7" w:rsidP="004165F7">
                  <w:pPr>
                    <w:pStyle w:val="Dates"/>
                    <w:spacing w:after="0"/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</w:rPr>
                  </w:pP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=D5+1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804B8C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t>21</w: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7D08AA5E" w14:textId="6DE43388" w:rsidR="004165F7" w:rsidRPr="00636FC2" w:rsidRDefault="004165F7" w:rsidP="004165F7">
                  <w:pPr>
                    <w:pStyle w:val="Dates"/>
                    <w:spacing w:after="0"/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</w:rPr>
                  </w:pP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=E5+1 </w:instrText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804B8C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t>22</w:t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507CDDF8" w14:textId="387AC60F" w:rsidR="004165F7" w:rsidRPr="00636FC2" w:rsidRDefault="004165F7" w:rsidP="004165F7">
                  <w:pPr>
                    <w:pStyle w:val="Dates"/>
                    <w:spacing w:after="0"/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</w:rPr>
                  </w:pP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=F5+1 </w:instrText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804B8C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t>23</w:t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</w:tr>
            <w:tr w:rsidR="004165F7" w:rsidRPr="00EF7E8D" w14:paraId="67061BDF" w14:textId="77777777" w:rsidTr="00D20D61">
              <w:trPr>
                <w:trHeight w:val="170"/>
              </w:trPr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2F61A315" w14:textId="6C3DC064" w:rsidR="004165F7" w:rsidRPr="00636FC2" w:rsidRDefault="004165F7" w:rsidP="004165F7">
                  <w:pPr>
                    <w:pStyle w:val="Dates"/>
                    <w:spacing w:after="0"/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</w:rPr>
                  </w:pP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IF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=G5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804B8C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>23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 0,""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=G5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804B8C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>23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&lt;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DocVariable MonthEnd4 \@ d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804B8C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>30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=G5+1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804B8C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>24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804B8C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>24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804B8C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t>24</w: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4FBA1859" w14:textId="5A9B7381" w:rsidR="004165F7" w:rsidRPr="00636FC2" w:rsidRDefault="004165F7" w:rsidP="004165F7">
                  <w:pPr>
                    <w:pStyle w:val="Dates"/>
                    <w:spacing w:after="0"/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</w:rPr>
                  </w:pP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IF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=A6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804B8C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>24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 0,""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=A6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804B8C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>24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&lt;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DocVariable MonthEnd4 \@ d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804B8C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>30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=A6+1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804B8C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>25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804B8C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>25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804B8C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t>25</w: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3144DF41" w14:textId="40177C31" w:rsidR="004165F7" w:rsidRPr="00636FC2" w:rsidRDefault="004165F7" w:rsidP="004165F7">
                  <w:pPr>
                    <w:pStyle w:val="Dates"/>
                    <w:spacing w:after="0"/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</w:rPr>
                  </w:pP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IF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=B6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804B8C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>25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 0,""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=B6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804B8C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>25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&lt;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DocVariable MonthEnd4 \@ d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804B8C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>30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=B6+1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804B8C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>26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804B8C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>26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804B8C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t>26</w: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3A35A10C" w14:textId="42630EFB" w:rsidR="004165F7" w:rsidRPr="00636FC2" w:rsidRDefault="004165F7" w:rsidP="004165F7">
                  <w:pPr>
                    <w:pStyle w:val="Dates"/>
                    <w:spacing w:after="0"/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</w:rPr>
                  </w:pP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IF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=C6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804B8C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>26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 0,""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=C6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804B8C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>26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&lt;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DocVariable MonthEnd4 \@ d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804B8C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>30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=C6+1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804B8C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>27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804B8C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>27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804B8C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t>27</w: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36701A6F" w14:textId="547C73DC" w:rsidR="004165F7" w:rsidRPr="00636FC2" w:rsidRDefault="004165F7" w:rsidP="004165F7">
                  <w:pPr>
                    <w:pStyle w:val="Dates"/>
                    <w:spacing w:after="0"/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</w:rPr>
                  </w:pP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IF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=D6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804B8C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>27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 0,""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=D6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804B8C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>27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&lt;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DocVariable MonthEnd4 \@ d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804B8C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>30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=D6+1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804B8C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>28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804B8C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>28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804B8C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t>28</w: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05B2DC56" w14:textId="79B38B12" w:rsidR="004165F7" w:rsidRPr="00636FC2" w:rsidRDefault="004165F7" w:rsidP="004165F7">
                  <w:pPr>
                    <w:pStyle w:val="Dates"/>
                    <w:spacing w:after="0"/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</w:rPr>
                  </w:pP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IF </w:instrText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=E6</w:instrText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804B8C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28</w:instrText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 0,"" </w:instrText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=E6 </w:instrText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804B8C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28</w:instrText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&lt; </w:instrText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DocVariable MonthEnd4 \@ d </w:instrText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804B8C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30</w:instrText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</w:instrText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=E6+1 </w:instrText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804B8C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29</w:instrText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804B8C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29</w:instrText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804B8C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t>29</w:t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39BB71B6" w14:textId="394740BD" w:rsidR="004165F7" w:rsidRPr="00636FC2" w:rsidRDefault="004165F7" w:rsidP="004165F7">
                  <w:pPr>
                    <w:pStyle w:val="Dates"/>
                    <w:spacing w:after="0"/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</w:rPr>
                  </w:pP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IF </w:instrText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=F6</w:instrText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804B8C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29</w:instrText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 0,"" </w:instrText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=F6 </w:instrText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804B8C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29</w:instrText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&lt; </w:instrText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DocVariable MonthEnd4 \@ d </w:instrText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804B8C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30</w:instrText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</w:instrText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=F6+1 </w:instrText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804B8C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30</w:instrText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="00804B8C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804B8C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30</w:instrText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="00804B8C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804B8C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t>30</w:t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</w:tr>
            <w:tr w:rsidR="004165F7" w:rsidRPr="00EF7E8D" w14:paraId="50B81B40" w14:textId="77777777" w:rsidTr="00D20D61">
              <w:trPr>
                <w:trHeight w:val="170"/>
              </w:trPr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70682229" w14:textId="008F0D27" w:rsidR="004165F7" w:rsidRPr="00636FC2" w:rsidRDefault="004165F7" w:rsidP="004165F7">
                  <w:pPr>
                    <w:pStyle w:val="Dates"/>
                    <w:spacing w:after="0"/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</w:rPr>
                  </w:pP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IF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=G6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804B8C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>30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 0,""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=G6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804B8C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>30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&lt;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DocVariable MonthEnd4 \@ d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804B8C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>30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=G6+1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>30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65F36B2A" w14:textId="70A2E05A" w:rsidR="004165F7" w:rsidRPr="00636FC2" w:rsidRDefault="004165F7" w:rsidP="004165F7">
                  <w:pPr>
                    <w:pStyle w:val="Dates"/>
                    <w:spacing w:after="0"/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</w:rPr>
                  </w:pP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IF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=A7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804B8C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>0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 0,""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=A7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>30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&lt;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DocVariable MonthEnd4 \@ d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>30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=A7+1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>30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4663163B" w14:textId="77777777" w:rsidR="004165F7" w:rsidRPr="00636FC2" w:rsidRDefault="004165F7" w:rsidP="004165F7">
                  <w:pPr>
                    <w:pStyle w:val="Dates"/>
                    <w:spacing w:after="0"/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</w:rPr>
                  </w:pP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6258A575" w14:textId="77777777" w:rsidR="004165F7" w:rsidRPr="00636FC2" w:rsidRDefault="004165F7" w:rsidP="004165F7">
                  <w:pPr>
                    <w:pStyle w:val="Dates"/>
                    <w:spacing w:after="0"/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</w:rPr>
                  </w:pP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7DD0530A" w14:textId="77777777" w:rsidR="004165F7" w:rsidRPr="00636FC2" w:rsidRDefault="004165F7" w:rsidP="004165F7">
                  <w:pPr>
                    <w:pStyle w:val="Dates"/>
                    <w:spacing w:after="0"/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</w:rPr>
                  </w:pP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3C0EA929" w14:textId="77777777" w:rsidR="004165F7" w:rsidRPr="00636FC2" w:rsidRDefault="004165F7" w:rsidP="004165F7">
                  <w:pPr>
                    <w:pStyle w:val="Dates"/>
                    <w:spacing w:after="0"/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</w:rPr>
                  </w:pP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197C4D8F" w14:textId="77777777" w:rsidR="004165F7" w:rsidRPr="00636FC2" w:rsidRDefault="004165F7" w:rsidP="004165F7">
                  <w:pPr>
                    <w:pStyle w:val="Dates"/>
                    <w:spacing w:after="0"/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</w:rPr>
                  </w:pPr>
                </w:p>
              </w:tc>
            </w:tr>
          </w:tbl>
          <w:p w14:paraId="1E671A82" w14:textId="77777777" w:rsidR="004165F7" w:rsidRPr="00EF7E8D" w:rsidRDefault="004165F7" w:rsidP="004165F7">
            <w:pPr>
              <w:pStyle w:val="ad"/>
              <w:spacing w:after="0"/>
              <w:jc w:val="left"/>
              <w:rPr>
                <w:rFonts w:ascii="Arial Narrow" w:hAnsi="Arial Narrow" w:cs="Calibri"/>
                <w:noProof/>
                <w:color w:val="auto"/>
                <w:sz w:val="28"/>
                <w:szCs w:val="28"/>
                <w:lang w:bidi="ru-RU"/>
              </w:rPr>
            </w:pPr>
          </w:p>
        </w:tc>
        <w:tc>
          <w:tcPr>
            <w:tcW w:w="2500" w:type="pct"/>
            <w:tcMar>
              <w:left w:w="142" w:type="dxa"/>
              <w:right w:w="142" w:type="dxa"/>
            </w:tcMar>
            <w:vAlign w:val="bottom"/>
          </w:tcPr>
          <w:tbl>
            <w:tblPr>
              <w:tblStyle w:val="ae"/>
              <w:tblpPr w:leftFromText="180" w:rightFromText="180" w:horzAnchor="margin" w:tblpXSpec="right" w:tblpY="-232"/>
              <w:tblOverlap w:val="never"/>
              <w:tblW w:w="5000" w:type="pct"/>
              <w:tblBorders>
                <w:bottom w:val="dashSmallGap" w:sz="4" w:space="0" w:color="auto"/>
                <w:insideH w:val="dashSmallGap" w:sz="4" w:space="0" w:color="auto"/>
                <w:insideV w:val="dashSmallGap" w:sz="4" w:space="0" w:color="auto"/>
              </w:tblBorders>
              <w:tblLook w:val="04A0" w:firstRow="1" w:lastRow="0" w:firstColumn="1" w:lastColumn="0" w:noHBand="0" w:noVBand="1"/>
            </w:tblPr>
            <w:tblGrid>
              <w:gridCol w:w="7415"/>
            </w:tblGrid>
            <w:tr w:rsidR="00775A3A" w:rsidRPr="00554261" w14:paraId="460235CF" w14:textId="77777777" w:rsidTr="00D20D61">
              <w:tc>
                <w:tcPr>
                  <w:tcW w:w="5000" w:type="pct"/>
                </w:tcPr>
                <w:p w14:paraId="6563F02F" w14:textId="77777777" w:rsidR="00775A3A" w:rsidRPr="00554261" w:rsidRDefault="00775A3A" w:rsidP="00775A3A">
                  <w:pPr>
                    <w:pStyle w:val="ad"/>
                    <w:spacing w:after="0"/>
                    <w:jc w:val="center"/>
                    <w:rPr>
                      <w:rFonts w:ascii="Arial Narrow" w:hAnsi="Arial Narrow" w:cs="Calibri"/>
                      <w:noProof/>
                      <w:color w:val="auto"/>
                      <w:sz w:val="26"/>
                      <w:szCs w:val="26"/>
                      <w:lang w:bidi="ru-RU"/>
                    </w:rPr>
                  </w:pPr>
                </w:p>
              </w:tc>
            </w:tr>
            <w:tr w:rsidR="00775A3A" w:rsidRPr="00554261" w14:paraId="1E3D509B" w14:textId="77777777" w:rsidTr="00D20D61">
              <w:tc>
                <w:tcPr>
                  <w:tcW w:w="5000" w:type="pct"/>
                </w:tcPr>
                <w:p w14:paraId="5DD70DE7" w14:textId="77777777" w:rsidR="00775A3A" w:rsidRPr="00554261" w:rsidRDefault="00775A3A" w:rsidP="00775A3A">
                  <w:pPr>
                    <w:pStyle w:val="ad"/>
                    <w:spacing w:after="0"/>
                    <w:jc w:val="center"/>
                    <w:rPr>
                      <w:rFonts w:ascii="Arial Narrow" w:hAnsi="Arial Narrow" w:cs="Calibri"/>
                      <w:noProof/>
                      <w:color w:val="auto"/>
                      <w:sz w:val="26"/>
                      <w:szCs w:val="26"/>
                      <w:lang w:bidi="ru-RU"/>
                    </w:rPr>
                  </w:pPr>
                </w:p>
              </w:tc>
            </w:tr>
            <w:tr w:rsidR="00775A3A" w:rsidRPr="00554261" w14:paraId="7E82DAB9" w14:textId="77777777" w:rsidTr="00D20D61">
              <w:tc>
                <w:tcPr>
                  <w:tcW w:w="5000" w:type="pct"/>
                </w:tcPr>
                <w:p w14:paraId="3149FD30" w14:textId="77777777" w:rsidR="00775A3A" w:rsidRPr="00554261" w:rsidRDefault="00775A3A" w:rsidP="00775A3A">
                  <w:pPr>
                    <w:pStyle w:val="ad"/>
                    <w:spacing w:after="0"/>
                    <w:jc w:val="center"/>
                    <w:rPr>
                      <w:rFonts w:ascii="Arial Narrow" w:hAnsi="Arial Narrow" w:cs="Calibri"/>
                      <w:noProof/>
                      <w:color w:val="auto"/>
                      <w:sz w:val="26"/>
                      <w:szCs w:val="26"/>
                      <w:lang w:bidi="ru-RU"/>
                    </w:rPr>
                  </w:pPr>
                </w:p>
              </w:tc>
            </w:tr>
            <w:tr w:rsidR="00775A3A" w:rsidRPr="00554261" w14:paraId="192CB6FB" w14:textId="77777777" w:rsidTr="00D20D61">
              <w:tc>
                <w:tcPr>
                  <w:tcW w:w="5000" w:type="pct"/>
                </w:tcPr>
                <w:p w14:paraId="7D0DE590" w14:textId="77777777" w:rsidR="00775A3A" w:rsidRPr="00554261" w:rsidRDefault="00775A3A" w:rsidP="00775A3A">
                  <w:pPr>
                    <w:pStyle w:val="ad"/>
                    <w:spacing w:after="0"/>
                    <w:jc w:val="center"/>
                    <w:rPr>
                      <w:rFonts w:ascii="Arial Narrow" w:hAnsi="Arial Narrow" w:cs="Calibri"/>
                      <w:noProof/>
                      <w:color w:val="auto"/>
                      <w:sz w:val="26"/>
                      <w:szCs w:val="26"/>
                      <w:lang w:bidi="ru-RU"/>
                    </w:rPr>
                  </w:pPr>
                </w:p>
              </w:tc>
            </w:tr>
            <w:tr w:rsidR="00775A3A" w:rsidRPr="00554261" w14:paraId="07F0B69A" w14:textId="77777777" w:rsidTr="00D20D61">
              <w:tc>
                <w:tcPr>
                  <w:tcW w:w="5000" w:type="pct"/>
                </w:tcPr>
                <w:p w14:paraId="637483CA" w14:textId="77777777" w:rsidR="00775A3A" w:rsidRPr="00554261" w:rsidRDefault="00775A3A" w:rsidP="00775A3A">
                  <w:pPr>
                    <w:pStyle w:val="ad"/>
                    <w:spacing w:after="0"/>
                    <w:jc w:val="center"/>
                    <w:rPr>
                      <w:rFonts w:ascii="Arial Narrow" w:hAnsi="Arial Narrow" w:cs="Calibri"/>
                      <w:noProof/>
                      <w:color w:val="auto"/>
                      <w:sz w:val="26"/>
                      <w:szCs w:val="26"/>
                      <w:lang w:bidi="ru-RU"/>
                    </w:rPr>
                  </w:pPr>
                </w:p>
              </w:tc>
            </w:tr>
            <w:tr w:rsidR="00775A3A" w:rsidRPr="00554261" w14:paraId="0142C616" w14:textId="77777777" w:rsidTr="00D20D61">
              <w:tc>
                <w:tcPr>
                  <w:tcW w:w="5000" w:type="pct"/>
                </w:tcPr>
                <w:p w14:paraId="3899D9BC" w14:textId="77777777" w:rsidR="00775A3A" w:rsidRPr="00554261" w:rsidRDefault="00775A3A" w:rsidP="00775A3A">
                  <w:pPr>
                    <w:pStyle w:val="ad"/>
                    <w:spacing w:after="0"/>
                    <w:jc w:val="center"/>
                    <w:rPr>
                      <w:rFonts w:ascii="Arial Narrow" w:hAnsi="Arial Narrow" w:cs="Calibri"/>
                      <w:noProof/>
                      <w:color w:val="auto"/>
                      <w:sz w:val="26"/>
                      <w:szCs w:val="26"/>
                      <w:lang w:bidi="ru-RU"/>
                    </w:rPr>
                  </w:pPr>
                </w:p>
              </w:tc>
            </w:tr>
            <w:tr w:rsidR="00775A3A" w:rsidRPr="00554261" w14:paraId="51EE3714" w14:textId="77777777" w:rsidTr="00D20D61">
              <w:tc>
                <w:tcPr>
                  <w:tcW w:w="5000" w:type="pct"/>
                </w:tcPr>
                <w:p w14:paraId="79B5E3B9" w14:textId="77777777" w:rsidR="00775A3A" w:rsidRPr="00554261" w:rsidRDefault="00775A3A" w:rsidP="00775A3A">
                  <w:pPr>
                    <w:pStyle w:val="ad"/>
                    <w:spacing w:after="0"/>
                    <w:jc w:val="center"/>
                    <w:rPr>
                      <w:rFonts w:ascii="Arial Narrow" w:hAnsi="Arial Narrow" w:cs="Calibri"/>
                      <w:noProof/>
                      <w:color w:val="auto"/>
                      <w:sz w:val="26"/>
                      <w:szCs w:val="26"/>
                      <w:lang w:bidi="ru-RU"/>
                    </w:rPr>
                  </w:pPr>
                </w:p>
              </w:tc>
            </w:tr>
          </w:tbl>
          <w:p w14:paraId="7470A1E6" w14:textId="77777777" w:rsidR="004165F7" w:rsidRPr="00EF7E8D" w:rsidRDefault="004165F7" w:rsidP="004165F7">
            <w:pPr>
              <w:pStyle w:val="ad"/>
              <w:spacing w:after="0"/>
              <w:jc w:val="center"/>
              <w:rPr>
                <w:rFonts w:ascii="Arial Narrow" w:hAnsi="Arial Narrow" w:cs="Calibri"/>
                <w:noProof/>
                <w:color w:val="auto"/>
                <w:sz w:val="80"/>
                <w:szCs w:val="80"/>
                <w:lang w:bidi="ru-RU"/>
              </w:rPr>
            </w:pPr>
          </w:p>
        </w:tc>
        <w:tc>
          <w:tcPr>
            <w:tcW w:w="1249" w:type="pct"/>
            <w:vAlign w:val="bottom"/>
          </w:tcPr>
          <w:tbl>
            <w:tblPr>
              <w:tblStyle w:val="ae"/>
              <w:tblW w:w="5000" w:type="pct"/>
              <w:tblLook w:val="04A0" w:firstRow="1" w:lastRow="0" w:firstColumn="1" w:lastColumn="0" w:noHBand="0" w:noVBand="1"/>
              <w:tblCaption w:val="Таблица содержимого календаря"/>
            </w:tblPr>
            <w:tblGrid>
              <w:gridCol w:w="958"/>
              <w:gridCol w:w="973"/>
              <w:gridCol w:w="958"/>
              <w:gridCol w:w="957"/>
            </w:tblGrid>
            <w:tr w:rsidR="00F81A63" w:rsidRPr="00EF7E8D" w14:paraId="75DDD542" w14:textId="77777777" w:rsidTr="00D20D61">
              <w:trPr>
                <w:trHeight w:val="227"/>
              </w:trPr>
              <w:tc>
                <w:tcPr>
                  <w:tcW w:w="1251" w:type="pct"/>
                </w:tcPr>
                <w:p w14:paraId="17CFB20D" w14:textId="77777777" w:rsidR="00F81A63" w:rsidRPr="00EF7E8D" w:rsidRDefault="00F81A63" w:rsidP="00F81A63">
                  <w:pPr>
                    <w:pStyle w:val="ad"/>
                    <w:spacing w:after="0"/>
                    <w:jc w:val="left"/>
                    <w:rPr>
                      <w:rFonts w:ascii="Arial Narrow" w:hAnsi="Arial Narrow" w:cs="Calibri"/>
                      <w:noProof/>
                      <w:color w:val="auto"/>
                      <w:sz w:val="28"/>
                      <w:szCs w:val="28"/>
                      <w:lang w:bidi="ru-RU"/>
                    </w:rPr>
                  </w:pPr>
                </w:p>
              </w:tc>
              <w:tc>
                <w:tcPr>
                  <w:tcW w:w="1250" w:type="pct"/>
                  <w:tcMar>
                    <w:left w:w="142" w:type="dxa"/>
                    <w:right w:w="142" w:type="dxa"/>
                  </w:tcMar>
                  <w:vAlign w:val="bottom"/>
                </w:tcPr>
                <w:p w14:paraId="15EE4A82" w14:textId="77777777" w:rsidR="00F81A63" w:rsidRPr="00EF7E8D" w:rsidRDefault="00F81A63" w:rsidP="00F81A63">
                  <w:pPr>
                    <w:pStyle w:val="ad"/>
                    <w:spacing w:after="0"/>
                    <w:rPr>
                      <w:rFonts w:ascii="Arial Narrow" w:hAnsi="Arial Narrow" w:cs="Calibri"/>
                      <w:noProof/>
                      <w:color w:val="auto"/>
                      <w:sz w:val="28"/>
                      <w:szCs w:val="28"/>
                      <w:lang w:bidi="ru-RU"/>
                    </w:rPr>
                  </w:pPr>
                  <w:r w:rsidRPr="00EF7E8D">
                    <w:rPr>
                      <w:rFonts w:ascii="Arial Narrow" w:hAnsi="Arial Narrow" w:cs="Calibri"/>
                      <w:noProof/>
                      <w:color w:val="auto"/>
                      <w:sz w:val="28"/>
                      <w:szCs w:val="28"/>
                      <w:lang w:bidi="ru-RU"/>
                    </w:rPr>
                    <w:t>JUNIO</w:t>
                  </w:r>
                </w:p>
              </w:tc>
              <w:tc>
                <w:tcPr>
                  <w:tcW w:w="1250" w:type="pct"/>
                  <w:tcMar>
                    <w:left w:w="142" w:type="dxa"/>
                    <w:right w:w="142" w:type="dxa"/>
                  </w:tcMar>
                  <w:vAlign w:val="bottom"/>
                </w:tcPr>
                <w:p w14:paraId="71AD1006" w14:textId="1FB71851" w:rsidR="00F81A63" w:rsidRPr="00EF7E8D" w:rsidRDefault="00F81A63" w:rsidP="00F81A63">
                  <w:pPr>
                    <w:pStyle w:val="ad"/>
                    <w:spacing w:after="0"/>
                    <w:jc w:val="left"/>
                    <w:rPr>
                      <w:rFonts w:ascii="Arial Narrow" w:hAnsi="Arial Narrow" w:cs="Calibri"/>
                      <w:noProof/>
                      <w:color w:val="auto"/>
                      <w:sz w:val="28"/>
                      <w:szCs w:val="28"/>
                      <w:lang w:bidi="ru-RU"/>
                    </w:rPr>
                  </w:pPr>
                  <w:r w:rsidRPr="00EF7E8D">
                    <w:rPr>
                      <w:rFonts w:ascii="Arial Narrow" w:hAnsi="Arial Narrow" w:cs="Calibri"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EF7E8D">
                    <w:rPr>
                      <w:rFonts w:ascii="Arial Narrow" w:hAnsi="Arial Narrow" w:cs="Calibri"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 DOCVARIABLE  MonthStart1 \@  yyyy   \* MERGEFORMAT </w:instrText>
                  </w:r>
                  <w:r w:rsidRPr="00EF7E8D">
                    <w:rPr>
                      <w:rFonts w:ascii="Arial Narrow" w:hAnsi="Arial Narrow" w:cs="Calibri"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804B8C">
                    <w:rPr>
                      <w:rFonts w:ascii="Arial Narrow" w:hAnsi="Arial Narrow" w:cs="Calibri"/>
                      <w:noProof/>
                      <w:color w:val="auto"/>
                      <w:sz w:val="28"/>
                      <w:szCs w:val="28"/>
                      <w:lang w:bidi="ru-RU"/>
                    </w:rPr>
                    <w:t>2023</w:t>
                  </w:r>
                  <w:r w:rsidRPr="00EF7E8D">
                    <w:rPr>
                      <w:rFonts w:ascii="Arial Narrow" w:hAnsi="Arial Narrow" w:cs="Calibri"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1249" w:type="pct"/>
                </w:tcPr>
                <w:p w14:paraId="174CBC3B" w14:textId="77777777" w:rsidR="00F81A63" w:rsidRPr="00EF7E8D" w:rsidRDefault="00F81A63" w:rsidP="00F81A63">
                  <w:pPr>
                    <w:pStyle w:val="ad"/>
                    <w:spacing w:after="0"/>
                    <w:rPr>
                      <w:rFonts w:ascii="Arial Narrow" w:hAnsi="Arial Narrow" w:cs="Calibri"/>
                      <w:noProof/>
                      <w:color w:val="auto"/>
                      <w:sz w:val="28"/>
                      <w:szCs w:val="28"/>
                      <w:lang w:bidi="ru-RU"/>
                    </w:rPr>
                  </w:pPr>
                </w:p>
              </w:tc>
            </w:tr>
          </w:tbl>
          <w:p w14:paraId="5A4B3D29" w14:textId="77777777" w:rsidR="00F81A63" w:rsidRPr="00EF7E8D" w:rsidRDefault="00F81A63" w:rsidP="00F81A63">
            <w:pPr>
              <w:pStyle w:val="Months"/>
              <w:ind w:left="0"/>
              <w:jc w:val="center"/>
              <w:rPr>
                <w:rFonts w:ascii="Arial Narrow" w:hAnsi="Arial Narrow" w:cs="Calibri"/>
                <w:noProof/>
                <w:color w:val="auto"/>
                <w:sz w:val="10"/>
                <w:szCs w:val="10"/>
              </w:rPr>
            </w:pPr>
          </w:p>
          <w:tbl>
            <w:tblPr>
              <w:tblStyle w:val="CalendarTable"/>
              <w:tblW w:w="5000" w:type="pct"/>
              <w:tblBorders>
                <w:insideH w:val="single" w:sz="4" w:space="0" w:color="auto"/>
              </w:tblBorders>
              <w:tblCellMar>
                <w:left w:w="142" w:type="dxa"/>
                <w:right w:w="142" w:type="dxa"/>
              </w:tblCellMar>
              <w:tblLook w:val="04A0" w:firstRow="1" w:lastRow="0" w:firstColumn="1" w:lastColumn="0" w:noHBand="0" w:noVBand="1"/>
              <w:tblCaption w:val="Таблица содержимого календаря"/>
            </w:tblPr>
            <w:tblGrid>
              <w:gridCol w:w="550"/>
              <w:gridCol w:w="549"/>
              <w:gridCol w:w="550"/>
              <w:gridCol w:w="549"/>
              <w:gridCol w:w="550"/>
              <w:gridCol w:w="549"/>
              <w:gridCol w:w="549"/>
            </w:tblGrid>
            <w:tr w:rsidR="00F81A63" w:rsidRPr="00EF7E8D" w14:paraId="29EA09FD" w14:textId="77777777" w:rsidTr="00C52A58">
              <w:trPr>
                <w:trHeight w:val="170"/>
              </w:trPr>
              <w:tc>
                <w:tcPr>
                  <w:tcW w:w="714" w:type="pct"/>
                  <w:shd w:val="clear" w:color="auto" w:fill="F2F2F2" w:themeFill="background1" w:themeFillShade="F2"/>
                  <w:vAlign w:val="center"/>
                </w:tcPr>
                <w:p w14:paraId="13763539" w14:textId="77777777" w:rsidR="00F81A63" w:rsidRPr="00EF7E8D" w:rsidRDefault="00F81A63" w:rsidP="00F81A63">
                  <w:pPr>
                    <w:pStyle w:val="Days"/>
                    <w:spacing w:before="0"/>
                    <w:rPr>
                      <w:rFonts w:ascii="Arial Narrow" w:hAnsi="Arial Narrow" w:cs="Calibri"/>
                      <w:noProof/>
                      <w:color w:val="auto"/>
                      <w:sz w:val="16"/>
                      <w:szCs w:val="16"/>
                    </w:rPr>
                  </w:pPr>
                  <w:r w:rsidRPr="00EF7E8D">
                    <w:rPr>
                      <w:rFonts w:ascii="Arial Narrow" w:hAnsi="Arial Narrow" w:cs="Calibri"/>
                      <w:noProof/>
                      <w:color w:val="auto"/>
                      <w:sz w:val="16"/>
                      <w:szCs w:val="16"/>
                    </w:rPr>
                    <w:t>LU</w:t>
                  </w:r>
                </w:p>
              </w:tc>
              <w:tc>
                <w:tcPr>
                  <w:tcW w:w="714" w:type="pct"/>
                  <w:shd w:val="clear" w:color="auto" w:fill="F2F2F2" w:themeFill="background1" w:themeFillShade="F2"/>
                  <w:vAlign w:val="center"/>
                </w:tcPr>
                <w:p w14:paraId="38E491B1" w14:textId="77777777" w:rsidR="00F81A63" w:rsidRPr="00EF7E8D" w:rsidRDefault="00F81A63" w:rsidP="00F81A63">
                  <w:pPr>
                    <w:pStyle w:val="Days"/>
                    <w:spacing w:before="0"/>
                    <w:rPr>
                      <w:rFonts w:ascii="Arial Narrow" w:hAnsi="Arial Narrow" w:cs="Calibri"/>
                      <w:noProof/>
                      <w:color w:val="auto"/>
                      <w:sz w:val="16"/>
                      <w:szCs w:val="16"/>
                    </w:rPr>
                  </w:pPr>
                  <w:r w:rsidRPr="00EF7E8D">
                    <w:rPr>
                      <w:rFonts w:ascii="Arial Narrow" w:hAnsi="Arial Narrow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t>MA</w:t>
                  </w:r>
                </w:p>
              </w:tc>
              <w:tc>
                <w:tcPr>
                  <w:tcW w:w="715" w:type="pct"/>
                  <w:shd w:val="clear" w:color="auto" w:fill="F2F2F2" w:themeFill="background1" w:themeFillShade="F2"/>
                  <w:vAlign w:val="center"/>
                </w:tcPr>
                <w:p w14:paraId="33B5FFCE" w14:textId="77777777" w:rsidR="00F81A63" w:rsidRPr="00EF7E8D" w:rsidRDefault="00F81A63" w:rsidP="00F81A63">
                  <w:pPr>
                    <w:pStyle w:val="Days"/>
                    <w:spacing w:before="0"/>
                    <w:rPr>
                      <w:rFonts w:ascii="Arial Narrow" w:hAnsi="Arial Narrow" w:cs="Calibri"/>
                      <w:noProof/>
                      <w:color w:val="auto"/>
                      <w:sz w:val="16"/>
                      <w:szCs w:val="16"/>
                    </w:rPr>
                  </w:pPr>
                  <w:r w:rsidRPr="00EF7E8D">
                    <w:rPr>
                      <w:rFonts w:ascii="Arial Narrow" w:hAnsi="Arial Narrow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t>MI</w:t>
                  </w:r>
                </w:p>
              </w:tc>
              <w:tc>
                <w:tcPr>
                  <w:tcW w:w="714" w:type="pct"/>
                  <w:shd w:val="clear" w:color="auto" w:fill="F2F2F2" w:themeFill="background1" w:themeFillShade="F2"/>
                  <w:vAlign w:val="center"/>
                </w:tcPr>
                <w:p w14:paraId="682346C5" w14:textId="77777777" w:rsidR="00F81A63" w:rsidRPr="00EF7E8D" w:rsidRDefault="00F81A63" w:rsidP="00F81A63">
                  <w:pPr>
                    <w:pStyle w:val="Days"/>
                    <w:spacing w:before="0"/>
                    <w:rPr>
                      <w:rFonts w:ascii="Arial Narrow" w:hAnsi="Arial Narrow" w:cs="Calibri"/>
                      <w:noProof/>
                      <w:color w:val="auto"/>
                      <w:sz w:val="16"/>
                      <w:szCs w:val="16"/>
                    </w:rPr>
                  </w:pPr>
                  <w:r w:rsidRPr="00EF7E8D">
                    <w:rPr>
                      <w:rFonts w:ascii="Arial Narrow" w:hAnsi="Arial Narrow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t>JU</w:t>
                  </w:r>
                </w:p>
              </w:tc>
              <w:tc>
                <w:tcPr>
                  <w:tcW w:w="715" w:type="pct"/>
                  <w:shd w:val="clear" w:color="auto" w:fill="F2F2F2" w:themeFill="background1" w:themeFillShade="F2"/>
                  <w:vAlign w:val="center"/>
                </w:tcPr>
                <w:p w14:paraId="2C5ED19A" w14:textId="77777777" w:rsidR="00F81A63" w:rsidRPr="00EF7E8D" w:rsidRDefault="00F81A63" w:rsidP="00F81A63">
                  <w:pPr>
                    <w:pStyle w:val="Days"/>
                    <w:spacing w:before="0"/>
                    <w:rPr>
                      <w:rFonts w:ascii="Arial Narrow" w:hAnsi="Arial Narrow" w:cs="Calibri"/>
                      <w:noProof/>
                      <w:color w:val="auto"/>
                      <w:sz w:val="16"/>
                      <w:szCs w:val="16"/>
                    </w:rPr>
                  </w:pPr>
                  <w:r w:rsidRPr="00EF7E8D">
                    <w:rPr>
                      <w:rFonts w:ascii="Arial Narrow" w:hAnsi="Arial Narrow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t>VI</w:t>
                  </w:r>
                </w:p>
              </w:tc>
              <w:tc>
                <w:tcPr>
                  <w:tcW w:w="714" w:type="pct"/>
                  <w:shd w:val="clear" w:color="auto" w:fill="0070C0"/>
                  <w:vAlign w:val="center"/>
                </w:tcPr>
                <w:p w14:paraId="4C9BD936" w14:textId="77777777" w:rsidR="00F81A63" w:rsidRPr="00C52A58" w:rsidRDefault="00F81A63" w:rsidP="00F81A63">
                  <w:pPr>
                    <w:pStyle w:val="Days"/>
                    <w:spacing w:before="0"/>
                    <w:rPr>
                      <w:rFonts w:ascii="Arial Narrow" w:hAnsi="Arial Narrow" w:cs="Calibri"/>
                      <w:b/>
                      <w:bCs/>
                      <w:noProof/>
                      <w:color w:val="FFFFFF" w:themeColor="background1"/>
                      <w:sz w:val="16"/>
                      <w:szCs w:val="16"/>
                    </w:rPr>
                  </w:pPr>
                  <w:r w:rsidRPr="00C52A58">
                    <w:rPr>
                      <w:rFonts w:ascii="Arial Narrow" w:hAnsi="Arial Narrow" w:cs="Calibri"/>
                      <w:b/>
                      <w:bCs/>
                      <w:noProof/>
                      <w:color w:val="FFFFFF" w:themeColor="background1"/>
                      <w:sz w:val="16"/>
                      <w:szCs w:val="16"/>
                      <w:lang w:bidi="ru-RU"/>
                    </w:rPr>
                    <w:t>SA</w:t>
                  </w:r>
                </w:p>
              </w:tc>
              <w:tc>
                <w:tcPr>
                  <w:tcW w:w="715" w:type="pct"/>
                  <w:shd w:val="clear" w:color="auto" w:fill="0070C0"/>
                  <w:vAlign w:val="center"/>
                </w:tcPr>
                <w:p w14:paraId="11E8C569" w14:textId="77777777" w:rsidR="00F81A63" w:rsidRPr="00C52A58" w:rsidRDefault="00F81A63" w:rsidP="00F81A63">
                  <w:pPr>
                    <w:pStyle w:val="Days"/>
                    <w:spacing w:before="0"/>
                    <w:rPr>
                      <w:rFonts w:ascii="Arial Narrow" w:hAnsi="Arial Narrow" w:cs="Calibri"/>
                      <w:b/>
                      <w:bCs/>
                      <w:noProof/>
                      <w:color w:val="FFFFFF" w:themeColor="background1"/>
                      <w:sz w:val="16"/>
                      <w:szCs w:val="16"/>
                    </w:rPr>
                  </w:pPr>
                  <w:r w:rsidRPr="00C52A58">
                    <w:rPr>
                      <w:rFonts w:ascii="Arial Narrow" w:hAnsi="Arial Narrow" w:cs="Calibri"/>
                      <w:b/>
                      <w:bCs/>
                      <w:noProof/>
                      <w:color w:val="FFFFFF" w:themeColor="background1"/>
                      <w:sz w:val="16"/>
                      <w:szCs w:val="16"/>
                    </w:rPr>
                    <w:t>DO</w:t>
                  </w:r>
                </w:p>
              </w:tc>
            </w:tr>
            <w:tr w:rsidR="00F81A63" w:rsidRPr="00EF7E8D" w14:paraId="1EFF5CAC" w14:textId="77777777" w:rsidTr="00D20D61">
              <w:trPr>
                <w:trHeight w:val="170"/>
              </w:trPr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128DF545" w14:textId="046580AA" w:rsidR="00F81A63" w:rsidRPr="00636FC2" w:rsidRDefault="00F81A63" w:rsidP="00F81A63">
                  <w:pPr>
                    <w:pStyle w:val="Dates"/>
                    <w:spacing w:after="0"/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</w:rPr>
                  </w:pP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DocVariable MonthStart6 \@ dddd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804B8C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>четверг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 “понедельник" 1 ""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6B07210B" w14:textId="419663E3" w:rsidR="00F81A63" w:rsidRPr="00636FC2" w:rsidRDefault="00F81A63" w:rsidP="00F81A63">
                  <w:pPr>
                    <w:pStyle w:val="Dates"/>
                    <w:spacing w:after="0"/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</w:rPr>
                  </w:pP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DocVariable MonthStart6 \@ dddd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804B8C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>четверг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 “вторник" 1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=A2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804B8C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>0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&lt;&gt; 0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=A2+1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>2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0B8BA00E" w14:textId="768034FE" w:rsidR="00F81A63" w:rsidRPr="00636FC2" w:rsidRDefault="00F81A63" w:rsidP="00F81A63">
                  <w:pPr>
                    <w:pStyle w:val="Dates"/>
                    <w:spacing w:after="0"/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</w:rPr>
                  </w:pP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DocVariable MonthStart6 \@ dddd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804B8C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>четверг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 “среда" 1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=B2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804B8C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>0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&lt;&gt; 0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=B2+1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04564F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>2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0687F2B6" w14:textId="37FB0351" w:rsidR="00F81A63" w:rsidRPr="00636FC2" w:rsidRDefault="00F81A63" w:rsidP="00F81A63">
                  <w:pPr>
                    <w:pStyle w:val="Dates"/>
                    <w:spacing w:after="0"/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</w:rPr>
                  </w:pP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DocVariable MonthStart6 \@ dddd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804B8C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>четверг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 “четверг" 1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=C2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804B8C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>1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&lt;&gt; 0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=C2+1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804B8C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>2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804B8C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>2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804B8C"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t>1</w: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2876D762" w14:textId="3AF3B306" w:rsidR="00F81A63" w:rsidRPr="00636FC2" w:rsidRDefault="00F81A63" w:rsidP="00F81A63">
                  <w:pPr>
                    <w:pStyle w:val="Dates"/>
                    <w:spacing w:after="0"/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</w:rPr>
                  </w:pP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DocVariable MonthStart6 \@ dddd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804B8C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>четверг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= “пятница" 1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=D2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804B8C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>1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&lt;&gt; 0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=D2+1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804B8C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>2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804B8C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>2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804B8C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t>2</w: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723184F8" w14:textId="31C9A7AB" w:rsidR="00F81A63" w:rsidRPr="00636FC2" w:rsidRDefault="00F81A63" w:rsidP="00F81A63">
                  <w:pPr>
                    <w:pStyle w:val="Dates"/>
                    <w:spacing w:after="0"/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</w:rPr>
                  </w:pP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DocVariable MonthStart6 \@ dddd </w:instrText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804B8C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четверг</w:instrText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 “суббота" 1 </w:instrText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=E2 </w:instrText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804B8C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2</w:instrText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&lt;&gt; 0 </w:instrText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=E2+1 </w:instrText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804B8C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3</w:instrText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804B8C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3</w:instrText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804B8C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t>3</w:t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70C70B09" w14:textId="1B006628" w:rsidR="00F81A63" w:rsidRPr="00636FC2" w:rsidRDefault="00F81A63" w:rsidP="00F81A63">
                  <w:pPr>
                    <w:pStyle w:val="Dates"/>
                    <w:spacing w:after="0"/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</w:rPr>
                  </w:pP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DocVariable MonthStart6 \@ dddd </w:instrText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804B8C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четверг</w:instrText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 “воскресенье" 1 </w:instrText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=F2 </w:instrText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804B8C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3</w:instrText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&lt;&gt; 0 </w:instrText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=F2+1 </w:instrText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804B8C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4</w:instrText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804B8C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4</w:instrText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804B8C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t>4</w:t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</w:tr>
            <w:tr w:rsidR="00F81A63" w:rsidRPr="00EF7E8D" w14:paraId="67BA721F" w14:textId="77777777" w:rsidTr="00D20D61">
              <w:trPr>
                <w:trHeight w:val="170"/>
              </w:trPr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4592E476" w14:textId="52E15BDE" w:rsidR="00F81A63" w:rsidRPr="00636FC2" w:rsidRDefault="00F81A63" w:rsidP="00F81A63">
                  <w:pPr>
                    <w:pStyle w:val="Dates"/>
                    <w:spacing w:after="0"/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</w:rPr>
                  </w:pP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=G2+1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804B8C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t>5</w: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2F5362A0" w14:textId="2D3A11A6" w:rsidR="00F81A63" w:rsidRPr="00636FC2" w:rsidRDefault="00F81A63" w:rsidP="00F81A63">
                  <w:pPr>
                    <w:pStyle w:val="Dates"/>
                    <w:spacing w:after="0"/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</w:rPr>
                  </w:pP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=A3+1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804B8C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t>6</w: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2CFB7336" w14:textId="219E4715" w:rsidR="00F81A63" w:rsidRPr="00636FC2" w:rsidRDefault="00F81A63" w:rsidP="00F81A63">
                  <w:pPr>
                    <w:pStyle w:val="Dates"/>
                    <w:spacing w:after="0"/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</w:rPr>
                  </w:pP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=B3+1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804B8C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t>7</w: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457FA559" w14:textId="037728F3" w:rsidR="00F81A63" w:rsidRPr="00636FC2" w:rsidRDefault="00F81A63" w:rsidP="00F81A63">
                  <w:pPr>
                    <w:pStyle w:val="Dates"/>
                    <w:spacing w:after="0"/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</w:rPr>
                  </w:pP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=C3+1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804B8C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t>8</w: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4CF73327" w14:textId="4ED03582" w:rsidR="00F81A63" w:rsidRPr="00636FC2" w:rsidRDefault="00F81A63" w:rsidP="00F81A63">
                  <w:pPr>
                    <w:pStyle w:val="Dates"/>
                    <w:spacing w:after="0"/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</w:rPr>
                  </w:pP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=D3+1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804B8C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t>9</w: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4272479E" w14:textId="6953F5D3" w:rsidR="00F81A63" w:rsidRPr="00636FC2" w:rsidRDefault="00F81A63" w:rsidP="00F81A63">
                  <w:pPr>
                    <w:pStyle w:val="Dates"/>
                    <w:spacing w:after="0"/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</w:rPr>
                  </w:pP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=E3+1 </w:instrText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804B8C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t>10</w:t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35325A2E" w14:textId="10398D8C" w:rsidR="00F81A63" w:rsidRPr="00636FC2" w:rsidRDefault="00F81A63" w:rsidP="00F81A63">
                  <w:pPr>
                    <w:pStyle w:val="Dates"/>
                    <w:spacing w:after="0"/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</w:rPr>
                  </w:pP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=F3+1 </w:instrText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804B8C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t>11</w:t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</w:tr>
            <w:tr w:rsidR="00F81A63" w:rsidRPr="00EF7E8D" w14:paraId="2BF94E8F" w14:textId="77777777" w:rsidTr="00D20D61">
              <w:trPr>
                <w:trHeight w:val="170"/>
              </w:trPr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76B9002D" w14:textId="6727353C" w:rsidR="00F81A63" w:rsidRPr="00636FC2" w:rsidRDefault="00F81A63" w:rsidP="00F81A63">
                  <w:pPr>
                    <w:pStyle w:val="Dates"/>
                    <w:spacing w:after="0"/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</w:rPr>
                  </w:pP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=G3+1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804B8C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t>12</w: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3248B449" w14:textId="2E015332" w:rsidR="00F81A63" w:rsidRPr="00636FC2" w:rsidRDefault="00F81A63" w:rsidP="00F81A63">
                  <w:pPr>
                    <w:pStyle w:val="Dates"/>
                    <w:spacing w:after="0"/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</w:rPr>
                  </w:pP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=A4+1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804B8C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t>13</w: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2A392AC3" w14:textId="790686BE" w:rsidR="00F81A63" w:rsidRPr="00636FC2" w:rsidRDefault="00F81A63" w:rsidP="00F81A63">
                  <w:pPr>
                    <w:pStyle w:val="Dates"/>
                    <w:spacing w:after="0"/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</w:rPr>
                  </w:pP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=B4+1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804B8C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t>14</w: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6E2A574D" w14:textId="73DE9A28" w:rsidR="00F81A63" w:rsidRPr="00636FC2" w:rsidRDefault="00F81A63" w:rsidP="00F81A63">
                  <w:pPr>
                    <w:pStyle w:val="Dates"/>
                    <w:spacing w:after="0"/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</w:rPr>
                  </w:pP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=C4+1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804B8C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t>15</w: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6964045B" w14:textId="79535897" w:rsidR="00F81A63" w:rsidRPr="00636FC2" w:rsidRDefault="00F81A63" w:rsidP="00F81A63">
                  <w:pPr>
                    <w:pStyle w:val="Dates"/>
                    <w:spacing w:after="0"/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</w:rPr>
                  </w:pP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=D4+1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804B8C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t>16</w: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3D07F9BD" w14:textId="339C42C8" w:rsidR="00F81A63" w:rsidRPr="00636FC2" w:rsidRDefault="00F81A63" w:rsidP="00F81A63">
                  <w:pPr>
                    <w:pStyle w:val="Dates"/>
                    <w:spacing w:after="0"/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</w:rPr>
                  </w:pP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=E4+1 </w:instrText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804B8C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t>17</w:t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7604A9F7" w14:textId="721C3A25" w:rsidR="00F81A63" w:rsidRPr="00636FC2" w:rsidRDefault="00F81A63" w:rsidP="00F81A63">
                  <w:pPr>
                    <w:pStyle w:val="Dates"/>
                    <w:spacing w:after="0"/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</w:rPr>
                  </w:pP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=F4+1 </w:instrText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804B8C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t>18</w:t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</w:tr>
            <w:tr w:rsidR="00F81A63" w:rsidRPr="00EF7E8D" w14:paraId="3DDA1ED2" w14:textId="77777777" w:rsidTr="00D20D61">
              <w:trPr>
                <w:trHeight w:val="170"/>
              </w:trPr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16479819" w14:textId="677F691A" w:rsidR="00F81A63" w:rsidRPr="00636FC2" w:rsidRDefault="00F81A63" w:rsidP="00F81A63">
                  <w:pPr>
                    <w:pStyle w:val="Dates"/>
                    <w:spacing w:after="0"/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</w:rPr>
                  </w:pP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=G4+1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804B8C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t>19</w: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53A2A9E2" w14:textId="198B19DF" w:rsidR="00F81A63" w:rsidRPr="00636FC2" w:rsidRDefault="00F81A63" w:rsidP="00F81A63">
                  <w:pPr>
                    <w:pStyle w:val="Dates"/>
                    <w:spacing w:after="0"/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</w:rPr>
                  </w:pP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=A5+1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804B8C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t>20</w: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225C22CA" w14:textId="3CA9556F" w:rsidR="00F81A63" w:rsidRPr="00636FC2" w:rsidRDefault="00F81A63" w:rsidP="00F81A63">
                  <w:pPr>
                    <w:pStyle w:val="Dates"/>
                    <w:spacing w:after="0"/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</w:rPr>
                  </w:pP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=B5+1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804B8C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t>21</w: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43AF5123" w14:textId="62312518" w:rsidR="00F81A63" w:rsidRPr="00636FC2" w:rsidRDefault="00F81A63" w:rsidP="00F81A63">
                  <w:pPr>
                    <w:pStyle w:val="Dates"/>
                    <w:spacing w:after="0"/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</w:rPr>
                  </w:pP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=C5+1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804B8C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t>22</w: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37C87692" w14:textId="61F95C8D" w:rsidR="00F81A63" w:rsidRPr="00636FC2" w:rsidRDefault="00F81A63" w:rsidP="00F81A63">
                  <w:pPr>
                    <w:pStyle w:val="Dates"/>
                    <w:spacing w:after="0"/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</w:rPr>
                  </w:pP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=D5+1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804B8C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t>23</w: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20798420" w14:textId="2FB71070" w:rsidR="00F81A63" w:rsidRPr="00636FC2" w:rsidRDefault="00F81A63" w:rsidP="00F81A63">
                  <w:pPr>
                    <w:pStyle w:val="Dates"/>
                    <w:spacing w:after="0"/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</w:rPr>
                  </w:pP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=E5+1 </w:instrText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804B8C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t>24</w:t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70CE853B" w14:textId="6520FD62" w:rsidR="00F81A63" w:rsidRPr="00636FC2" w:rsidRDefault="00F81A63" w:rsidP="00F81A63">
                  <w:pPr>
                    <w:pStyle w:val="Dates"/>
                    <w:spacing w:after="0"/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</w:rPr>
                  </w:pP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=F5+1 </w:instrText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804B8C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t>25</w:t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</w:tr>
            <w:tr w:rsidR="00F81A63" w:rsidRPr="00EF7E8D" w14:paraId="640E69A4" w14:textId="77777777" w:rsidTr="00D20D61">
              <w:trPr>
                <w:trHeight w:val="170"/>
              </w:trPr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73DD37D3" w14:textId="23321A5D" w:rsidR="00F81A63" w:rsidRPr="00636FC2" w:rsidRDefault="00F81A63" w:rsidP="00F81A63">
                  <w:pPr>
                    <w:pStyle w:val="Dates"/>
                    <w:spacing w:after="0"/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</w:rPr>
                  </w:pP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IF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=G5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804B8C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>25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 0,""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=G5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804B8C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>25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&lt;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DocVariable MonthEnd6 \@ d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804B8C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>30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=G5+1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804B8C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>26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804B8C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>26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804B8C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t>26</w: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08B39C2E" w14:textId="213A90B0" w:rsidR="00F81A63" w:rsidRPr="00636FC2" w:rsidRDefault="00F81A63" w:rsidP="00F81A63">
                  <w:pPr>
                    <w:pStyle w:val="Dates"/>
                    <w:spacing w:after="0"/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</w:rPr>
                  </w:pP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IF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=A6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804B8C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>26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 0,""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=A6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804B8C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>26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&lt;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DocVariable MonthEnd6 \@ d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804B8C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>30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=A6+1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804B8C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>27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804B8C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>27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804B8C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t>27</w: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6D7B545E" w14:textId="3751B2DD" w:rsidR="00F81A63" w:rsidRPr="00636FC2" w:rsidRDefault="00F81A63" w:rsidP="00F81A63">
                  <w:pPr>
                    <w:pStyle w:val="Dates"/>
                    <w:spacing w:after="0"/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</w:rPr>
                  </w:pP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IF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=B6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804B8C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>27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 0,""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=B6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804B8C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>27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&lt;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DocVariable MonthEnd6 \@ d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804B8C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>30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=B6+1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804B8C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>28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804B8C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>28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804B8C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t>28</w: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2F609B2D" w14:textId="1F7EA510" w:rsidR="00F81A63" w:rsidRPr="00636FC2" w:rsidRDefault="00F81A63" w:rsidP="00F81A63">
                  <w:pPr>
                    <w:pStyle w:val="Dates"/>
                    <w:spacing w:after="0"/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</w:rPr>
                  </w:pP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IF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=C6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804B8C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>28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 0,""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=C6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804B8C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>28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&lt;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DocVariable MonthEnd6 \@ d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804B8C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>30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=C6+1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804B8C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>29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804B8C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>29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804B8C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t>29</w: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282DDF19" w14:textId="5DEEE4AF" w:rsidR="00F81A63" w:rsidRPr="00636FC2" w:rsidRDefault="00F81A63" w:rsidP="00F81A63">
                  <w:pPr>
                    <w:pStyle w:val="Dates"/>
                    <w:spacing w:after="0"/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</w:rPr>
                  </w:pP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IF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=D6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804B8C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>29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 0,""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=D6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804B8C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>29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&lt;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DocVariable MonthEnd6 \@ d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804B8C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>30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=D6+1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804B8C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>30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="00804B8C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804B8C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>30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="00804B8C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804B8C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t>30</w: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02D47C15" w14:textId="4F13BE89" w:rsidR="00F81A63" w:rsidRPr="00636FC2" w:rsidRDefault="00F81A63" w:rsidP="00F81A63">
                  <w:pPr>
                    <w:pStyle w:val="Dates"/>
                    <w:spacing w:after="0"/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</w:rPr>
                  </w:pP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IF </w:instrText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=E6</w:instrText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804B8C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30</w:instrText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 0,"" </w:instrText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=E6 </w:instrText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804B8C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30</w:instrText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&lt; </w:instrText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DocVariable MonthEnd6 \@ d </w:instrText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804B8C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30</w:instrText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</w:instrText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=E6+1 </w:instrText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28</w:instrText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2CA8D55F" w14:textId="0FD132B4" w:rsidR="00F81A63" w:rsidRPr="00636FC2" w:rsidRDefault="00F81A63" w:rsidP="00F81A63">
                  <w:pPr>
                    <w:pStyle w:val="Dates"/>
                    <w:spacing w:after="0"/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</w:rPr>
                  </w:pP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IF </w:instrText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=F6</w:instrText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804B8C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0</w:instrText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 0,"" </w:instrText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=F6 </w:instrText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28</w:instrText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&lt; </w:instrText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DocVariable MonthEnd6 \@ d </w:instrText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30</w:instrText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</w:instrText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=F6+1 </w:instrText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29</w:instrText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29</w:instrText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</w:tr>
            <w:tr w:rsidR="00F81A63" w:rsidRPr="00EF7E8D" w14:paraId="0D85DE6B" w14:textId="77777777" w:rsidTr="00D20D61">
              <w:trPr>
                <w:trHeight w:val="170"/>
              </w:trPr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17F7980A" w14:textId="6ACE3BDE" w:rsidR="00F81A63" w:rsidRPr="00636FC2" w:rsidRDefault="00F81A63" w:rsidP="00F81A63">
                  <w:pPr>
                    <w:pStyle w:val="Dates"/>
                    <w:spacing w:after="0"/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</w:rPr>
                  </w:pP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IF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=G6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804B8C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>0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 0,""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=G6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>29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&lt;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DocVariable MonthEnd6 \@ d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>30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=G6+1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>30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>30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10907AD9" w14:textId="52473E93" w:rsidR="00F81A63" w:rsidRPr="00636FC2" w:rsidRDefault="00F81A63" w:rsidP="00F81A63">
                  <w:pPr>
                    <w:pStyle w:val="Dates"/>
                    <w:spacing w:after="0"/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</w:rPr>
                  </w:pP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IF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=A7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804B8C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>0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 0,""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=A7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>30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&lt;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DocVariable MonthEnd6 \@ d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>30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=A7+1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>30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11C587B0" w14:textId="77777777" w:rsidR="00F81A63" w:rsidRPr="00636FC2" w:rsidRDefault="00F81A63" w:rsidP="00F81A63">
                  <w:pPr>
                    <w:pStyle w:val="Dates"/>
                    <w:spacing w:after="0"/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</w:rPr>
                  </w:pP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61F32EE5" w14:textId="77777777" w:rsidR="00F81A63" w:rsidRPr="00636FC2" w:rsidRDefault="00F81A63" w:rsidP="00F81A63">
                  <w:pPr>
                    <w:pStyle w:val="Dates"/>
                    <w:spacing w:after="0"/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</w:rPr>
                  </w:pP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495AFDBA" w14:textId="77777777" w:rsidR="00F81A63" w:rsidRPr="00636FC2" w:rsidRDefault="00F81A63" w:rsidP="00F81A63">
                  <w:pPr>
                    <w:pStyle w:val="Dates"/>
                    <w:spacing w:after="0"/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</w:rPr>
                  </w:pP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42C4B00C" w14:textId="77777777" w:rsidR="00F81A63" w:rsidRPr="00636FC2" w:rsidRDefault="00F81A63" w:rsidP="00F81A63">
                  <w:pPr>
                    <w:pStyle w:val="Dates"/>
                    <w:spacing w:after="0"/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</w:rPr>
                  </w:pP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0EA29048" w14:textId="77777777" w:rsidR="00F81A63" w:rsidRPr="00636FC2" w:rsidRDefault="00F81A63" w:rsidP="00F81A63">
                  <w:pPr>
                    <w:pStyle w:val="Dates"/>
                    <w:spacing w:after="0"/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</w:rPr>
                  </w:pPr>
                </w:p>
              </w:tc>
            </w:tr>
          </w:tbl>
          <w:p w14:paraId="1FFFE8FF" w14:textId="77777777" w:rsidR="004165F7" w:rsidRPr="00EF7E8D" w:rsidRDefault="004165F7" w:rsidP="004165F7">
            <w:pPr>
              <w:pStyle w:val="ad"/>
              <w:spacing w:after="0"/>
              <w:jc w:val="left"/>
              <w:rPr>
                <w:rFonts w:ascii="Arial Narrow" w:hAnsi="Arial Narrow" w:cs="Calibri"/>
                <w:noProof/>
                <w:color w:val="auto"/>
                <w:sz w:val="28"/>
                <w:szCs w:val="28"/>
                <w:lang w:bidi="ru-RU"/>
              </w:rPr>
            </w:pPr>
          </w:p>
        </w:tc>
      </w:tr>
    </w:tbl>
    <w:p w14:paraId="759F6C2D" w14:textId="77777777" w:rsidR="00F81A63" w:rsidRPr="00EF7E8D" w:rsidRDefault="00F81A63" w:rsidP="0028490E">
      <w:pPr>
        <w:pStyle w:val="a5"/>
        <w:rPr>
          <w:rFonts w:ascii="Arial Narrow" w:hAnsi="Arial Narrow" w:cs="Calibri"/>
          <w:noProof/>
          <w:color w:val="auto"/>
          <w:sz w:val="2"/>
          <w:szCs w:val="2"/>
        </w:rPr>
      </w:pPr>
    </w:p>
    <w:sectPr w:rsidR="00F81A63" w:rsidRPr="00EF7E8D" w:rsidSect="00554261">
      <w:pgSz w:w="16838" w:h="11906" w:orient="landscape" w:code="9"/>
      <w:pgMar w:top="720" w:right="720" w:bottom="567" w:left="720" w:header="431" w:footer="431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08A0A0B" w14:textId="77777777" w:rsidR="00757181" w:rsidRDefault="00757181">
      <w:pPr>
        <w:spacing w:after="0"/>
      </w:pPr>
      <w:r>
        <w:separator/>
      </w:r>
    </w:p>
  </w:endnote>
  <w:endnote w:type="continuationSeparator" w:id="0">
    <w:p w14:paraId="444DC68D" w14:textId="77777777" w:rsidR="00757181" w:rsidRDefault="00757181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Euphemia">
    <w:altName w:val="Euphemia"/>
    <w:charset w:val="00"/>
    <w:family w:val="swiss"/>
    <w:pitch w:val="variable"/>
    <w:sig w:usb0="8000006F" w:usb1="0000004A" w:usb2="00002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8D9AF14" w14:textId="77777777" w:rsidR="00757181" w:rsidRDefault="00757181">
      <w:pPr>
        <w:spacing w:after="0"/>
      </w:pPr>
      <w:r>
        <w:separator/>
      </w:r>
    </w:p>
  </w:footnote>
  <w:footnote w:type="continuationSeparator" w:id="0">
    <w:p w14:paraId="23CFDD5D" w14:textId="77777777" w:rsidR="00757181" w:rsidRDefault="00757181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50"/>
  <w:removePersonalInformation/>
  <w:removeDateAndTime/>
  <w:proofState w:spelling="clean" w:grammar="clean"/>
  <w:attachedTemplate r:id="rId1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MonthEnd1" w:val="31.01.2023"/>
    <w:docVar w:name="MonthEnd10" w:val="31.10.2023"/>
    <w:docVar w:name="MonthEnd11" w:val="30.11.2023"/>
    <w:docVar w:name="MonthEnd12" w:val="31.12.2023"/>
    <w:docVar w:name="MonthEnd2" w:val="28.02.2023"/>
    <w:docVar w:name="MonthEnd3" w:val="31.03.2023"/>
    <w:docVar w:name="MonthEnd4" w:val="30.04.2023"/>
    <w:docVar w:name="MonthEnd5" w:val="31.05.2023"/>
    <w:docVar w:name="MonthEnd6" w:val="30.06.2023"/>
    <w:docVar w:name="MonthEnd7" w:val="31.07.2023"/>
    <w:docVar w:name="MonthEnd8" w:val="31.08.2023"/>
    <w:docVar w:name="MonthEnd9" w:val="30.09.2023"/>
    <w:docVar w:name="Months" w:val="12"/>
    <w:docVar w:name="MonthStart1" w:val="01.01.2023"/>
    <w:docVar w:name="MonthStart10" w:val="01.10.2023"/>
    <w:docVar w:name="MonthStart11" w:val="01.11.2023"/>
    <w:docVar w:name="MonthStart12" w:val="01.12.2023"/>
    <w:docVar w:name="MonthStart2" w:val="01.02.2023"/>
    <w:docVar w:name="MonthStart3" w:val="01.03.2023"/>
    <w:docVar w:name="MonthStart4" w:val="01.04.2023"/>
    <w:docVar w:name="MonthStart5" w:val="01.05.2023"/>
    <w:docVar w:name="MonthStart6" w:val="01.06.2023"/>
    <w:docVar w:name="MonthStart7" w:val="01.07.2023"/>
    <w:docVar w:name="MonthStart8" w:val="01.08.2023"/>
    <w:docVar w:name="MonthStart9" w:val="01.09.2023"/>
    <w:docVar w:name="MonthStartLast" w:val="12/1/2012"/>
    <w:docVar w:name="WeekStart" w:val="понедельник"/>
  </w:docVars>
  <w:rsids>
    <w:rsidRoot w:val="00285C1D"/>
    <w:rsid w:val="0004564F"/>
    <w:rsid w:val="00046855"/>
    <w:rsid w:val="0005357B"/>
    <w:rsid w:val="00071356"/>
    <w:rsid w:val="00097A25"/>
    <w:rsid w:val="000A5A57"/>
    <w:rsid w:val="00105630"/>
    <w:rsid w:val="001274F3"/>
    <w:rsid w:val="001338F2"/>
    <w:rsid w:val="00151CCE"/>
    <w:rsid w:val="001602B6"/>
    <w:rsid w:val="001B01F9"/>
    <w:rsid w:val="001C41F9"/>
    <w:rsid w:val="0028490E"/>
    <w:rsid w:val="00285C1D"/>
    <w:rsid w:val="002A6420"/>
    <w:rsid w:val="00302845"/>
    <w:rsid w:val="003108C9"/>
    <w:rsid w:val="0031649E"/>
    <w:rsid w:val="003327F5"/>
    <w:rsid w:val="00340CAF"/>
    <w:rsid w:val="003A4CE9"/>
    <w:rsid w:val="003B6D2A"/>
    <w:rsid w:val="003C0D41"/>
    <w:rsid w:val="003C4F96"/>
    <w:rsid w:val="003D6BD9"/>
    <w:rsid w:val="003E085C"/>
    <w:rsid w:val="003E7B3A"/>
    <w:rsid w:val="00416364"/>
    <w:rsid w:val="004165F7"/>
    <w:rsid w:val="00431B29"/>
    <w:rsid w:val="00440416"/>
    <w:rsid w:val="00462EAD"/>
    <w:rsid w:val="004A6170"/>
    <w:rsid w:val="004C2B84"/>
    <w:rsid w:val="004F6AAC"/>
    <w:rsid w:val="00504E80"/>
    <w:rsid w:val="00512F2D"/>
    <w:rsid w:val="00554261"/>
    <w:rsid w:val="00570FBB"/>
    <w:rsid w:val="00583B82"/>
    <w:rsid w:val="005923AC"/>
    <w:rsid w:val="005A35D5"/>
    <w:rsid w:val="005D5149"/>
    <w:rsid w:val="005E656F"/>
    <w:rsid w:val="00627378"/>
    <w:rsid w:val="00636FC2"/>
    <w:rsid w:val="00667021"/>
    <w:rsid w:val="006974E1"/>
    <w:rsid w:val="006B6899"/>
    <w:rsid w:val="006C0896"/>
    <w:rsid w:val="006C26DB"/>
    <w:rsid w:val="006F513E"/>
    <w:rsid w:val="006F5860"/>
    <w:rsid w:val="0075629F"/>
    <w:rsid w:val="00757181"/>
    <w:rsid w:val="00775A3A"/>
    <w:rsid w:val="007A28B3"/>
    <w:rsid w:val="007C0139"/>
    <w:rsid w:val="007D45A1"/>
    <w:rsid w:val="007D7864"/>
    <w:rsid w:val="007F564D"/>
    <w:rsid w:val="00804B8C"/>
    <w:rsid w:val="008B1201"/>
    <w:rsid w:val="008F16F7"/>
    <w:rsid w:val="00907BEC"/>
    <w:rsid w:val="009164BA"/>
    <w:rsid w:val="009166BD"/>
    <w:rsid w:val="00977AAE"/>
    <w:rsid w:val="00996E56"/>
    <w:rsid w:val="00997268"/>
    <w:rsid w:val="009B1BD5"/>
    <w:rsid w:val="009F5EA3"/>
    <w:rsid w:val="00A12667"/>
    <w:rsid w:val="00A14581"/>
    <w:rsid w:val="00A20E4C"/>
    <w:rsid w:val="00A86610"/>
    <w:rsid w:val="00AA23D3"/>
    <w:rsid w:val="00AA3C50"/>
    <w:rsid w:val="00AE302A"/>
    <w:rsid w:val="00AE36BB"/>
    <w:rsid w:val="00B107D7"/>
    <w:rsid w:val="00B37C7E"/>
    <w:rsid w:val="00B65B09"/>
    <w:rsid w:val="00B76F0B"/>
    <w:rsid w:val="00B85583"/>
    <w:rsid w:val="00B9476B"/>
    <w:rsid w:val="00BC3952"/>
    <w:rsid w:val="00BE5AB8"/>
    <w:rsid w:val="00BE64A6"/>
    <w:rsid w:val="00BF2AA2"/>
    <w:rsid w:val="00BF49DC"/>
    <w:rsid w:val="00C375A4"/>
    <w:rsid w:val="00C44DFB"/>
    <w:rsid w:val="00C52A58"/>
    <w:rsid w:val="00C5501C"/>
    <w:rsid w:val="00C6519B"/>
    <w:rsid w:val="00C70F21"/>
    <w:rsid w:val="00C7354B"/>
    <w:rsid w:val="00C800AA"/>
    <w:rsid w:val="00C85B38"/>
    <w:rsid w:val="00C91F9B"/>
    <w:rsid w:val="00CF6166"/>
    <w:rsid w:val="00D47677"/>
    <w:rsid w:val="00DA0093"/>
    <w:rsid w:val="00DA372D"/>
    <w:rsid w:val="00DE32AC"/>
    <w:rsid w:val="00E1407A"/>
    <w:rsid w:val="00E33F1A"/>
    <w:rsid w:val="00E50BDE"/>
    <w:rsid w:val="00E57DAC"/>
    <w:rsid w:val="00E774CD"/>
    <w:rsid w:val="00E77E1D"/>
    <w:rsid w:val="00E97684"/>
    <w:rsid w:val="00ED5F48"/>
    <w:rsid w:val="00ED75B6"/>
    <w:rsid w:val="00EF7E8D"/>
    <w:rsid w:val="00F02E73"/>
    <w:rsid w:val="00F44587"/>
    <w:rsid w:val="00F47B84"/>
    <w:rsid w:val="00F81A63"/>
    <w:rsid w:val="00F91390"/>
    <w:rsid w:val="00F93E3B"/>
    <w:rsid w:val="00FA5682"/>
    <w:rsid w:val="00FB5CE7"/>
    <w:rsid w:val="00FC0032"/>
    <w:rsid w:val="00FC573C"/>
    <w:rsid w:val="00FC5F25"/>
    <w:rsid w:val="00FF45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2B10C7A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color w:val="262626" w:themeColor="text1" w:themeTint="D9"/>
        <w:sz w:val="18"/>
        <w:szCs w:val="18"/>
        <w:lang w:val="ru-RU" w:eastAsia="ja-JP" w:bidi="ar-SA"/>
      </w:rPr>
    </w:rPrDefault>
    <w:pPrDefault>
      <w:pPr>
        <w:spacing w:after="2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10" w:unhideWhenUsed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unhideWhenUsed="1" w:qFormat="1"/>
    <w:lsdException w:name="Salutation" w:semiHidden="1" w:unhideWhenUsed="1"/>
    <w:lsdException w:name="Date" w:semiHidden="1" w:uiPriority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unhideWhenUsed="1" w:qFormat="1"/>
    <w:lsdException w:name="Emphasis" w:semiHidden="1" w:uiPriority="20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36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0"/>
    <w:lsdException w:name="Plain Table 2" w:uiPriority="41"/>
    <w:lsdException w:name="Plain Table 3" w:uiPriority="42"/>
    <w:lsdException w:name="Plain Table 4" w:uiPriority="43"/>
    <w:lsdException w:name="Plain Table 5" w:uiPriority="44"/>
    <w:lsdException w:name="Grid Table Light" w:uiPriority="45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D5F48"/>
    <w:rPr>
      <w:rFonts w:ascii="Arial" w:hAnsi="Arial"/>
    </w:rPr>
  </w:style>
  <w:style w:type="paragraph" w:styleId="1">
    <w:name w:val="heading 1"/>
    <w:basedOn w:val="a"/>
    <w:next w:val="a"/>
    <w:link w:val="10"/>
    <w:uiPriority w:val="9"/>
    <w:qFormat/>
    <w:rsid w:val="00570FBB"/>
    <w:pPr>
      <w:keepNext/>
      <w:keepLines/>
      <w:spacing w:before="240" w:after="0"/>
      <w:outlineLvl w:val="0"/>
    </w:pPr>
    <w:rPr>
      <w:rFonts w:eastAsiaTheme="majorEastAsia" w:cstheme="majorBidi"/>
      <w:color w:val="157075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70FBB"/>
    <w:pPr>
      <w:keepNext/>
      <w:keepLines/>
      <w:spacing w:before="40" w:after="0"/>
      <w:outlineLvl w:val="1"/>
    </w:pPr>
    <w:rPr>
      <w:rFonts w:eastAsiaTheme="majorEastAsia" w:cstheme="majorBidi"/>
      <w:color w:val="15707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pPr>
      <w:spacing w:after="0"/>
    </w:pPr>
    <w:rPr>
      <w:color w:val="404040" w:themeColor="text1" w:themeTint="BF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Placeholder Text"/>
    <w:basedOn w:val="a0"/>
    <w:uiPriority w:val="99"/>
    <w:semiHidden/>
    <w:rPr>
      <w:color w:val="808080"/>
    </w:rPr>
  </w:style>
  <w:style w:type="paragraph" w:styleId="a5">
    <w:name w:val="No Spacing"/>
    <w:uiPriority w:val="36"/>
    <w:qFormat/>
    <w:rsid w:val="00570FBB"/>
    <w:pPr>
      <w:spacing w:after="0"/>
    </w:pPr>
    <w:rPr>
      <w:rFonts w:ascii="Arial" w:hAnsi="Arial"/>
      <w:color w:val="404040" w:themeColor="text1" w:themeTint="BF"/>
    </w:rPr>
  </w:style>
  <w:style w:type="paragraph" w:customStyle="1" w:styleId="a6">
    <w:name w:val="Дни"/>
    <w:basedOn w:val="a"/>
    <w:uiPriority w:val="3"/>
    <w:rsid w:val="00570FBB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styleId="a7">
    <w:name w:val="header"/>
    <w:basedOn w:val="a"/>
    <w:link w:val="a8"/>
    <w:uiPriority w:val="99"/>
    <w:unhideWhenUsed/>
    <w:pPr>
      <w:spacing w:after="0"/>
    </w:pPr>
  </w:style>
  <w:style w:type="paragraph" w:styleId="a9">
    <w:name w:val="Balloon Text"/>
    <w:basedOn w:val="a"/>
    <w:link w:val="aa"/>
    <w:uiPriority w:val="99"/>
    <w:semiHidden/>
    <w:unhideWhenUsed/>
    <w:pPr>
      <w:spacing w:after="0"/>
    </w:pPr>
    <w:rPr>
      <w:rFonts w:ascii="Tahoma" w:hAnsi="Tahoma" w:cs="Tahoma"/>
      <w:sz w:val="16"/>
    </w:rPr>
  </w:style>
  <w:style w:type="character" w:customStyle="1" w:styleId="aa">
    <w:name w:val="Текст выноски Знак"/>
    <w:basedOn w:val="a0"/>
    <w:link w:val="a9"/>
    <w:uiPriority w:val="99"/>
    <w:semiHidden/>
    <w:rPr>
      <w:rFonts w:ascii="Tahoma" w:hAnsi="Tahoma" w:cs="Tahoma"/>
      <w:color w:val="404040" w:themeColor="text1" w:themeTint="BF"/>
      <w:sz w:val="16"/>
    </w:rPr>
  </w:style>
  <w:style w:type="paragraph" w:customStyle="1" w:styleId="ab">
    <w:name w:val="Месяцы"/>
    <w:basedOn w:val="ac"/>
    <w:uiPriority w:val="2"/>
    <w:pPr>
      <w:spacing w:after="0"/>
      <w:ind w:left="115"/>
    </w:pPr>
    <w:rPr>
      <w:caps/>
      <w:color w:val="157075" w:themeColor="accent1" w:themeShade="BF"/>
    </w:rPr>
  </w:style>
  <w:style w:type="paragraph" w:customStyle="1" w:styleId="ad">
    <w:name w:val="Год"/>
    <w:basedOn w:val="a"/>
    <w:uiPriority w:val="1"/>
    <w:qFormat/>
    <w:pPr>
      <w:spacing w:after="140"/>
      <w:jc w:val="right"/>
    </w:pPr>
    <w:rPr>
      <w:color w:val="157075" w:themeColor="accent1" w:themeShade="BF"/>
      <w:sz w:val="100"/>
    </w:rPr>
  </w:style>
  <w:style w:type="table" w:customStyle="1" w:styleId="ae">
    <w:name w:val="Таблица календаря"/>
    <w:basedOn w:val="a1"/>
    <w:uiPriority w:val="99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1">
    <w:name w:val="Дата (символ 1)"/>
    <w:basedOn w:val="a0"/>
    <w:uiPriority w:val="1"/>
    <w:semiHidden/>
  </w:style>
  <w:style w:type="character" w:customStyle="1" w:styleId="12">
    <w:name w:val="Текст выноски (символ 1)"/>
    <w:basedOn w:val="a0"/>
    <w:uiPriority w:val="99"/>
    <w:semiHidden/>
    <w:rPr>
      <w:rFonts w:ascii="Tahoma" w:hAnsi="Tahoma" w:cs="Tahoma"/>
      <w:sz w:val="16"/>
    </w:rPr>
  </w:style>
  <w:style w:type="character" w:customStyle="1" w:styleId="a8">
    <w:name w:val="Верхний колонтитул Знак"/>
    <w:basedOn w:val="a0"/>
    <w:link w:val="a7"/>
    <w:uiPriority w:val="99"/>
  </w:style>
  <w:style w:type="paragraph" w:styleId="af">
    <w:name w:val="footer"/>
    <w:basedOn w:val="a"/>
    <w:link w:val="af0"/>
    <w:uiPriority w:val="99"/>
    <w:unhideWhenUsed/>
    <w:pPr>
      <w:spacing w:after="0"/>
    </w:pPr>
  </w:style>
  <w:style w:type="character" w:customStyle="1" w:styleId="af0">
    <w:name w:val="Нижний колонтитул Знак"/>
    <w:basedOn w:val="a0"/>
    <w:link w:val="af"/>
    <w:uiPriority w:val="99"/>
  </w:style>
  <w:style w:type="paragraph" w:customStyle="1" w:styleId="af1">
    <w:name w:val="Даты"/>
    <w:basedOn w:val="a"/>
    <w:uiPriority w:val="4"/>
    <w:pPr>
      <w:spacing w:after="40"/>
      <w:jc w:val="center"/>
    </w:pPr>
    <w:rPr>
      <w:rFonts w:cs="Times New Roman"/>
      <w:szCs w:val="22"/>
      <w:lang w:eastAsia="en-US"/>
    </w:rPr>
  </w:style>
  <w:style w:type="paragraph" w:styleId="ac">
    <w:name w:val="Date"/>
    <w:basedOn w:val="a"/>
    <w:next w:val="a"/>
    <w:link w:val="af2"/>
    <w:uiPriority w:val="1"/>
    <w:semiHidden/>
    <w:unhideWhenUsed/>
  </w:style>
  <w:style w:type="character" w:customStyle="1" w:styleId="af2">
    <w:name w:val="Дата Знак"/>
    <w:basedOn w:val="a0"/>
    <w:link w:val="ac"/>
    <w:uiPriority w:val="1"/>
    <w:semiHidden/>
  </w:style>
  <w:style w:type="paragraph" w:customStyle="1" w:styleId="af3">
    <w:name w:val="Месяцы_"/>
    <w:basedOn w:val="ac"/>
    <w:uiPriority w:val="2"/>
    <w:qFormat/>
    <w:rsid w:val="00A20E4C"/>
    <w:pPr>
      <w:spacing w:after="0"/>
      <w:ind w:left="115"/>
    </w:pPr>
    <w:rPr>
      <w:caps/>
      <w:color w:val="157075" w:themeColor="accent1" w:themeShade="BF"/>
    </w:rPr>
  </w:style>
  <w:style w:type="paragraph" w:customStyle="1" w:styleId="af4">
    <w:name w:val="Дни_"/>
    <w:basedOn w:val="a"/>
    <w:uiPriority w:val="3"/>
    <w:qFormat/>
    <w:rsid w:val="00570FBB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customStyle="1" w:styleId="af5">
    <w:name w:val="Даты_"/>
    <w:basedOn w:val="a"/>
    <w:uiPriority w:val="4"/>
    <w:qFormat/>
    <w:rsid w:val="00A20E4C"/>
    <w:pPr>
      <w:spacing w:after="40"/>
      <w:jc w:val="center"/>
    </w:pPr>
    <w:rPr>
      <w:rFonts w:cs="Times New Roman"/>
      <w:szCs w:val="22"/>
      <w:lang w:eastAsia="en-US"/>
    </w:rPr>
  </w:style>
  <w:style w:type="table" w:customStyle="1" w:styleId="CalendarTable">
    <w:name w:val="Calendar Table"/>
    <w:basedOn w:val="a1"/>
    <w:uiPriority w:val="99"/>
    <w:rsid w:val="00A20E4C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570FBB"/>
    <w:rPr>
      <w:rFonts w:ascii="Arial" w:eastAsiaTheme="majorEastAsia" w:hAnsi="Arial" w:cstheme="majorBidi"/>
      <w:color w:val="157075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570FBB"/>
    <w:rPr>
      <w:rFonts w:ascii="Arial" w:eastAsiaTheme="majorEastAsia" w:hAnsi="Arial" w:cstheme="majorBidi"/>
      <w:color w:val="157075" w:themeColor="accent1" w:themeShade="BF"/>
      <w:sz w:val="26"/>
      <w:szCs w:val="26"/>
    </w:rPr>
  </w:style>
  <w:style w:type="paragraph" w:customStyle="1" w:styleId="Months">
    <w:name w:val="Months"/>
    <w:basedOn w:val="ac"/>
    <w:uiPriority w:val="2"/>
    <w:rsid w:val="00F91390"/>
    <w:pPr>
      <w:spacing w:after="0"/>
      <w:ind w:left="115"/>
    </w:pPr>
    <w:rPr>
      <w:caps/>
      <w:color w:val="157075" w:themeColor="accent1" w:themeShade="BF"/>
    </w:rPr>
  </w:style>
  <w:style w:type="paragraph" w:customStyle="1" w:styleId="Days">
    <w:name w:val="Days"/>
    <w:basedOn w:val="a"/>
    <w:uiPriority w:val="3"/>
    <w:rsid w:val="00F91390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customStyle="1" w:styleId="Dates">
    <w:name w:val="Dates"/>
    <w:basedOn w:val="a"/>
    <w:uiPriority w:val="4"/>
    <w:rsid w:val="00F91390"/>
    <w:pPr>
      <w:spacing w:after="40"/>
      <w:jc w:val="center"/>
    </w:pPr>
    <w:rPr>
      <w:rFonts w:cs="Times New Roman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grub\Downloads\SHABLONY-CALENDARS\tf02896572.dotm" TargetMode="External"/></Relationships>
</file>

<file path=word/theme/theme1.xml><?xml version="1.0" encoding="utf-8"?>
<a:theme xmlns:a="http://schemas.openxmlformats.org/drawingml/2006/main" name="Office Theme">
  <a:themeElements>
    <a:clrScheme name="Calendar">
      <a:dk1>
        <a:sysClr val="windowText" lastClr="000000"/>
      </a:dk1>
      <a:lt1>
        <a:sysClr val="window" lastClr="FFFFFF"/>
      </a:lt1>
      <a:dk2>
        <a:srgbClr val="1F2123"/>
      </a:dk2>
      <a:lt2>
        <a:srgbClr val="F0F0F0"/>
      </a:lt2>
      <a:accent1>
        <a:srgbClr val="1D979D"/>
      </a:accent1>
      <a:accent2>
        <a:srgbClr val="F28021"/>
      </a:accent2>
      <a:accent3>
        <a:srgbClr val="5D9D42"/>
      </a:accent3>
      <a:accent4>
        <a:srgbClr val="E5C335"/>
      </a:accent4>
      <a:accent5>
        <a:srgbClr val="427EBD"/>
      </a:accent5>
      <a:accent6>
        <a:srgbClr val="D25A79"/>
      </a:accent6>
      <a:hlink>
        <a:srgbClr val="427EBD"/>
      </a:hlink>
      <a:folHlink>
        <a:srgbClr val="5F5A95"/>
      </a:folHlink>
    </a:clrScheme>
    <a:fontScheme name="Calendar">
      <a:majorFont>
        <a:latin typeface="Euphemia"/>
        <a:ea typeface=""/>
        <a:cs typeface=""/>
      </a:majorFont>
      <a:minorFont>
        <a:latin typeface="Euphemia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57000"/>
                <a:satMod val="101000"/>
              </a:schemeClr>
            </a:gs>
            <a:gs pos="50000">
              <a:schemeClr val="phClr">
                <a:lumMod val="137000"/>
                <a:satMod val="103000"/>
              </a:schemeClr>
            </a:gs>
            <a:gs pos="100000">
              <a:schemeClr val="phClr">
                <a:lumMod val="115000"/>
                <a:satMod val="109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18000"/>
              </a:schemeClr>
            </a:gs>
            <a:gs pos="50000">
              <a:schemeClr val="phClr">
                <a:satMod val="89000"/>
                <a:lumMod val="91000"/>
              </a:schemeClr>
            </a:gs>
            <a:gs pos="100000">
              <a:schemeClr val="phClr">
                <a:lumMod val="69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</a:ln>
        <a:ln w="12700" cap="flat" cmpd="sng" algn="ctr">
          <a:solidFill>
            <a:schemeClr val="phClr"/>
          </a:solidFill>
          <a:prstDash val="solid"/>
        </a:ln>
        <a:ln w="1905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100000"/>
                <a:satMod val="100000"/>
                <a:shade val="0"/>
              </a:schemeClr>
            </a:gs>
            <a:gs pos="0">
              <a:scrgbClr r="0" g="0" b="0"/>
            </a:gs>
            <a:gs pos="100000">
              <a:schemeClr val="phClr">
                <a:shade val="100000"/>
                <a:satMod val="100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F111ED35F8CC479449609E8A0923A6" ma:contentTypeVersion="12" ma:contentTypeDescription="Create a new document." ma:contentTypeScope="" ma:versionID="91eb96d0358c5e813b9ff0a51f6be317">
  <xsd:schema xmlns:xsd="http://www.w3.org/2001/XMLSchema" xmlns:xs="http://www.w3.org/2001/XMLSchema" xmlns:p="http://schemas.microsoft.com/office/2006/metadata/properties" xmlns:ns2="71af3243-3dd4-4a8d-8c0d-dd76da1f02a5" xmlns:ns3="16c05727-aa75-4e4a-9b5f-8a80a1165891" targetNamespace="http://schemas.microsoft.com/office/2006/metadata/properties" ma:root="true" ma:fieldsID="9d98f49939701b33df8e18e31113e737" ns2:_="" ns3:_="">
    <xsd:import namespace="71af3243-3dd4-4a8d-8c0d-dd76da1f02a5"/>
    <xsd:import namespace="16c05727-aa75-4e4a-9b5f-8a80a116589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CR" minOccurs="0"/>
                <xsd:element ref="ns2:MediaServiceAutoTags" minOccurs="0"/>
                <xsd:element ref="ns2:MediaServiceEventHashCode" minOccurs="0"/>
                <xsd:element ref="ns2:MediaServiceGenerationTim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Statu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af3243-3dd4-4a8d-8c0d-dd76da1f02a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0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fals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Status" ma:index="19" nillable="true" ma:displayName="Status" ma:default="Not started" ma:format="Dropdown" ma:internalName="Status">
      <xsd:simpleType>
        <xsd:restriction base="dms:Choice">
          <xsd:enumeration value="Not started"/>
          <xsd:enumeration value="In Progress"/>
          <xsd:enumeration value="Completed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6c05727-aa75-4e4a-9b5f-8a80a1165891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tatus xmlns="71af3243-3dd4-4a8d-8c0d-dd76da1f02a5">Not started</Status>
    <MediaServiceKeyPoints xmlns="71af3243-3dd4-4a8d-8c0d-dd76da1f02a5" xsi:nil="true"/>
  </documentManagement>
</p:properties>
</file>

<file path=customXml/itemProps1.xml><?xml version="1.0" encoding="utf-8"?>
<ds:datastoreItem xmlns:ds="http://schemas.openxmlformats.org/officeDocument/2006/customXml" ds:itemID="{3B59C704-87F8-4278-A107-1CBFFF40A29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1af3243-3dd4-4a8d-8c0d-dd76da1f02a5"/>
    <ds:schemaRef ds:uri="16c05727-aa75-4e4a-9b5f-8a80a116589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E4290025-5335-4B98-ACF8-D47906ED80D0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96151B92-5A7B-42E4-B63A-9E1FBD519432}">
  <ds:schemaRefs>
    <ds:schemaRef ds:uri="http://schemas.microsoft.com/office/2006/metadata/properties"/>
    <ds:schemaRef ds:uri="http://schemas.microsoft.com/office/infopath/2007/PartnerControls"/>
    <ds:schemaRef ds:uri="71af3243-3dd4-4a8d-8c0d-dd76da1f02a5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tf02896572</Template>
  <TotalTime>0</TotalTime>
  <Pages>1</Pages>
  <Words>882</Words>
  <Characters>5032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cp:lastModifiedBy/>
  <cp:revision>1</cp:revision>
  <dcterms:created xsi:type="dcterms:W3CDTF">2022-01-21T12:25:00Z</dcterms:created>
  <dcterms:modified xsi:type="dcterms:W3CDTF">2022-01-21T12:25:00Z</dcterms:modified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0x01010079F111ED35F8CC479449609E8A0923A6</vt:lpwstr>
  </property>
</Properties>
</file>