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Borders>
          <w:top w:val="single" w:sz="36" w:space="0" w:color="7030A0"/>
          <w:left w:val="single" w:sz="36" w:space="0" w:color="7030A0"/>
          <w:bottom w:val="single" w:sz="36" w:space="0" w:color="7030A0"/>
          <w:right w:val="single" w:sz="36" w:space="0" w:color="7030A0"/>
          <w:insideH w:val="single" w:sz="36" w:space="0" w:color="7030A0"/>
          <w:insideV w:val="single" w:sz="36" w:space="0" w:color="7030A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3519"/>
        <w:gridCol w:w="3277"/>
        <w:gridCol w:w="3580"/>
      </w:tblGrid>
      <w:tr w:rsidR="00B91C2E" w:rsidRPr="00B95BC8" w14:paraId="471874BE" w14:textId="77777777" w:rsidTr="00862FD2">
        <w:trPr>
          <w:trHeight w:val="7938"/>
        </w:trPr>
        <w:tc>
          <w:tcPr>
            <w:tcW w:w="5000" w:type="pct"/>
            <w:gridSpan w:val="3"/>
            <w:vAlign w:val="center"/>
          </w:tcPr>
          <w:p w14:paraId="49A7D80E" w14:textId="77777777" w:rsidR="00B91C2E" w:rsidRPr="00B95BC8" w:rsidRDefault="00B91C2E" w:rsidP="00B91C2E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B91C2E" w:rsidRPr="00B95BC8" w14:paraId="5E679A77" w14:textId="77777777" w:rsidTr="00E63424">
        <w:tc>
          <w:tcPr>
            <w:tcW w:w="1696" w:type="pct"/>
            <w:shd w:val="clear" w:color="auto" w:fill="7030A0"/>
            <w:vAlign w:val="center"/>
          </w:tcPr>
          <w:p w14:paraId="783E25F6" w14:textId="7FC082B4" w:rsidR="00B91C2E" w:rsidRPr="00D779E3" w:rsidRDefault="00862FD2" w:rsidP="00253EC6">
            <w:pPr>
              <w:pStyle w:val="ad"/>
              <w:spacing w:after="0"/>
              <w:ind w:left="113"/>
              <w:jc w:val="left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MAYO</w:t>
            </w:r>
          </w:p>
        </w:tc>
        <w:tc>
          <w:tcPr>
            <w:tcW w:w="1579" w:type="pct"/>
            <w:shd w:val="clear" w:color="auto" w:fill="7030A0"/>
            <w:vAlign w:val="center"/>
          </w:tcPr>
          <w:p w14:paraId="1ADD435E" w14:textId="5E17A288" w:rsidR="00B91C2E" w:rsidRPr="00D779E3" w:rsidRDefault="00B91C2E" w:rsidP="00B91C2E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05</w:t>
            </w:r>
          </w:p>
        </w:tc>
        <w:tc>
          <w:tcPr>
            <w:tcW w:w="1725" w:type="pct"/>
            <w:shd w:val="clear" w:color="auto" w:fill="7030A0"/>
            <w:vAlign w:val="center"/>
          </w:tcPr>
          <w:p w14:paraId="356E2AAA" w14:textId="6BE4F261" w:rsidR="00B91C2E" w:rsidRPr="00D779E3" w:rsidRDefault="00B91C2E" w:rsidP="00253EC6">
            <w:pPr>
              <w:pStyle w:val="ad"/>
              <w:spacing w:after="0"/>
              <w:ind w:right="113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begin"/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separate"/>
            </w:r>
            <w:r w:rsidR="00DC3D0D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2023</w:t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end"/>
            </w:r>
          </w:p>
        </w:tc>
      </w:tr>
      <w:tr w:rsidR="00B91C2E" w:rsidRPr="00B95BC8" w14:paraId="257BEE0A" w14:textId="77777777" w:rsidTr="00862FD2">
        <w:tc>
          <w:tcPr>
            <w:tcW w:w="5000" w:type="pct"/>
            <w:gridSpan w:val="3"/>
            <w:shd w:val="clear" w:color="auto" w:fill="0070C0"/>
            <w:vAlign w:val="center"/>
          </w:tcPr>
          <w:tbl>
            <w:tblPr>
              <w:tblStyle w:val="CalendarTable"/>
              <w:tblW w:w="4992" w:type="pct"/>
              <w:tblBorders>
                <w:top w:val="single" w:sz="36" w:space="0" w:color="7030A0"/>
                <w:left w:val="single" w:sz="36" w:space="0" w:color="7030A0"/>
                <w:bottom w:val="single" w:sz="36" w:space="0" w:color="7030A0"/>
                <w:right w:val="single" w:sz="36" w:space="0" w:color="7030A0"/>
                <w:insideH w:val="single" w:sz="36" w:space="0" w:color="7030A0"/>
                <w:insideV w:val="single" w:sz="36" w:space="0" w:color="7030A0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439"/>
              <w:gridCol w:w="1458"/>
              <w:gridCol w:w="1462"/>
              <w:gridCol w:w="1462"/>
              <w:gridCol w:w="1462"/>
              <w:gridCol w:w="1462"/>
              <w:gridCol w:w="1435"/>
            </w:tblGrid>
            <w:tr w:rsidR="00A25F2E" w:rsidRPr="00B95BC8" w14:paraId="6F217563" w14:textId="77777777" w:rsidTr="00466B36">
              <w:trPr>
                <w:trHeight w:val="284"/>
              </w:trPr>
              <w:tc>
                <w:tcPr>
                  <w:tcW w:w="707" w:type="pct"/>
                  <w:shd w:val="clear" w:color="auto" w:fill="7030A0"/>
                </w:tcPr>
                <w:p w14:paraId="231AC78E" w14:textId="340FF2C5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LUNES</w:t>
                  </w:r>
                </w:p>
              </w:tc>
              <w:tc>
                <w:tcPr>
                  <w:tcW w:w="716" w:type="pct"/>
                  <w:shd w:val="clear" w:color="auto" w:fill="7030A0"/>
                </w:tcPr>
                <w:p w14:paraId="556665FB" w14:textId="73EA3911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MARTES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54632E64" w14:textId="34CCD4AE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MIERCOLES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7BF794DB" w14:textId="5676D93E" w:rsidR="00A25F2E" w:rsidRPr="00B95BC8" w:rsidRDefault="00DC3D0D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FFFFFF" w:themeColor="background1"/>
                    </w:rPr>
                    <w:t>JUEVES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6416904A" w14:textId="333E90AC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VIERNES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50AA551A" w14:textId="0C5C9F5A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SABADO</w:t>
                  </w:r>
                </w:p>
              </w:tc>
              <w:tc>
                <w:tcPr>
                  <w:tcW w:w="705" w:type="pct"/>
                  <w:shd w:val="clear" w:color="auto" w:fill="7030A0"/>
                </w:tcPr>
                <w:p w14:paraId="318FA7B4" w14:textId="0CAD94D8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DOMINGO</w:t>
                  </w:r>
                </w:p>
              </w:tc>
            </w:tr>
            <w:tr w:rsidR="00B91C2E" w:rsidRPr="00B95BC8" w14:paraId="304CE6B3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1A13E5D" w14:textId="6E75FF44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" 1 ""</w:instrText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1E26919" w14:textId="6579A03A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5E6D2E6" w14:textId="5F018206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3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335B432" w14:textId="0870674F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4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4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E4EB8B5" w14:textId="0890087B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4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D10C9BA" w14:textId="7101ED20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A25F2E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5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6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817B379" w14:textId="6E81B9D9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A25F2E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7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7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7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45AD0889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13B2E48" w14:textId="48161305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8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66B3E0D" w14:textId="07002C03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9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B382D8B" w14:textId="546B7A86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10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5382FDF" w14:textId="7F6A50CC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11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79159F3" w14:textId="28DCABEA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12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E34943F" w14:textId="2B5FCC30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13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2280DFA" w14:textId="65F18AAE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14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2553F8BE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A2D4C02" w14:textId="15A2B7F9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15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6C9B334" w14:textId="0F03B000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16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2ECC0DD" w14:textId="25654282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17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FAF9223" w14:textId="1E67D3B2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18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D8616DE" w14:textId="45F12A79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19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C280770" w14:textId="590AE3CD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20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6B1FD6B" w14:textId="425D0C7E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21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309DC5C0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17A6911" w14:textId="6C2F7584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22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01D750F" w14:textId="1663F6E8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23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520B005" w14:textId="72C1BE6C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24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20D7520" w14:textId="2BA64302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25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9532724" w14:textId="64CB52A1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26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61153BE" w14:textId="66078BB0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27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1C65454" w14:textId="31792D48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28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285D52D3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FB8292D" w14:textId="22ACCEFB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29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7106655" w14:textId="09E2628E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30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B32B38D" w14:textId="2B1FF90F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31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31F1EE9" w14:textId="783CB69C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BF19FB2" w14:textId="07731D29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F883B58" w14:textId="26FE33CD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27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28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28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85963FA" w14:textId="2CC7415C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28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29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29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1403ED68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F3F3CCD" w14:textId="457F7C1F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80C3746" w14:textId="3963BAF5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7B1581C" w14:textId="7777777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98E28A7" w14:textId="7777777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DBA5985" w14:textId="7777777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1092EC3" w14:textId="77777777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853DAF7" w14:textId="77777777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</w:p>
              </w:tc>
            </w:tr>
          </w:tbl>
          <w:p w14:paraId="7809A7EC" w14:textId="77777777" w:rsidR="00B91C2E" w:rsidRPr="00D779E3" w:rsidRDefault="00B91C2E" w:rsidP="00B91C2E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</w:tr>
      <w:tr w:rsidR="00B91C2E" w:rsidRPr="00B95BC8" w14:paraId="58E65992" w14:textId="77777777" w:rsidTr="00E63424">
        <w:tc>
          <w:tcPr>
            <w:tcW w:w="1696" w:type="pct"/>
            <w:shd w:val="clear" w:color="auto" w:fill="FFFFFF" w:themeFill="background1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50"/>
              <w:gridCol w:w="1018"/>
              <w:gridCol w:w="912"/>
              <w:gridCol w:w="749"/>
            </w:tblGrid>
            <w:tr w:rsidR="00B91C2E" w:rsidRPr="00CC49C3" w14:paraId="36631DFF" w14:textId="77777777" w:rsidTr="00B91C2E">
              <w:trPr>
                <w:trHeight w:val="227"/>
              </w:trPr>
              <w:tc>
                <w:tcPr>
                  <w:tcW w:w="1251" w:type="pct"/>
                  <w:vAlign w:val="bottom"/>
                </w:tcPr>
                <w:p w14:paraId="6F3FAF8A" w14:textId="77777777" w:rsidR="00B91C2E" w:rsidRPr="00CC49C3" w:rsidRDefault="00B91C2E" w:rsidP="00B91C2E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93E2A67" w14:textId="47B628A0" w:rsidR="00B91C2E" w:rsidRPr="00CC49C3" w:rsidRDefault="00862FD2" w:rsidP="00B91C2E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ABRIL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0EDB990" w14:textId="34106E2F" w:rsidR="00B91C2E" w:rsidRPr="00CC49C3" w:rsidRDefault="00B91C2E" w:rsidP="00B91C2E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1AF4A4CD" w14:textId="77777777" w:rsidR="00B91C2E" w:rsidRPr="00CC49C3" w:rsidRDefault="00B91C2E" w:rsidP="00B91C2E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</w:pPr>
                </w:p>
              </w:tc>
            </w:tr>
          </w:tbl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64"/>
              <w:gridCol w:w="547"/>
              <w:gridCol w:w="473"/>
              <w:gridCol w:w="464"/>
              <w:gridCol w:w="464"/>
              <w:gridCol w:w="486"/>
              <w:gridCol w:w="531"/>
            </w:tblGrid>
            <w:tr w:rsidR="00B91C2E" w:rsidRPr="00CC49C3" w14:paraId="31FC9B10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21EC7D3" w14:textId="30DF59A6" w:rsidR="00B91C2E" w:rsidRPr="00CC49C3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8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1E4B4A8" w14:textId="2157FB9F" w:rsidR="00B91C2E" w:rsidRPr="00CC49C3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3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DF3640C" w14:textId="2B435E9A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66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D522A73" w14:textId="496A3888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43374FD" w14:textId="6771E905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51BE773" w14:textId="17B70FB9" w:rsidR="00B91C2E" w:rsidRPr="006D41F2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7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A8B02F1" w14:textId="755466BE" w:rsidR="00B91C2E" w:rsidRPr="006D41F2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  <w:t>DO</w:t>
                  </w:r>
                </w:p>
              </w:tc>
            </w:tr>
            <w:tr w:rsidR="00B91C2E" w:rsidRPr="00CC49C3" w14:paraId="7F4334B5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2D5818A" w14:textId="6F653983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3D764FA" w14:textId="1A4A7C80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9497621" w14:textId="52FB41FB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245A961" w14:textId="3250B44F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57FBC76" w14:textId="0CAC4263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6342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06DECFB" w14:textId="0326358B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4294B86" w14:textId="54736B75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2CEF49F9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504A0C93" w14:textId="53D181AC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43D130F4" w14:textId="6E352F7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4B4FDA68" w14:textId="75CE3EFE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517A927C" w14:textId="166FF01B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66527C8E" w14:textId="411B985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058147CE" w14:textId="4289CD3E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8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4BAC52BF" w14:textId="29F75FBA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9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561468C2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72F58E1A" w14:textId="7464F73E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51596192" w14:textId="77F2A17C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6D010E0E" w14:textId="10BDAD96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5C851E21" w14:textId="72723110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9E1B951" w14:textId="6E93F52B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638F56C1" w14:textId="2DA173E1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15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0D000D8C" w14:textId="36831FD8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16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747F16FB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6803BD74" w14:textId="6C81394F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72880951" w14:textId="4036A940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67DA6421" w14:textId="25D20954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404041FF" w14:textId="307B38C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C309EB6" w14:textId="20C3F76E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045AC77" w14:textId="7CD7F19B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22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3BF65747" w14:textId="17BB1139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23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051832C2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4AA1935E" w14:textId="4BBBC619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339F647A" w14:textId="67C37E1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04DE624F" w14:textId="72D0B6DC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626E16D6" w14:textId="16DD5F44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346EFB0A" w14:textId="4C36288F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20A18CAC" w14:textId="55B7D95B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29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709E5462" w14:textId="125A04A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30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7F30A4F3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0C5FF966" w14:textId="2696A61D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58EF6504" w14:textId="4666EFA6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730335AC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5D2F04EA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6FDC618B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496F7D8" w14:textId="7777777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5EAF1E77" w14:textId="7777777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</w:tr>
          </w:tbl>
          <w:p w14:paraId="6CA2252A" w14:textId="77777777" w:rsidR="00B91C2E" w:rsidRPr="00CC49C3" w:rsidRDefault="00B91C2E" w:rsidP="00B91C2E">
            <w:pPr>
              <w:pStyle w:val="ad"/>
              <w:spacing w:after="0"/>
              <w:jc w:val="left"/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  <w:tc>
          <w:tcPr>
            <w:tcW w:w="1579" w:type="pct"/>
            <w:shd w:val="clear" w:color="auto" w:fill="0070C0"/>
            <w:vAlign w:val="center"/>
          </w:tcPr>
          <w:tbl>
            <w:tblPr>
              <w:tblStyle w:val="ae"/>
              <w:tblW w:w="5000" w:type="pct"/>
              <w:tblBorders>
                <w:insideH w:val="dashed" w:sz="4" w:space="0" w:color="auto"/>
                <w:insideV w:val="dashed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3187"/>
            </w:tblGrid>
            <w:tr w:rsidR="00CC49C3" w:rsidRPr="00CC49C3" w14:paraId="404C874F" w14:textId="77777777" w:rsidTr="006D41F2">
              <w:trPr>
                <w:trHeight w:val="284"/>
              </w:trPr>
              <w:tc>
                <w:tcPr>
                  <w:tcW w:w="5000" w:type="pct"/>
                  <w:tcBorders>
                    <w:top w:val="single" w:sz="36" w:space="0" w:color="7030A0"/>
                    <w:bottom w:val="dashed" w:sz="4" w:space="0" w:color="auto"/>
                  </w:tcBorders>
                  <w:shd w:val="clear" w:color="auto" w:fill="FFFFFF" w:themeFill="background1"/>
                  <w:vAlign w:val="center"/>
                </w:tcPr>
                <w:p w14:paraId="5FC9158C" w14:textId="368D2C0D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 xml:space="preserve"> </w:t>
                  </w:r>
                  <w:r w:rsidR="00A25F2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>NOTAS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>:</w:t>
                  </w:r>
                </w:p>
              </w:tc>
            </w:tr>
            <w:tr w:rsidR="00CC49C3" w:rsidRPr="00CC49C3" w14:paraId="4EF251B9" w14:textId="77777777" w:rsidTr="006D41F2">
              <w:trPr>
                <w:trHeight w:val="284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  <w:shd w:val="clear" w:color="auto" w:fill="FFFFFF" w:themeFill="background1"/>
                  <w:vAlign w:val="center"/>
                </w:tcPr>
                <w:p w14:paraId="52EFA74F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4FA11E8C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4135FFBF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58F75B06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731DCABB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56F1C47D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246BCF05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23232EB3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140BC8CD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3B9848A2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17C354C8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378A7C8" w14:textId="77777777" w:rsidR="00B91C2E" w:rsidRPr="00CC49C3" w:rsidRDefault="00B91C2E" w:rsidP="00B91C2E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  <w:tc>
          <w:tcPr>
            <w:tcW w:w="1725" w:type="pct"/>
            <w:shd w:val="clear" w:color="auto" w:fill="FFFFFF" w:themeFill="background1"/>
            <w:vAlign w:val="center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30"/>
              <w:gridCol w:w="1119"/>
              <w:gridCol w:w="912"/>
              <w:gridCol w:w="729"/>
            </w:tblGrid>
            <w:tr w:rsidR="00B91C2E" w:rsidRPr="00CC49C3" w14:paraId="5356C9C4" w14:textId="77777777" w:rsidTr="00B91C2E">
              <w:trPr>
                <w:trHeight w:val="227"/>
              </w:trPr>
              <w:tc>
                <w:tcPr>
                  <w:tcW w:w="1251" w:type="pct"/>
                </w:tcPr>
                <w:p w14:paraId="13F83D6C" w14:textId="77777777" w:rsidR="00B91C2E" w:rsidRPr="00CC49C3" w:rsidRDefault="00B91C2E" w:rsidP="00B91C2E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5590139" w14:textId="28B48496" w:rsidR="00B91C2E" w:rsidRPr="00CC49C3" w:rsidRDefault="00862FD2" w:rsidP="00B91C2E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JUNIO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290A8E5" w14:textId="28E43FDA" w:rsidR="00B91C2E" w:rsidRPr="00CC49C3" w:rsidRDefault="00B91C2E" w:rsidP="00B91C2E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72AC3414" w14:textId="77777777" w:rsidR="00B91C2E" w:rsidRPr="00CC49C3" w:rsidRDefault="00B91C2E" w:rsidP="00B91C2E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64"/>
              <w:gridCol w:w="547"/>
              <w:gridCol w:w="510"/>
              <w:gridCol w:w="464"/>
              <w:gridCol w:w="480"/>
              <w:gridCol w:w="486"/>
              <w:gridCol w:w="539"/>
            </w:tblGrid>
            <w:tr w:rsidR="00B91C2E" w:rsidRPr="00CC49C3" w14:paraId="0343AF35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92CDD99" w14:textId="3B807B1B" w:rsidR="00B91C2E" w:rsidRPr="00CC49C3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8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93DF766" w14:textId="4A8BB68C" w:rsidR="00B91C2E" w:rsidRPr="00CC49C3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3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948BC1A" w14:textId="22DED5A0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66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6650630" w14:textId="3C04D0EE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CAB49FC" w14:textId="1F3E224E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2422DA0" w14:textId="707AD96C" w:rsidR="00B91C2E" w:rsidRPr="006D41F2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7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FDD2E3D" w14:textId="2A4CA6C8" w:rsidR="00B91C2E" w:rsidRPr="006D41F2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  <w:t>DO</w:t>
                  </w:r>
                </w:p>
              </w:tc>
            </w:tr>
            <w:tr w:rsidR="00B91C2E" w:rsidRPr="00CC49C3" w14:paraId="6AE7C1A3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6A53DF3" w14:textId="6E6A6423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C4667E0" w14:textId="497F1DAD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40BC9A0" w14:textId="746ACDF8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6342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342E361" w14:textId="4EC816A2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819DB6E" w14:textId="1F5BF49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303C09C" w14:textId="12F8B04C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3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200FC9C" w14:textId="2D6BE9FD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4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4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4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68A2DC4F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57FC89AB" w14:textId="2C82D684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0E3A3DEA" w14:textId="0133D0F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6B65F6D9" w14:textId="4F4A989D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41BBCF8E" w14:textId="179A1021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5D1643A4" w14:textId="47AC06CB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3A2DC83D" w14:textId="2966B2D6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10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0967A7F3" w14:textId="41660039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11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169D270A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4AEAA408" w14:textId="4403757B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26A39EE0" w14:textId="5B84DCF3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6E12B44A" w14:textId="637DCD0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5E9B6E92" w14:textId="0613EACF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0BEDC244" w14:textId="056FDF86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3B425B68" w14:textId="13B9B176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17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7BB9812A" w14:textId="1CC68205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18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53C68FFF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25EF6B00" w14:textId="14DF8585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6CE89399" w14:textId="73FD8BFF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3173420E" w14:textId="0EB8FCA1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2DB9D519" w14:textId="1636A0FF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4D30FAE5" w14:textId="3371C820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6B1602B9" w14:textId="2C1D7EBD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24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467363C0" w14:textId="00EA88C1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25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4D1BB71C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038EFBE9" w14:textId="0A789842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1F62DE0E" w14:textId="7D2BD5F4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2EED92B5" w14:textId="64421210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6B21F880" w14:textId="5BB3DE82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11474309" w14:textId="2F6D4D3F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5E35F8C" w14:textId="1BC29B04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2ED56F4D" w14:textId="42C8B81E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71C824A1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3B4C9AB8" w14:textId="76B23465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04D84DC1" w14:textId="3CEEAE4E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C3D0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792B8E78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17059BFD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4D3DFF44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5E76C30C" w14:textId="7777777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0D257A0E" w14:textId="7777777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</w:tr>
          </w:tbl>
          <w:p w14:paraId="66C9704E" w14:textId="77777777" w:rsidR="00B91C2E" w:rsidRPr="00CC49C3" w:rsidRDefault="00B91C2E" w:rsidP="00B91C2E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</w:tr>
    </w:tbl>
    <w:p w14:paraId="50D5D5A5" w14:textId="77777777" w:rsidR="00ED5F48" w:rsidRPr="00B95BC8" w:rsidRDefault="00ED5F48" w:rsidP="00D779E3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B95BC8" w:rsidSect="00253EC6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BB87D" w14:textId="77777777" w:rsidR="00EB7D33" w:rsidRDefault="00EB7D33">
      <w:pPr>
        <w:spacing w:after="0"/>
      </w:pPr>
      <w:r>
        <w:separator/>
      </w:r>
    </w:p>
  </w:endnote>
  <w:endnote w:type="continuationSeparator" w:id="0">
    <w:p w14:paraId="08586484" w14:textId="77777777" w:rsidR="00EB7D33" w:rsidRDefault="00EB7D3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D356A8" w14:textId="77777777" w:rsidR="00EB7D33" w:rsidRDefault="00EB7D33">
      <w:pPr>
        <w:spacing w:after="0"/>
      </w:pPr>
      <w:r>
        <w:separator/>
      </w:r>
    </w:p>
  </w:footnote>
  <w:footnote w:type="continuationSeparator" w:id="0">
    <w:p w14:paraId="413AFD19" w14:textId="77777777" w:rsidR="00EB7D33" w:rsidRDefault="00EB7D3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070EF"/>
    <w:rsid w:val="0005357B"/>
    <w:rsid w:val="00071356"/>
    <w:rsid w:val="00082588"/>
    <w:rsid w:val="00097A25"/>
    <w:rsid w:val="000A5A57"/>
    <w:rsid w:val="000B5A03"/>
    <w:rsid w:val="001274F3"/>
    <w:rsid w:val="00151CCE"/>
    <w:rsid w:val="00185B50"/>
    <w:rsid w:val="001B01F9"/>
    <w:rsid w:val="001C41F9"/>
    <w:rsid w:val="002068F9"/>
    <w:rsid w:val="00240ECA"/>
    <w:rsid w:val="00253EC6"/>
    <w:rsid w:val="00285C1D"/>
    <w:rsid w:val="003019F6"/>
    <w:rsid w:val="003327F5"/>
    <w:rsid w:val="00340CAF"/>
    <w:rsid w:val="003B6069"/>
    <w:rsid w:val="003C0D41"/>
    <w:rsid w:val="003E085C"/>
    <w:rsid w:val="003E7B3A"/>
    <w:rsid w:val="00416364"/>
    <w:rsid w:val="00431B29"/>
    <w:rsid w:val="00440416"/>
    <w:rsid w:val="00455993"/>
    <w:rsid w:val="00462EAD"/>
    <w:rsid w:val="004A6170"/>
    <w:rsid w:val="004F6AAC"/>
    <w:rsid w:val="00512F2D"/>
    <w:rsid w:val="00533A11"/>
    <w:rsid w:val="00543EA0"/>
    <w:rsid w:val="005511AD"/>
    <w:rsid w:val="005610B5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D41F2"/>
    <w:rsid w:val="006E6342"/>
    <w:rsid w:val="006F513E"/>
    <w:rsid w:val="007213D1"/>
    <w:rsid w:val="0076295E"/>
    <w:rsid w:val="007B05EE"/>
    <w:rsid w:val="007C0139"/>
    <w:rsid w:val="007D45A1"/>
    <w:rsid w:val="007F564D"/>
    <w:rsid w:val="00862FD2"/>
    <w:rsid w:val="008A185D"/>
    <w:rsid w:val="008B1201"/>
    <w:rsid w:val="008F16F7"/>
    <w:rsid w:val="009164BA"/>
    <w:rsid w:val="009166BD"/>
    <w:rsid w:val="0094325A"/>
    <w:rsid w:val="00977AAE"/>
    <w:rsid w:val="00996E56"/>
    <w:rsid w:val="00997268"/>
    <w:rsid w:val="009A0B5C"/>
    <w:rsid w:val="009E25A7"/>
    <w:rsid w:val="00A12667"/>
    <w:rsid w:val="00A14581"/>
    <w:rsid w:val="00A20E4C"/>
    <w:rsid w:val="00A25F2E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1C2E"/>
    <w:rsid w:val="00B9476B"/>
    <w:rsid w:val="00B95BC8"/>
    <w:rsid w:val="00BC3952"/>
    <w:rsid w:val="00BD69C6"/>
    <w:rsid w:val="00BE5AB8"/>
    <w:rsid w:val="00BF49DC"/>
    <w:rsid w:val="00C44DFB"/>
    <w:rsid w:val="00C6519B"/>
    <w:rsid w:val="00C70F21"/>
    <w:rsid w:val="00C7354B"/>
    <w:rsid w:val="00C7522F"/>
    <w:rsid w:val="00C800AA"/>
    <w:rsid w:val="00C91F9B"/>
    <w:rsid w:val="00CB0460"/>
    <w:rsid w:val="00CC49C3"/>
    <w:rsid w:val="00D125F6"/>
    <w:rsid w:val="00D35346"/>
    <w:rsid w:val="00D779E3"/>
    <w:rsid w:val="00DA0965"/>
    <w:rsid w:val="00DC3D0D"/>
    <w:rsid w:val="00DE32AC"/>
    <w:rsid w:val="00E1407A"/>
    <w:rsid w:val="00E26143"/>
    <w:rsid w:val="00E33F1A"/>
    <w:rsid w:val="00E50BDE"/>
    <w:rsid w:val="00E63424"/>
    <w:rsid w:val="00E650AA"/>
    <w:rsid w:val="00E774CD"/>
    <w:rsid w:val="00E77E1D"/>
    <w:rsid w:val="00E97684"/>
    <w:rsid w:val="00EB7D33"/>
    <w:rsid w:val="00ED5F48"/>
    <w:rsid w:val="00ED75B6"/>
    <w:rsid w:val="00F7047C"/>
    <w:rsid w:val="00F91390"/>
    <w:rsid w:val="00F93E3B"/>
    <w:rsid w:val="00FC0032"/>
    <w:rsid w:val="00FE554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  <w:style w:type="character" w:styleId="af6">
    <w:name w:val="annotation reference"/>
    <w:basedOn w:val="a0"/>
    <w:uiPriority w:val="99"/>
    <w:semiHidden/>
    <w:unhideWhenUsed/>
    <w:rsid w:val="00B95BC8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B95BC8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B95BC8"/>
    <w:rPr>
      <w:rFonts w:ascii="Arial" w:hAnsi="Arial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B95BC8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B95BC8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C6359AE3-4F90-4728-9C8C-A9CFAD79B2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884</Words>
  <Characters>5041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2022-01-21T12:21:00Z</dcterms:created>
  <dcterms:modified xsi:type="dcterms:W3CDTF">2022-01-21T12:21:00Z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