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6B249AD1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997A929" w:rsidR="001B228B" w:rsidRPr="00447884" w:rsidRDefault="007F766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76C1D4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318071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66AF67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7A5FFF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0DF3A0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67022C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3CC08D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7E8C0F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044F70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70E448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749090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3C3828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387130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656571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12A6D18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29196F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272DCB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30C679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1ACF75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5DBBB2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09FC00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668E88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0F8A9E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640E76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0CDABE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3F1BD41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2E88F4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0B8749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3F3EE7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09F1074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355F11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1EF49B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1FFA71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684AAF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2BB8C3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4482D8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5202588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151E" w14:textId="77777777" w:rsidR="00B36C4B" w:rsidRDefault="00B36C4B">
      <w:pPr>
        <w:spacing w:after="0"/>
      </w:pPr>
      <w:r>
        <w:separator/>
      </w:r>
    </w:p>
  </w:endnote>
  <w:endnote w:type="continuationSeparator" w:id="0">
    <w:p w14:paraId="6D2CF586" w14:textId="77777777" w:rsidR="00B36C4B" w:rsidRDefault="00B36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1EBF" w14:textId="77777777" w:rsidR="00B36C4B" w:rsidRDefault="00B36C4B">
      <w:pPr>
        <w:spacing w:after="0"/>
      </w:pPr>
      <w:r>
        <w:separator/>
      </w:r>
    </w:p>
  </w:footnote>
  <w:footnote w:type="continuationSeparator" w:id="0">
    <w:p w14:paraId="1B00BD36" w14:textId="77777777" w:rsidR="00B36C4B" w:rsidRDefault="00B36C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561F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766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C4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DF60C2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2022-01-21T12:19:00Z</dcterms:created>
  <dcterms:modified xsi:type="dcterms:W3CDTF">2022-01-21T12:19:00Z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