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867D3" w14:textId="4AD3AE40" w:rsidR="00ED5F48" w:rsidRPr="00B000D0" w:rsidRDefault="00ED5F48" w:rsidP="009871D7">
      <w:pPr>
        <w:pStyle w:val="Months"/>
        <w:ind w:left="0"/>
        <w:jc w:val="center"/>
        <w:rPr>
          <w:rFonts w:ascii="Arial Narrow" w:hAnsi="Arial Narrow" w:cs="Arial"/>
          <w:noProof/>
          <w:color w:val="auto"/>
          <w:sz w:val="10"/>
          <w:szCs w:val="10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4823"/>
        <w:gridCol w:w="10575"/>
      </w:tblGrid>
      <w:tr w:rsidR="005E0ECB" w:rsidRPr="00B000D0" w14:paraId="48620191" w14:textId="77777777" w:rsidTr="005E0ECB">
        <w:tc>
          <w:tcPr>
            <w:tcW w:w="5000" w:type="pct"/>
            <w:gridSpan w:val="2"/>
            <w:vAlign w:val="center"/>
          </w:tcPr>
          <w:p w14:paraId="1C8C2B33" w14:textId="77944A83" w:rsidR="005E0ECB" w:rsidRPr="00B000D0" w:rsidRDefault="005E0ECB" w:rsidP="005E0ECB">
            <w:pPr>
              <w:pStyle w:val="ad"/>
              <w:spacing w:after="0"/>
              <w:ind w:right="567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JUNIO</w:t>
            </w:r>
            <w:r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val="en-US" w:bidi="ru-RU"/>
              </w:rPr>
              <w:t xml:space="preserve"> </w:t>
            </w: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3FA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B000D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  <w:tr w:rsidR="00B000D0" w:rsidRPr="00B000D0" w14:paraId="47DF545E" w14:textId="77777777" w:rsidTr="005E0ECB">
        <w:tc>
          <w:tcPr>
            <w:tcW w:w="1566" w:type="pct"/>
            <w:vAlign w:val="center"/>
          </w:tcPr>
          <w:tbl>
            <w:tblPr>
              <w:tblStyle w:val="ae"/>
              <w:tblW w:w="4750" w:type="pct"/>
              <w:tblBorders>
                <w:insideH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82"/>
            </w:tblGrid>
            <w:tr w:rsidR="00482409" w:rsidRPr="00991A3E" w14:paraId="76ED06F7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71C6E932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  <w:r w:rsidRPr="00991A3E">
                    <w:rPr>
                      <w:rFonts w:ascii="Arial Narrow" w:hAnsi="Arial Narrow" w:cs="Arial"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Notas:</w:t>
                  </w:r>
                </w:p>
              </w:tc>
            </w:tr>
            <w:tr w:rsidR="00482409" w:rsidRPr="00991A3E" w14:paraId="4004F331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7E312FD5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2A13715B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18F27F89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0FC28976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46F06795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2EA6203A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35202E89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48B0D3C9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362F1E79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652E187D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42B998F7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0B98683F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346E6EAB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73627848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70E3EF5B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4BE2C958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23AD56AC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4B0191A8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56530C09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57F3A624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163DB273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700B031A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39398E0B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458E473B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7182E4BE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4BDACA08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7E4F8629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4FE27379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2385678E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451C89DD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3D74CE56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5BB0A8CF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72E1CE34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41B41B33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2348FA39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2CA7C2B5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358439BC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0A941951" w14:textId="77777777" w:rsidTr="003115F2">
              <w:trPr>
                <w:trHeight w:val="397"/>
              </w:trPr>
              <w:tc>
                <w:tcPr>
                  <w:tcW w:w="5000" w:type="pct"/>
                </w:tcPr>
                <w:p w14:paraId="3AE55253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482409" w:rsidRPr="00991A3E" w14:paraId="6CE4238A" w14:textId="77777777" w:rsidTr="003115F2">
              <w:trPr>
                <w:trHeight w:val="397"/>
              </w:trPr>
              <w:tc>
                <w:tcPr>
                  <w:tcW w:w="50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6E9BDFC3" w14:textId="77777777" w:rsidR="00482409" w:rsidRPr="00991A3E" w:rsidRDefault="00482409" w:rsidP="00482409">
                  <w:pPr>
                    <w:pStyle w:val="ad"/>
                    <w:spacing w:after="0"/>
                    <w:ind w:right="567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</w:tbl>
          <w:p w14:paraId="623DCF36" w14:textId="6E2B8C7F" w:rsidR="00ED5F48" w:rsidRPr="00B000D0" w:rsidRDefault="00ED5F48" w:rsidP="00B000D0">
            <w:pPr>
              <w:pStyle w:val="ad"/>
              <w:spacing w:after="0"/>
              <w:ind w:right="56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</w:p>
        </w:tc>
        <w:tc>
          <w:tcPr>
            <w:tcW w:w="3434" w:type="pct"/>
            <w:vAlign w:val="center"/>
          </w:tcPr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493"/>
              <w:gridCol w:w="1512"/>
              <w:gridCol w:w="1516"/>
              <w:gridCol w:w="1516"/>
              <w:gridCol w:w="1516"/>
              <w:gridCol w:w="1516"/>
              <w:gridCol w:w="1489"/>
            </w:tblGrid>
            <w:tr w:rsidR="005E0ECB" w:rsidRPr="00B000D0" w14:paraId="62C9CC07" w14:textId="77777777" w:rsidTr="003115F2">
              <w:trPr>
                <w:trHeight w:val="454"/>
              </w:trPr>
              <w:tc>
                <w:tcPr>
                  <w:tcW w:w="707" w:type="pct"/>
                  <w:shd w:val="clear" w:color="auto" w:fill="4472C4"/>
                  <w:vAlign w:val="center"/>
                </w:tcPr>
                <w:p w14:paraId="02A279C2" w14:textId="77777777" w:rsidR="005E0ECB" w:rsidRPr="00B101E9" w:rsidRDefault="005E0ECB" w:rsidP="005E0EC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48"/>
                      <w:szCs w:val="48"/>
                    </w:rPr>
                  </w:pPr>
                  <w:r w:rsidRPr="00B101E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  <w:t>LUNES</w:t>
                  </w:r>
                </w:p>
              </w:tc>
              <w:tc>
                <w:tcPr>
                  <w:tcW w:w="716" w:type="pct"/>
                  <w:shd w:val="clear" w:color="auto" w:fill="5B9BD5"/>
                  <w:vAlign w:val="center"/>
                </w:tcPr>
                <w:p w14:paraId="2E25B8DB" w14:textId="77777777" w:rsidR="005E0ECB" w:rsidRPr="00B101E9" w:rsidRDefault="005E0ECB" w:rsidP="005E0EC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48"/>
                      <w:szCs w:val="48"/>
                    </w:rPr>
                  </w:pPr>
                  <w:r w:rsidRPr="00B101E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MARTES</w:t>
                  </w:r>
                </w:p>
              </w:tc>
              <w:tc>
                <w:tcPr>
                  <w:tcW w:w="718" w:type="pct"/>
                  <w:shd w:val="clear" w:color="auto" w:fill="70AD47"/>
                  <w:vAlign w:val="center"/>
                </w:tcPr>
                <w:p w14:paraId="783177EF" w14:textId="77777777" w:rsidR="005E0ECB" w:rsidRPr="00B101E9" w:rsidRDefault="005E0ECB" w:rsidP="005E0EC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48"/>
                      <w:szCs w:val="48"/>
                    </w:rPr>
                  </w:pPr>
                  <w:r w:rsidRPr="00B101E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MIERCOLES</w:t>
                  </w:r>
                </w:p>
              </w:tc>
              <w:tc>
                <w:tcPr>
                  <w:tcW w:w="718" w:type="pct"/>
                  <w:shd w:val="clear" w:color="auto" w:fill="92D050"/>
                  <w:vAlign w:val="center"/>
                </w:tcPr>
                <w:p w14:paraId="1CD2FC85" w14:textId="750C9A87" w:rsidR="005E0ECB" w:rsidRPr="00B101E9" w:rsidRDefault="00CD3FA8" w:rsidP="005E0EC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48"/>
                      <w:szCs w:val="48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JUEVES</w:t>
                  </w:r>
                </w:p>
              </w:tc>
              <w:tc>
                <w:tcPr>
                  <w:tcW w:w="718" w:type="pct"/>
                  <w:shd w:val="clear" w:color="auto" w:fill="FFC000"/>
                  <w:vAlign w:val="center"/>
                </w:tcPr>
                <w:p w14:paraId="652E34FC" w14:textId="77777777" w:rsidR="005E0ECB" w:rsidRPr="00B101E9" w:rsidRDefault="005E0ECB" w:rsidP="005E0EC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48"/>
                      <w:szCs w:val="48"/>
                    </w:rPr>
                  </w:pPr>
                  <w:r w:rsidRPr="00B101E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  <w:t>VIERNES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38B38A01" w14:textId="77777777" w:rsidR="005E0ECB" w:rsidRPr="00B101E9" w:rsidRDefault="005E0ECB" w:rsidP="005E0EC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48"/>
                      <w:szCs w:val="48"/>
                    </w:rPr>
                  </w:pPr>
                  <w:r w:rsidRPr="00B101E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SABADO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5AC215C3" w14:textId="77777777" w:rsidR="005E0ECB" w:rsidRPr="00B101E9" w:rsidRDefault="005E0ECB" w:rsidP="005E0ECB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48"/>
                      <w:szCs w:val="48"/>
                    </w:rPr>
                  </w:pPr>
                  <w:r w:rsidRPr="00B101E9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DOMINGO</w:t>
                  </w:r>
                </w:p>
              </w:tc>
            </w:tr>
            <w:tr w:rsidR="005E0ECB" w:rsidRPr="00B000D0" w14:paraId="350040DA" w14:textId="77777777" w:rsidTr="005E0ECB">
              <w:trPr>
                <w:trHeight w:val="1418"/>
              </w:trPr>
              <w:tc>
                <w:tcPr>
                  <w:tcW w:w="70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72A521D9" w14:textId="629DB739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MonthStart6 \@ dddd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четверг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“понедельник" 1 ""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41084F5" w14:textId="0B5567AE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MonthStart6 \@ dddd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четверг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“вторник" 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=A2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&lt;&gt; 0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=A2+1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8C9800C" w14:textId="66D46B3B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MonthStart6 \@ dddd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четверг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“среда" 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=B2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&lt;&gt; 0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=B2+1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B6CE1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75422C6A" w14:textId="0C72A1C1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MonthStart6 \@ dddd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четверг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“четверг" 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=C2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1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&lt;&gt; 0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=C2+1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06AED978" w14:textId="52C15E08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MonthStart6 \@ dddd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четверг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= “пятница" 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=D2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1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&lt;&gt; 0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=D2+1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7CD986EA" w14:textId="47AFFA13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MonthStart6 \@ dddd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четверг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“суббота" 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=E2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&lt;&gt; 0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=E2+1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3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019B34C" w14:textId="0488AAF2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MonthStart6 \@ dddd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четверг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“воскресенье" 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=F2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&lt;&gt; 0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=F2+1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4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4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4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</w:tr>
            <w:tr w:rsidR="005E0ECB" w:rsidRPr="00B000D0" w14:paraId="2486C274" w14:textId="77777777" w:rsidTr="005E0ECB">
              <w:trPr>
                <w:trHeight w:val="1418"/>
              </w:trPr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65C4C7A8" w14:textId="089902F2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=G2+1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5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92C576A" w14:textId="782B9878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=A3+1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6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522601D" w14:textId="7C2758A2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=B3+1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7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52CE13DF" w14:textId="302220B2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=C3+1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8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6DD3BF6" w14:textId="33970B5B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=D3+1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9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30522010" w14:textId="18410285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=E3+1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10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59A4DB87" w14:textId="5619E4C9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=F3+1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11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</w:tr>
            <w:tr w:rsidR="005E0ECB" w:rsidRPr="00B000D0" w14:paraId="2C9EC313" w14:textId="77777777" w:rsidTr="005E0ECB">
              <w:trPr>
                <w:trHeight w:val="1418"/>
              </w:trPr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60DEB202" w14:textId="31FF1A88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=G3+1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12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5A5FD6B5" w14:textId="5DE76F6B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=A4+1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13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29BCD1BF" w14:textId="273A3486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=B4+1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14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BC746C1" w14:textId="674ECED8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=C4+1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15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36F2470F" w14:textId="3146D648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=D4+1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16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079CE857" w14:textId="19CB5A01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=E4+1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17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2989F593" w14:textId="602C3D23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=F4+1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18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</w:tr>
            <w:tr w:rsidR="005E0ECB" w:rsidRPr="00B000D0" w14:paraId="7C00C54C" w14:textId="77777777" w:rsidTr="005E0ECB">
              <w:trPr>
                <w:trHeight w:val="1418"/>
              </w:trPr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61AE6BFE" w14:textId="50E1210C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=G4+1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19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7B71E309" w14:textId="734CD4A0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=A5+1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20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5B1FC275" w14:textId="5E0DCA32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=B5+1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21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6C73FBCF" w14:textId="359B9156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=C5+1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22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38903753" w14:textId="629E7C59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=D5+1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23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0FA74033" w14:textId="4B44CF0F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=E5+1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24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1E569E39" w14:textId="0714A2AD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=F5+1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25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</w:tr>
            <w:tr w:rsidR="005E0ECB" w:rsidRPr="00B000D0" w14:paraId="5B436FA3" w14:textId="77777777" w:rsidTr="005E0ECB">
              <w:trPr>
                <w:trHeight w:val="1418"/>
              </w:trPr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49DF796" w14:textId="0F5B7E85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=G5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25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=G5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25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=G5+1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26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7B2FFC72" w14:textId="58C1D525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=A6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=A6+1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27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27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27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7AF4A223" w14:textId="278F08B6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=B6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27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=B6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27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=B6+1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28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28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28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15FD1B51" w14:textId="79CA4E6A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=C6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28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=C6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28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=C6+1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29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29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29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2A0DBCFB" w14:textId="7952A3E9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=D6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29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=D6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29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=D6+1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30</w: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6C17B8C1" w14:textId="32C4C5BC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=E6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=E6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=E6+1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29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6517C091" w14:textId="09DE22CA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=F6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=F6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29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=F6+1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</w:tr>
            <w:tr w:rsidR="005E0ECB" w:rsidRPr="00B000D0" w14:paraId="73F33E67" w14:textId="77777777" w:rsidTr="005E0ECB">
              <w:trPr>
                <w:trHeight w:val="1418"/>
              </w:trPr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51EAECF" w14:textId="13A4CA32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=G6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=G6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=G6+1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52518EF" w14:textId="702CBEAB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=A7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D3FA8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 0,""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IF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=A7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&lt;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MonthEnd6 \@ d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=A7+1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>30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"" </w:instrText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  <w:r w:rsidRPr="005E0ECB"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3B3A6B95" w14:textId="77777777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4B3DF60A" w14:textId="77777777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2314BF57" w14:textId="77777777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6DFD410C" w14:textId="77777777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0" w:type="dxa"/>
                  </w:tcMar>
                </w:tcPr>
                <w:p w14:paraId="27B55E66" w14:textId="77777777" w:rsidR="005E0ECB" w:rsidRPr="005E0ECB" w:rsidRDefault="005E0ECB" w:rsidP="00514FB8">
                  <w:pPr>
                    <w:pStyle w:val="Dates"/>
                    <w:spacing w:after="0"/>
                    <w:ind w:right="57"/>
                    <w:jc w:val="right"/>
                    <w:rPr>
                      <w:rFonts w:ascii="Arial Narrow" w:hAnsi="Arial Narrow" w:cs="Arial"/>
                      <w:noProof/>
                      <w:color w:val="auto"/>
                      <w:sz w:val="40"/>
                      <w:szCs w:val="40"/>
                    </w:rPr>
                  </w:pPr>
                </w:p>
              </w:tc>
            </w:tr>
          </w:tbl>
          <w:p w14:paraId="784345F2" w14:textId="59E62BCF" w:rsidR="00ED5F48" w:rsidRPr="00B000D0" w:rsidRDefault="00ED5F48" w:rsidP="00B000D0">
            <w:pPr>
              <w:pStyle w:val="ad"/>
              <w:spacing w:after="0"/>
              <w:rPr>
                <w:rFonts w:ascii="Arial Narrow" w:hAnsi="Arial Narrow" w:cs="Arial"/>
                <w:noProof/>
                <w:color w:val="auto"/>
                <w:sz w:val="96"/>
                <w:szCs w:val="96"/>
                <w:lang w:bidi="ru-RU"/>
              </w:rPr>
            </w:pPr>
          </w:p>
        </w:tc>
      </w:tr>
    </w:tbl>
    <w:p w14:paraId="696689DD" w14:textId="43D2E4CD" w:rsidR="00ED5F48" w:rsidRPr="00B000D0" w:rsidRDefault="00ED5F48" w:rsidP="009871D7">
      <w:pPr>
        <w:pStyle w:val="Months"/>
        <w:ind w:left="0"/>
        <w:jc w:val="center"/>
        <w:rPr>
          <w:rFonts w:ascii="Arial Narrow" w:hAnsi="Arial Narrow" w:cs="Arial"/>
          <w:noProof/>
          <w:color w:val="auto"/>
          <w:sz w:val="10"/>
          <w:szCs w:val="10"/>
        </w:rPr>
      </w:pPr>
    </w:p>
    <w:sectPr w:rsidR="00ED5F48" w:rsidRPr="00B000D0" w:rsidSect="00FF259F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E50ED" w14:textId="77777777" w:rsidR="009B090D" w:rsidRDefault="009B090D">
      <w:pPr>
        <w:spacing w:after="0"/>
      </w:pPr>
      <w:r>
        <w:separator/>
      </w:r>
    </w:p>
  </w:endnote>
  <w:endnote w:type="continuationSeparator" w:id="0">
    <w:p w14:paraId="090761CE" w14:textId="77777777" w:rsidR="009B090D" w:rsidRDefault="009B09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D6044" w14:textId="77777777" w:rsidR="009B090D" w:rsidRDefault="009B090D">
      <w:pPr>
        <w:spacing w:after="0"/>
      </w:pPr>
      <w:r>
        <w:separator/>
      </w:r>
    </w:p>
  </w:footnote>
  <w:footnote w:type="continuationSeparator" w:id="0">
    <w:p w14:paraId="1984CFA8" w14:textId="77777777" w:rsidR="009B090D" w:rsidRDefault="009B09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6CE1"/>
    <w:rsid w:val="000F181D"/>
    <w:rsid w:val="001274F3"/>
    <w:rsid w:val="00151CCE"/>
    <w:rsid w:val="001B01F9"/>
    <w:rsid w:val="001B228B"/>
    <w:rsid w:val="001C41F9"/>
    <w:rsid w:val="001E46A9"/>
    <w:rsid w:val="001E7160"/>
    <w:rsid w:val="00202133"/>
    <w:rsid w:val="002368C4"/>
    <w:rsid w:val="00285C1D"/>
    <w:rsid w:val="002E6538"/>
    <w:rsid w:val="003042DE"/>
    <w:rsid w:val="003327F5"/>
    <w:rsid w:val="00340CAF"/>
    <w:rsid w:val="003B0DA0"/>
    <w:rsid w:val="003C0D41"/>
    <w:rsid w:val="003D3AA4"/>
    <w:rsid w:val="003E085C"/>
    <w:rsid w:val="003E7B3A"/>
    <w:rsid w:val="00416364"/>
    <w:rsid w:val="00431B29"/>
    <w:rsid w:val="004374E1"/>
    <w:rsid w:val="00440416"/>
    <w:rsid w:val="00462EAD"/>
    <w:rsid w:val="00482409"/>
    <w:rsid w:val="004A6170"/>
    <w:rsid w:val="004F6AAC"/>
    <w:rsid w:val="00512F2D"/>
    <w:rsid w:val="00514FB8"/>
    <w:rsid w:val="00550A19"/>
    <w:rsid w:val="00570FBB"/>
    <w:rsid w:val="00583B82"/>
    <w:rsid w:val="005923AC"/>
    <w:rsid w:val="005D5149"/>
    <w:rsid w:val="005E0ECB"/>
    <w:rsid w:val="005E656F"/>
    <w:rsid w:val="00617B29"/>
    <w:rsid w:val="00667021"/>
    <w:rsid w:val="006974E1"/>
    <w:rsid w:val="006B6899"/>
    <w:rsid w:val="006C0896"/>
    <w:rsid w:val="006F513E"/>
    <w:rsid w:val="00727D08"/>
    <w:rsid w:val="00733B44"/>
    <w:rsid w:val="00734A58"/>
    <w:rsid w:val="0076481E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1A3E"/>
    <w:rsid w:val="00996E56"/>
    <w:rsid w:val="00997268"/>
    <w:rsid w:val="009B090D"/>
    <w:rsid w:val="009B4FD3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000D0"/>
    <w:rsid w:val="00B101E9"/>
    <w:rsid w:val="00B3065E"/>
    <w:rsid w:val="00B37C7E"/>
    <w:rsid w:val="00B61F0C"/>
    <w:rsid w:val="00B63EAF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C257A"/>
    <w:rsid w:val="00CD3FA8"/>
    <w:rsid w:val="00CE3AAA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75790"/>
    <w:rsid w:val="00F91390"/>
    <w:rsid w:val="00F93E3B"/>
    <w:rsid w:val="00FB17BC"/>
    <w:rsid w:val="00FC0032"/>
    <w:rsid w:val="00FC2C41"/>
    <w:rsid w:val="00FF259F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2022-01-21T13:51:00Z</dcterms:created>
  <dcterms:modified xsi:type="dcterms:W3CDTF">2022-01-21T13:51:00Z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