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923"/>
        <w:gridCol w:w="4623"/>
      </w:tblGrid>
      <w:tr w:rsidR="00ED5F48" w:rsidRPr="00447884" w14:paraId="47DF545E" w14:textId="77777777" w:rsidTr="00FB17BC">
        <w:tc>
          <w:tcPr>
            <w:tcW w:w="2808" w:type="pct"/>
            <w:vAlign w:val="center"/>
          </w:tcPr>
          <w:p w14:paraId="623DCF36" w14:textId="494D9CB5" w:rsidR="00ED5F48" w:rsidRPr="00447884" w:rsidRDefault="00405EA2" w:rsidP="00405EA2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JUNIO</w:t>
            </w:r>
          </w:p>
        </w:tc>
        <w:tc>
          <w:tcPr>
            <w:tcW w:w="2192" w:type="pct"/>
            <w:vAlign w:val="center"/>
          </w:tcPr>
          <w:p w14:paraId="784345F2" w14:textId="7D40814A" w:rsidR="00ED5F48" w:rsidRPr="00447884" w:rsidRDefault="00ED5F48" w:rsidP="00405EA2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2E352E">
              <w:rPr>
                <w:rFonts w:cs="Arial"/>
                <w:b/>
                <w:bCs/>
                <w:noProof/>
                <w:color w:val="808080" w:themeColor="background1" w:themeShade="80"/>
                <w:sz w:val="96"/>
                <w:szCs w:val="96"/>
                <w:lang w:bidi="ru-RU"/>
              </w:rPr>
              <w:fldChar w:fldCharType="begin"/>
            </w:r>
            <w:r w:rsidRPr="002E352E">
              <w:rPr>
                <w:rFonts w:cs="Arial"/>
                <w:b/>
                <w:bCs/>
                <w:noProof/>
                <w:color w:val="808080" w:themeColor="background1" w:themeShade="80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2E352E">
              <w:rPr>
                <w:rFonts w:cs="Arial"/>
                <w:b/>
                <w:bCs/>
                <w:noProof/>
                <w:color w:val="808080" w:themeColor="background1" w:themeShade="80"/>
                <w:sz w:val="96"/>
                <w:szCs w:val="9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808080" w:themeColor="background1" w:themeShade="80"/>
                <w:sz w:val="96"/>
                <w:szCs w:val="96"/>
                <w:lang w:bidi="ru-RU"/>
              </w:rPr>
              <w:t>2023</w:t>
            </w:r>
            <w:r w:rsidRPr="002E352E">
              <w:rPr>
                <w:rFonts w:cs="Arial"/>
                <w:b/>
                <w:bCs/>
                <w:noProof/>
                <w:color w:val="808080" w:themeColor="background1" w:themeShade="80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447884" w:rsidRDefault="00ED5F48" w:rsidP="00405EA2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8"/>
        <w:gridCol w:w="1508"/>
        <w:gridCol w:w="1512"/>
        <w:gridCol w:w="1512"/>
        <w:gridCol w:w="1512"/>
        <w:gridCol w:w="1512"/>
        <w:gridCol w:w="1485"/>
      </w:tblGrid>
      <w:tr w:rsidR="00447884" w:rsidRPr="00447884" w14:paraId="546A3C18" w14:textId="77777777" w:rsidTr="00405EA2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3C153" w14:textId="5873B41D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LUNES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C3F0D" w14:textId="6DAC1B7B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MARTES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BD4E1" w14:textId="1A00422E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MIERCOLES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278A7" w14:textId="465246FC" w:rsidR="001B228B" w:rsidRPr="00447884" w:rsidRDefault="00A4080F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JUEVES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6B925B" w14:textId="26203A7E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VIERNES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A9849" w14:textId="2C11B656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SABADO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0D939" w14:textId="1685ABB9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DOMINGO</w:t>
            </w:r>
          </w:p>
        </w:tc>
      </w:tr>
      <w:tr w:rsidR="00447884" w:rsidRPr="00447884" w14:paraId="57699A99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A903D23" w14:textId="6D1014FF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A862814" w14:textId="62CDBD2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7BC623A" w14:textId="24518B3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731A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111388A" w14:textId="311B9D84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CB2EE6F" w14:textId="4CE97BDA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71EC2C" w14:textId="44C780E5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87E1147" w14:textId="15798453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2248B72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5CB634" w14:textId="41743DB3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4C69B78" w14:textId="11EE5409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2471560" w14:textId="383E4BEC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C0BC1FD" w14:textId="3F2FB60A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1DF700" w14:textId="311CE61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A99B103" w14:textId="5FF0C65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289D3A" w14:textId="247DABDA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C709336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0651ED" w14:textId="3BD5E642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81F62B" w14:textId="50313A22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4CDC03C" w14:textId="3216F9C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454BE3A" w14:textId="61ED1085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2127770" w14:textId="2D51F48C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97CB849" w14:textId="1C721334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0B6B5FD" w14:textId="3AC0EBD1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4D70266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CC5276" w14:textId="6A4AACFF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A845C86" w14:textId="7E9CC8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2DE4AA3" w14:textId="6AB2916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4E20D68" w14:textId="1C9502E9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291F7C" w14:textId="007AF5B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7A99437" w14:textId="65C643BF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A7D659" w14:textId="666D8092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7201894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83FCD1" w14:textId="4B113412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D8697C6" w14:textId="2BED24C5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F794318" w14:textId="0EA51ACA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A0FEA73" w14:textId="6469A1B1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FA22BFE" w14:textId="37B779E3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7EB6E6" w14:textId="36731F55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73B4057" w14:textId="5E04A4E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B2D1670" w14:textId="77777777" w:rsidTr="002E352E">
        <w:trPr>
          <w:trHeight w:val="226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55BD0D8" w14:textId="25B575F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E67913D" w14:textId="04EE3701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4080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63B8F6D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5FA2044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B4981D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63C47FB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1A251E8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05EA2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2E352E">
      <w:pgSz w:w="11906" w:h="16838" w:code="9"/>
      <w:pgMar w:top="720" w:right="680" w:bottom="720" w:left="68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7A2EC" w14:textId="77777777" w:rsidR="00093101" w:rsidRDefault="00093101">
      <w:pPr>
        <w:spacing w:after="0"/>
      </w:pPr>
      <w:r>
        <w:separator/>
      </w:r>
    </w:p>
  </w:endnote>
  <w:endnote w:type="continuationSeparator" w:id="0">
    <w:p w14:paraId="213B5F2A" w14:textId="77777777" w:rsidR="00093101" w:rsidRDefault="000931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87E0F" w14:textId="77777777" w:rsidR="00093101" w:rsidRDefault="00093101">
      <w:pPr>
        <w:spacing w:after="0"/>
      </w:pPr>
      <w:r>
        <w:separator/>
      </w:r>
    </w:p>
  </w:footnote>
  <w:footnote w:type="continuationSeparator" w:id="0">
    <w:p w14:paraId="0D85EEA9" w14:textId="77777777" w:rsidR="00093101" w:rsidRDefault="000931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3101"/>
    <w:rsid w:val="00097A25"/>
    <w:rsid w:val="000A5A57"/>
    <w:rsid w:val="001274F3"/>
    <w:rsid w:val="00151CCE"/>
    <w:rsid w:val="001B01F9"/>
    <w:rsid w:val="001B228B"/>
    <w:rsid w:val="001C41F9"/>
    <w:rsid w:val="001E7160"/>
    <w:rsid w:val="001F07FB"/>
    <w:rsid w:val="00202133"/>
    <w:rsid w:val="00285C1D"/>
    <w:rsid w:val="002E352E"/>
    <w:rsid w:val="002E6538"/>
    <w:rsid w:val="003327F5"/>
    <w:rsid w:val="00340CAF"/>
    <w:rsid w:val="003B0DA0"/>
    <w:rsid w:val="003C0D41"/>
    <w:rsid w:val="003E085C"/>
    <w:rsid w:val="003E7B3A"/>
    <w:rsid w:val="00405EA2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1179"/>
    <w:rsid w:val="005D3B64"/>
    <w:rsid w:val="005D5149"/>
    <w:rsid w:val="005E656F"/>
    <w:rsid w:val="00622B9D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87A40"/>
    <w:rsid w:val="00996E56"/>
    <w:rsid w:val="00997268"/>
    <w:rsid w:val="009D07C4"/>
    <w:rsid w:val="00A12667"/>
    <w:rsid w:val="00A14581"/>
    <w:rsid w:val="00A20E4C"/>
    <w:rsid w:val="00A4080F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A416A"/>
    <w:rsid w:val="00BC3952"/>
    <w:rsid w:val="00BE5AB8"/>
    <w:rsid w:val="00BF49DC"/>
    <w:rsid w:val="00C44DFB"/>
    <w:rsid w:val="00C6519B"/>
    <w:rsid w:val="00C70F21"/>
    <w:rsid w:val="00C731A1"/>
    <w:rsid w:val="00C7354B"/>
    <w:rsid w:val="00C800AA"/>
    <w:rsid w:val="00C91F9B"/>
    <w:rsid w:val="00CE5CE8"/>
    <w:rsid w:val="00D22541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2022-01-21T13:47:00Z</dcterms:created>
  <dcterms:modified xsi:type="dcterms:W3CDTF">2022-01-21T13:47:00Z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