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Borders>
          <w:top w:val="single" w:sz="36" w:space="0" w:color="7030A0"/>
          <w:left w:val="single" w:sz="36" w:space="0" w:color="7030A0"/>
          <w:bottom w:val="single" w:sz="36" w:space="0" w:color="7030A0"/>
          <w:right w:val="single" w:sz="36" w:space="0" w:color="7030A0"/>
          <w:insideH w:val="single" w:sz="36" w:space="0" w:color="7030A0"/>
          <w:insideV w:val="single" w:sz="36" w:space="0" w:color="7030A0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3521"/>
        <w:gridCol w:w="3277"/>
        <w:gridCol w:w="3578"/>
      </w:tblGrid>
      <w:tr w:rsidR="00B91C2E" w:rsidRPr="00B95BC8" w14:paraId="30C58038" w14:textId="77777777" w:rsidTr="00862FD2">
        <w:trPr>
          <w:trHeight w:val="7938"/>
        </w:trPr>
        <w:tc>
          <w:tcPr>
            <w:tcW w:w="5000" w:type="pct"/>
            <w:gridSpan w:val="3"/>
            <w:vAlign w:val="center"/>
          </w:tcPr>
          <w:p w14:paraId="503C34E1" w14:textId="77777777" w:rsidR="00B91C2E" w:rsidRPr="00B95BC8" w:rsidRDefault="00B91C2E" w:rsidP="00B91C2E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B91C2E" w:rsidRPr="00B95BC8" w14:paraId="57F999B1" w14:textId="77777777" w:rsidTr="009F61FD">
        <w:tc>
          <w:tcPr>
            <w:tcW w:w="1697" w:type="pct"/>
            <w:shd w:val="clear" w:color="auto" w:fill="7030A0"/>
            <w:vAlign w:val="center"/>
          </w:tcPr>
          <w:p w14:paraId="19718B83" w14:textId="3C71C6C2" w:rsidR="00B91C2E" w:rsidRPr="00D779E3" w:rsidRDefault="00862FD2" w:rsidP="00253EC6">
            <w:pPr>
              <w:pStyle w:val="ad"/>
              <w:spacing w:after="0"/>
              <w:ind w:left="113"/>
              <w:jc w:val="left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JULIO</w:t>
            </w:r>
          </w:p>
        </w:tc>
        <w:tc>
          <w:tcPr>
            <w:tcW w:w="1579" w:type="pct"/>
            <w:shd w:val="clear" w:color="auto" w:fill="7030A0"/>
            <w:vAlign w:val="center"/>
          </w:tcPr>
          <w:p w14:paraId="6CD4D464" w14:textId="1554EBA4" w:rsidR="00B91C2E" w:rsidRPr="00D779E3" w:rsidRDefault="00B91C2E" w:rsidP="00B91C2E">
            <w:pPr>
              <w:pStyle w:val="ad"/>
              <w:spacing w:after="0"/>
              <w:jc w:val="center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07</w:t>
            </w:r>
          </w:p>
        </w:tc>
        <w:tc>
          <w:tcPr>
            <w:tcW w:w="1724" w:type="pct"/>
            <w:shd w:val="clear" w:color="auto" w:fill="7030A0"/>
            <w:vAlign w:val="center"/>
          </w:tcPr>
          <w:p w14:paraId="3BE4EA34" w14:textId="198FB0B1" w:rsidR="00B91C2E" w:rsidRPr="00D779E3" w:rsidRDefault="00B91C2E" w:rsidP="00253EC6">
            <w:pPr>
              <w:pStyle w:val="ad"/>
              <w:spacing w:after="0"/>
              <w:ind w:right="113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begin"/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separate"/>
            </w:r>
            <w:r w:rsidR="002D0677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2023</w:t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end"/>
            </w:r>
          </w:p>
        </w:tc>
      </w:tr>
      <w:tr w:rsidR="00B91C2E" w:rsidRPr="00B95BC8" w14:paraId="2B8C013D" w14:textId="77777777" w:rsidTr="00862FD2">
        <w:tc>
          <w:tcPr>
            <w:tcW w:w="5000" w:type="pct"/>
            <w:gridSpan w:val="3"/>
            <w:shd w:val="clear" w:color="auto" w:fill="0070C0"/>
            <w:vAlign w:val="center"/>
          </w:tcPr>
          <w:tbl>
            <w:tblPr>
              <w:tblStyle w:val="CalendarTable"/>
              <w:tblW w:w="4992" w:type="pct"/>
              <w:tblBorders>
                <w:top w:val="single" w:sz="36" w:space="0" w:color="7030A0"/>
                <w:left w:val="single" w:sz="36" w:space="0" w:color="7030A0"/>
                <w:bottom w:val="single" w:sz="36" w:space="0" w:color="7030A0"/>
                <w:right w:val="single" w:sz="36" w:space="0" w:color="7030A0"/>
                <w:insideH w:val="single" w:sz="36" w:space="0" w:color="7030A0"/>
                <w:insideV w:val="single" w:sz="36" w:space="0" w:color="7030A0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439"/>
              <w:gridCol w:w="1458"/>
              <w:gridCol w:w="1462"/>
              <w:gridCol w:w="1462"/>
              <w:gridCol w:w="1462"/>
              <w:gridCol w:w="1462"/>
              <w:gridCol w:w="1435"/>
            </w:tblGrid>
            <w:tr w:rsidR="00A25F2E" w:rsidRPr="00B95BC8" w14:paraId="0371863E" w14:textId="77777777" w:rsidTr="005C6B64">
              <w:trPr>
                <w:trHeight w:val="284"/>
              </w:trPr>
              <w:tc>
                <w:tcPr>
                  <w:tcW w:w="707" w:type="pct"/>
                  <w:shd w:val="clear" w:color="auto" w:fill="7030A0"/>
                </w:tcPr>
                <w:p w14:paraId="2FF0F6CD" w14:textId="29C9445F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LUNES</w:t>
                  </w:r>
                </w:p>
              </w:tc>
              <w:tc>
                <w:tcPr>
                  <w:tcW w:w="716" w:type="pct"/>
                  <w:shd w:val="clear" w:color="auto" w:fill="7030A0"/>
                </w:tcPr>
                <w:p w14:paraId="4A38F34F" w14:textId="179B7C78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MARTES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05DAF991" w14:textId="5E5EAA37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MIERCOLES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3CA4D750" w14:textId="4360E65B" w:rsidR="00A25F2E" w:rsidRPr="00B95BC8" w:rsidRDefault="002D0677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FFFFFF" w:themeColor="background1"/>
                    </w:rPr>
                    <w:t>JUEVES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1AE4F547" w14:textId="472415E2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VIERNES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5CA256C5" w14:textId="119984B6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SABADO</w:t>
                  </w:r>
                </w:p>
              </w:tc>
              <w:tc>
                <w:tcPr>
                  <w:tcW w:w="705" w:type="pct"/>
                  <w:shd w:val="clear" w:color="auto" w:fill="7030A0"/>
                </w:tcPr>
                <w:p w14:paraId="5AE7A353" w14:textId="0E5ED214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DOMINGO</w:t>
                  </w:r>
                </w:p>
              </w:tc>
            </w:tr>
            <w:tr w:rsidR="00B91C2E" w:rsidRPr="00B95BC8" w14:paraId="20F80A04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53798E5" w14:textId="6918A3C6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MonthStart7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" 1 ""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0F14EA7" w14:textId="1B258F97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MonthStart7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4631EC1" w14:textId="789E4E2D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MonthStart7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99FB3E5" w14:textId="35187DF9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MonthStart7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4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EC5339A" w14:textId="5B4C6BEE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MonthStart7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F61F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E598BDD" w14:textId="4C10510C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MonthStart7 \@ dddd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A25F2E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1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D0677"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C576CDC" w14:textId="1D9F9803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MonthStart7 \@ dddd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A25F2E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1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194E1252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6A509FA" w14:textId="6130458B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3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47CA372" w14:textId="65096081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C972E46" w14:textId="200ADCFC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5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ED6EF72" w14:textId="4B198DB0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6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6ACD536" w14:textId="5228AC8B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7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F7C4890" w14:textId="51F863B7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8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DF8B540" w14:textId="10D31B14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9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2B9E129D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321A4DC" w14:textId="7D7EBF15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10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CBE7A4B" w14:textId="738A940D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11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2665813" w14:textId="1A8E2B7F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12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B4DC006" w14:textId="1280CB8B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13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0CC67F8" w14:textId="02FB298A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14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CBD5B01" w14:textId="435400AD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15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758FAE5" w14:textId="1D248220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16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4D3FD927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A3CC868" w14:textId="5FC40B44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17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8E1208A" w14:textId="0412BC9D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18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FAA110C" w14:textId="253E8C0E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19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A5CB4B4" w14:textId="0364956B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18D31D6" w14:textId="4CFF8CF0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21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0BDAD6A" w14:textId="4EEA6A8A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22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7B2B111" w14:textId="0F5FDF9D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23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6B3EA108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57A904D" w14:textId="36EE1888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23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23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MonthEnd7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24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24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24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9FE995C" w14:textId="7A71D648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24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24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MonthEnd7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25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74E51E2" w14:textId="0FA74647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MonthEnd7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26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2A847C8" w14:textId="3C4FCEC1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MonthEnd7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27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CD6A716" w14:textId="1051B693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MonthEnd7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28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1D4D241" w14:textId="1B1CCD59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28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28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MonthEnd7 \@ 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31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29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29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29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C92EA98" w14:textId="15F06747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29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29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MonthEnd7 \@ 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31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30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24837C79" w14:textId="77777777" w:rsidTr="00862FD2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CB4AB9D" w14:textId="4090502A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MonthEnd7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31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A287BAE" w14:textId="4F88B8BC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MonthEnd7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E1D8D4B" w14:textId="77777777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EC229DF" w14:textId="77777777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9CD2F9F" w14:textId="77777777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FA8B7E9" w14:textId="77777777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6A4349E" w14:textId="77777777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</w:p>
              </w:tc>
            </w:tr>
          </w:tbl>
          <w:p w14:paraId="4E6FA14E" w14:textId="77777777" w:rsidR="00B91C2E" w:rsidRPr="00D779E3" w:rsidRDefault="00B91C2E" w:rsidP="00B91C2E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</w:tr>
      <w:tr w:rsidR="00B91C2E" w:rsidRPr="00B95BC8" w14:paraId="098C5F89" w14:textId="77777777" w:rsidTr="009F61FD">
        <w:tc>
          <w:tcPr>
            <w:tcW w:w="1697" w:type="pct"/>
            <w:shd w:val="clear" w:color="auto" w:fill="FFFFFF" w:themeFill="background1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00"/>
              <w:gridCol w:w="1119"/>
              <w:gridCol w:w="912"/>
              <w:gridCol w:w="700"/>
            </w:tblGrid>
            <w:tr w:rsidR="00B91C2E" w:rsidRPr="00CC49C3" w14:paraId="27AA8F91" w14:textId="77777777" w:rsidTr="00B91C2E">
              <w:trPr>
                <w:trHeight w:val="227"/>
              </w:trPr>
              <w:tc>
                <w:tcPr>
                  <w:tcW w:w="1251" w:type="pct"/>
                </w:tcPr>
                <w:p w14:paraId="223E83B7" w14:textId="77777777" w:rsidR="00B91C2E" w:rsidRPr="00CC49C3" w:rsidRDefault="00B91C2E" w:rsidP="00B91C2E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34FCC16" w14:textId="128BE242" w:rsidR="00B91C2E" w:rsidRPr="00CC49C3" w:rsidRDefault="00862FD2" w:rsidP="00B91C2E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JUNIO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7554235" w14:textId="078B8FB4" w:rsidR="00B91C2E" w:rsidRPr="00CC49C3" w:rsidRDefault="00B91C2E" w:rsidP="00B91C2E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5CD9B967" w14:textId="77777777" w:rsidR="00B91C2E" w:rsidRPr="00CC49C3" w:rsidRDefault="00B91C2E" w:rsidP="00B91C2E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64"/>
              <w:gridCol w:w="547"/>
              <w:gridCol w:w="475"/>
              <w:gridCol w:w="464"/>
              <w:gridCol w:w="464"/>
              <w:gridCol w:w="486"/>
              <w:gridCol w:w="531"/>
            </w:tblGrid>
            <w:tr w:rsidR="00B91C2E" w:rsidRPr="00CC49C3" w14:paraId="00425B77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8AFF570" w14:textId="6C546BFA" w:rsidR="00B91C2E" w:rsidRPr="00CC49C3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8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167A1BA" w14:textId="7D917E44" w:rsidR="00B91C2E" w:rsidRPr="00CC49C3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3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FB446D2" w14:textId="47492AF1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66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20DAFA5" w14:textId="7CC57D5E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218201C" w14:textId="0DA2AF66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294C3D8" w14:textId="4430F71E" w:rsidR="00B91C2E" w:rsidRPr="006D41F2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40"/>
                      <w:szCs w:val="40"/>
                    </w:rPr>
                  </w:pP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7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029D7A3" w14:textId="546BD23E" w:rsidR="00B91C2E" w:rsidRPr="006D41F2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40"/>
                      <w:szCs w:val="40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  <w:t>DO</w:t>
                  </w:r>
                </w:p>
              </w:tc>
            </w:tr>
            <w:tr w:rsidR="00B91C2E" w:rsidRPr="00CC49C3" w14:paraId="4D614942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CBBA725" w14:textId="5BFE3339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607F1CA" w14:textId="26CE774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9D38ED7" w14:textId="23678EF5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F61F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41BAF19" w14:textId="1139719F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5194446" w14:textId="57DB3F13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55D045F" w14:textId="0FE2F4F2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3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C7DB3A4" w14:textId="5D7C7D59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4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4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4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6FC01809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28444909" w14:textId="6C16981D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5EB2B2DD" w14:textId="7758F5F5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0884A4E6" w14:textId="06EB5EE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63B6D283" w14:textId="57234840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77B6C5F3" w14:textId="764EB3B9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39D4FDBA" w14:textId="0CEDE950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10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3B16AB8D" w14:textId="3FB7048E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11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37FD7C4E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37670CFA" w14:textId="28A7A16B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0769A878" w14:textId="06A1C95A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7B70A84E" w14:textId="722E8128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2BF5B8B1" w14:textId="7BAC2240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0CBB17A0" w14:textId="58C74EDA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008606E2" w14:textId="4BD726DB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17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30C2B098" w14:textId="02462ABE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18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790A90A1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12968D73" w14:textId="033CE49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34BD2D20" w14:textId="506A77FA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5878EEE1" w14:textId="796C7353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327107CE" w14:textId="6C17060C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35452A0D" w14:textId="7743EF8A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396B01C0" w14:textId="11C5BFA5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24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592EF219" w14:textId="7CC9E0C4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25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69A74000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255B71BE" w14:textId="5C5271E1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4027463D" w14:textId="2A7CFD9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3DBE5F30" w14:textId="1A40DA66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4B5683C9" w14:textId="6D99C4ED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510A9D92" w14:textId="7BE94459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1F4BC4EE" w14:textId="1DFC2BA4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38CE9E9A" w14:textId="408A8429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670C1335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504F39D5" w14:textId="50AA883D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0A6A878F" w14:textId="22735D5D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33DF30FF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14677B62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60F522C9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37445E19" w14:textId="7777777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54DAC032" w14:textId="7777777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</w:tr>
          </w:tbl>
          <w:p w14:paraId="0C31AD80" w14:textId="77777777" w:rsidR="00B91C2E" w:rsidRPr="00CC49C3" w:rsidRDefault="00B91C2E" w:rsidP="00B91C2E">
            <w:pPr>
              <w:pStyle w:val="ad"/>
              <w:spacing w:after="0"/>
              <w:jc w:val="left"/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  <w:tc>
          <w:tcPr>
            <w:tcW w:w="1579" w:type="pct"/>
            <w:shd w:val="clear" w:color="auto" w:fill="0070C0"/>
            <w:vAlign w:val="center"/>
          </w:tcPr>
          <w:tbl>
            <w:tblPr>
              <w:tblStyle w:val="ae"/>
              <w:tblW w:w="5000" w:type="pct"/>
              <w:tblBorders>
                <w:insideH w:val="dashed" w:sz="4" w:space="0" w:color="auto"/>
                <w:insideV w:val="dashed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3187"/>
            </w:tblGrid>
            <w:tr w:rsidR="00CC49C3" w:rsidRPr="00CC49C3" w14:paraId="6B2AB3D0" w14:textId="77777777" w:rsidTr="006D41F2">
              <w:trPr>
                <w:trHeight w:val="284"/>
              </w:trPr>
              <w:tc>
                <w:tcPr>
                  <w:tcW w:w="5000" w:type="pct"/>
                  <w:tcBorders>
                    <w:top w:val="single" w:sz="36" w:space="0" w:color="7030A0"/>
                    <w:bottom w:val="dashed" w:sz="4" w:space="0" w:color="auto"/>
                  </w:tcBorders>
                  <w:shd w:val="clear" w:color="auto" w:fill="FFFFFF" w:themeFill="background1"/>
                  <w:vAlign w:val="center"/>
                </w:tcPr>
                <w:p w14:paraId="5C274FBC" w14:textId="6425E3E8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 xml:space="preserve"> </w:t>
                  </w:r>
                  <w:r w:rsidR="00A25F2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>NOTAS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>:</w:t>
                  </w:r>
                </w:p>
              </w:tc>
            </w:tr>
            <w:tr w:rsidR="00CC49C3" w:rsidRPr="00CC49C3" w14:paraId="3FA46231" w14:textId="77777777" w:rsidTr="006D41F2">
              <w:trPr>
                <w:trHeight w:val="284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  <w:shd w:val="clear" w:color="auto" w:fill="FFFFFF" w:themeFill="background1"/>
                  <w:vAlign w:val="center"/>
                </w:tcPr>
                <w:p w14:paraId="60412E91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643D37F6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2057D2C3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507A1911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1B98D041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339ABFF2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772077A4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09CF896E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52C27A02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6ACF551E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79D7E73F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8D9B389" w14:textId="77777777" w:rsidR="00B91C2E" w:rsidRPr="00CC49C3" w:rsidRDefault="00B91C2E" w:rsidP="00B91C2E">
            <w:pPr>
              <w:pStyle w:val="ad"/>
              <w:spacing w:after="0"/>
              <w:jc w:val="center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  <w:tc>
          <w:tcPr>
            <w:tcW w:w="1724" w:type="pct"/>
            <w:shd w:val="clear" w:color="auto" w:fill="FFFFFF" w:themeFill="background1"/>
            <w:vAlign w:val="center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9"/>
              <w:gridCol w:w="1460"/>
              <w:gridCol w:w="912"/>
              <w:gridCol w:w="557"/>
            </w:tblGrid>
            <w:tr w:rsidR="00B91C2E" w:rsidRPr="00CC49C3" w14:paraId="303B6235" w14:textId="77777777" w:rsidTr="00B91C2E">
              <w:trPr>
                <w:trHeight w:val="227"/>
              </w:trPr>
              <w:tc>
                <w:tcPr>
                  <w:tcW w:w="1251" w:type="pct"/>
                </w:tcPr>
                <w:p w14:paraId="20D5B536" w14:textId="77777777" w:rsidR="00B91C2E" w:rsidRPr="00CC49C3" w:rsidRDefault="00B91C2E" w:rsidP="00B91C2E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1958FD7" w14:textId="0209F72F" w:rsidR="00B91C2E" w:rsidRPr="00CC49C3" w:rsidRDefault="00862FD2" w:rsidP="00B91C2E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AGOSTO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1BBFFED" w14:textId="37E67681" w:rsidR="00B91C2E" w:rsidRPr="00CC49C3" w:rsidRDefault="00B91C2E" w:rsidP="00B91C2E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4455F240" w14:textId="77777777" w:rsidR="00B91C2E" w:rsidRPr="00CC49C3" w:rsidRDefault="00B91C2E" w:rsidP="00B91C2E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64"/>
              <w:gridCol w:w="547"/>
              <w:gridCol w:w="510"/>
              <w:gridCol w:w="464"/>
              <w:gridCol w:w="478"/>
              <w:gridCol w:w="486"/>
              <w:gridCol w:w="539"/>
            </w:tblGrid>
            <w:tr w:rsidR="00B91C2E" w:rsidRPr="00CC49C3" w14:paraId="2549A846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BF9588B" w14:textId="2B82CD7C" w:rsidR="00B91C2E" w:rsidRPr="00CC49C3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8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7C6BE51" w14:textId="6482B0AF" w:rsidR="00B91C2E" w:rsidRPr="00CC49C3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3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E7FD987" w14:textId="13905CAB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66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9C90169" w14:textId="01AA04B8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F47EC3D" w14:textId="7C4EC9D3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53ECADC" w14:textId="7FE26DD8" w:rsidR="00B91C2E" w:rsidRPr="006D41F2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40"/>
                      <w:szCs w:val="40"/>
                    </w:rPr>
                  </w:pP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7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4F92693" w14:textId="4DB985BD" w:rsidR="00B91C2E" w:rsidRPr="006D41F2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40"/>
                      <w:szCs w:val="40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  <w:t>DO</w:t>
                  </w:r>
                </w:p>
              </w:tc>
            </w:tr>
            <w:tr w:rsidR="00B91C2E" w:rsidRPr="00CC49C3" w14:paraId="220CCF4C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5C95B3A" w14:textId="5C071323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8BD72B8" w14:textId="51C80179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6E6F4F4" w14:textId="31F9E07B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5501500" w14:textId="26A7F2B5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C426B1C" w14:textId="39F56FB0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B13B6EF" w14:textId="3359BC3C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4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5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5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5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E5DDDA4" w14:textId="562B883B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5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6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142173F5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60794DAE" w14:textId="70CE21D4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28A5F975" w14:textId="7C0B6FD9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025FD0E7" w14:textId="615CD8F2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30DDE7C4" w14:textId="6E955D4A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4C11065F" w14:textId="7D5E14E2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442E55E2" w14:textId="3EE5E565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12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40A1A41B" w14:textId="12B8B26B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13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02302D23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626A30CE" w14:textId="16530553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1EDF2E86" w14:textId="3C192D7F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73087C6E" w14:textId="08F6C855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279A792E" w14:textId="30292CCA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6C279EDE" w14:textId="670A0F54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47069D97" w14:textId="43D63358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19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63D875E8" w14:textId="45AC5CC9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20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4D20E719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0D4041C1" w14:textId="709B3775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752738C4" w14:textId="04E076F6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7CB9BC1D" w14:textId="6DC0BC70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7C729E71" w14:textId="1B6BA50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54354345" w14:textId="192ECCF6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1A628F67" w14:textId="5D05965B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26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52241405" w14:textId="78119BCC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27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02BF4BE5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024E776A" w14:textId="03D5D305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1747BC02" w14:textId="3B850658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3604496F" w14:textId="28B86EDE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5D81F459" w14:textId="3C9DD56F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5D87F00B" w14:textId="1CDFD51A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F61F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4310BD8C" w14:textId="186AA350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F61F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27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F61F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F61F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F61F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74447EBF" w14:textId="7DF37295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F61F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F61F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F61F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F61FD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3730AAEB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7FCF2FE2" w14:textId="680A8CBA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F61F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F61F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F61F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F61F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4A6CEAF0" w14:textId="6A7B7355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D0677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F61F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F61F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F61F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F61FD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4F7DD114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28CAC894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067DA737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1D84AD78" w14:textId="7777777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05FF88D3" w14:textId="7777777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</w:tr>
          </w:tbl>
          <w:p w14:paraId="02C98F55" w14:textId="77777777" w:rsidR="00B91C2E" w:rsidRPr="00CC49C3" w:rsidRDefault="00B91C2E" w:rsidP="00B91C2E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</w:tr>
    </w:tbl>
    <w:p w14:paraId="50D5D5A5" w14:textId="77777777" w:rsidR="00ED5F48" w:rsidRPr="00B95BC8" w:rsidRDefault="00ED5F48" w:rsidP="00D779E3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B95BC8" w:rsidSect="00253EC6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599C28" w14:textId="77777777" w:rsidR="00DE6191" w:rsidRDefault="00DE6191">
      <w:pPr>
        <w:spacing w:after="0"/>
      </w:pPr>
      <w:r>
        <w:separator/>
      </w:r>
    </w:p>
  </w:endnote>
  <w:endnote w:type="continuationSeparator" w:id="0">
    <w:p w14:paraId="1B6931C7" w14:textId="77777777" w:rsidR="00DE6191" w:rsidRDefault="00DE619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49B69" w14:textId="77777777" w:rsidR="00DE6191" w:rsidRDefault="00DE6191">
      <w:pPr>
        <w:spacing w:after="0"/>
      </w:pPr>
      <w:r>
        <w:separator/>
      </w:r>
    </w:p>
  </w:footnote>
  <w:footnote w:type="continuationSeparator" w:id="0">
    <w:p w14:paraId="0D75E5A8" w14:textId="77777777" w:rsidR="00DE6191" w:rsidRDefault="00DE619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070EF"/>
    <w:rsid w:val="0005357B"/>
    <w:rsid w:val="00071356"/>
    <w:rsid w:val="00082588"/>
    <w:rsid w:val="00097A25"/>
    <w:rsid w:val="000A5A57"/>
    <w:rsid w:val="000B5A03"/>
    <w:rsid w:val="001274F3"/>
    <w:rsid w:val="00151CCE"/>
    <w:rsid w:val="00185B50"/>
    <w:rsid w:val="001B01F9"/>
    <w:rsid w:val="001C41F9"/>
    <w:rsid w:val="002068F9"/>
    <w:rsid w:val="00240ECA"/>
    <w:rsid w:val="00253EC6"/>
    <w:rsid w:val="00285C1D"/>
    <w:rsid w:val="002D0677"/>
    <w:rsid w:val="003019F6"/>
    <w:rsid w:val="003327F5"/>
    <w:rsid w:val="00340CAF"/>
    <w:rsid w:val="003B6069"/>
    <w:rsid w:val="003C0D41"/>
    <w:rsid w:val="003E085C"/>
    <w:rsid w:val="003E7B3A"/>
    <w:rsid w:val="00416364"/>
    <w:rsid w:val="00431B29"/>
    <w:rsid w:val="00440416"/>
    <w:rsid w:val="00455993"/>
    <w:rsid w:val="00462EAD"/>
    <w:rsid w:val="004A6170"/>
    <w:rsid w:val="004F6AAC"/>
    <w:rsid w:val="00512F2D"/>
    <w:rsid w:val="00533A11"/>
    <w:rsid w:val="00543EA0"/>
    <w:rsid w:val="005511AD"/>
    <w:rsid w:val="005610B5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D41F2"/>
    <w:rsid w:val="006E6342"/>
    <w:rsid w:val="006F513E"/>
    <w:rsid w:val="007213D1"/>
    <w:rsid w:val="0076295E"/>
    <w:rsid w:val="007B05EE"/>
    <w:rsid w:val="007C0139"/>
    <w:rsid w:val="007D45A1"/>
    <w:rsid w:val="007F564D"/>
    <w:rsid w:val="00862FD2"/>
    <w:rsid w:val="008A185D"/>
    <w:rsid w:val="008B1201"/>
    <w:rsid w:val="008F16F7"/>
    <w:rsid w:val="009164BA"/>
    <w:rsid w:val="009166BD"/>
    <w:rsid w:val="0094325A"/>
    <w:rsid w:val="00977AAE"/>
    <w:rsid w:val="00996E56"/>
    <w:rsid w:val="00997268"/>
    <w:rsid w:val="009A0B5C"/>
    <w:rsid w:val="009E25A7"/>
    <w:rsid w:val="009F61FD"/>
    <w:rsid w:val="00A12667"/>
    <w:rsid w:val="00A14581"/>
    <w:rsid w:val="00A20E4C"/>
    <w:rsid w:val="00A25F2E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1C2E"/>
    <w:rsid w:val="00B9476B"/>
    <w:rsid w:val="00B95BC8"/>
    <w:rsid w:val="00BC3952"/>
    <w:rsid w:val="00BD69C6"/>
    <w:rsid w:val="00BE5AB8"/>
    <w:rsid w:val="00BE74A4"/>
    <w:rsid w:val="00BF49DC"/>
    <w:rsid w:val="00C44DFB"/>
    <w:rsid w:val="00C6519B"/>
    <w:rsid w:val="00C70F21"/>
    <w:rsid w:val="00C7354B"/>
    <w:rsid w:val="00C800AA"/>
    <w:rsid w:val="00C91F9B"/>
    <w:rsid w:val="00CB0460"/>
    <w:rsid w:val="00CC49C3"/>
    <w:rsid w:val="00D125F6"/>
    <w:rsid w:val="00D35346"/>
    <w:rsid w:val="00D779E3"/>
    <w:rsid w:val="00DA0965"/>
    <w:rsid w:val="00DE32AC"/>
    <w:rsid w:val="00DE6191"/>
    <w:rsid w:val="00E1407A"/>
    <w:rsid w:val="00E26143"/>
    <w:rsid w:val="00E33F1A"/>
    <w:rsid w:val="00E50BDE"/>
    <w:rsid w:val="00E650AA"/>
    <w:rsid w:val="00E774CD"/>
    <w:rsid w:val="00E77E1D"/>
    <w:rsid w:val="00E97684"/>
    <w:rsid w:val="00ED5F48"/>
    <w:rsid w:val="00ED75B6"/>
    <w:rsid w:val="00F7047C"/>
    <w:rsid w:val="00F91390"/>
    <w:rsid w:val="00F93E3B"/>
    <w:rsid w:val="00FC0032"/>
    <w:rsid w:val="00FE5544"/>
    <w:rsid w:val="00FF4587"/>
    <w:rsid w:val="00FF6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  <w:style w:type="character" w:styleId="af6">
    <w:name w:val="annotation reference"/>
    <w:basedOn w:val="a0"/>
    <w:uiPriority w:val="99"/>
    <w:semiHidden/>
    <w:unhideWhenUsed/>
    <w:rsid w:val="00B95BC8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B95BC8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B95BC8"/>
    <w:rPr>
      <w:rFonts w:ascii="Arial" w:hAnsi="Arial"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B95BC8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B95BC8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C6359AE3-4F90-4728-9C8C-A9CFAD79B2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881</Words>
  <Characters>5026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2022-01-21T15:11:00Z</dcterms:created>
  <dcterms:modified xsi:type="dcterms:W3CDTF">2022-01-21T15:11:00Z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