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DA0965" w:rsidRPr="00B95BC8" w14:paraId="5B066C39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58D0BD99" w14:textId="3355FE6E" w:rsidR="00DA0965" w:rsidRPr="00B95BC8" w:rsidRDefault="00DA0965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Hlk38821049"/>
          </w:p>
        </w:tc>
      </w:tr>
      <w:bookmarkEnd w:id="0"/>
      <w:tr w:rsidR="00D779E3" w:rsidRPr="00B95BC8" w14:paraId="006BD6C0" w14:textId="77777777" w:rsidTr="0080755E">
        <w:tc>
          <w:tcPr>
            <w:tcW w:w="1696" w:type="pct"/>
            <w:shd w:val="clear" w:color="auto" w:fill="7030A0"/>
            <w:vAlign w:val="center"/>
          </w:tcPr>
          <w:p w14:paraId="5E7E55EE" w14:textId="6A3C1E69" w:rsidR="00D779E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FEBRERO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19962AF0" w14:textId="454D7955" w:rsidR="00D779E3" w:rsidRPr="00D779E3" w:rsidRDefault="00D779E3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02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30F9F655" w14:textId="1DC7FCBC" w:rsidR="00D779E3" w:rsidRPr="00D779E3" w:rsidRDefault="00D779E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54136B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2023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94325A" w:rsidRPr="00B95BC8" w14:paraId="063D3D6E" w14:textId="77777777" w:rsidTr="00862FD2">
        <w:tc>
          <w:tcPr>
            <w:tcW w:w="5000" w:type="pct"/>
            <w:gridSpan w:val="3"/>
            <w:shd w:val="clear" w:color="auto" w:fill="7030A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60"/>
              <w:gridCol w:w="1462"/>
              <w:gridCol w:w="1462"/>
              <w:gridCol w:w="1462"/>
              <w:gridCol w:w="1462"/>
              <w:gridCol w:w="1433"/>
            </w:tblGrid>
            <w:tr w:rsidR="00A25F2E" w:rsidRPr="00B95BC8" w14:paraId="4D29CD7C" w14:textId="77777777" w:rsidTr="00A25F2E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7D5E7249" w14:textId="5567261C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7030A0"/>
                </w:tcPr>
                <w:p w14:paraId="2B534512" w14:textId="0764D30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348D8268" w14:textId="1285CB6A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33D09278" w14:textId="36D93698" w:rsidR="00A25F2E" w:rsidRPr="00B95BC8" w:rsidRDefault="0054136B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38FD265" w14:textId="0EA6D668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F874D80" w14:textId="7F90D0BD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7030A0"/>
                </w:tcPr>
                <w:p w14:paraId="24B4F50E" w14:textId="5C5578D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0979A631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7BCFF1D" w14:textId="60D879B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893D90D" w14:textId="405B3A9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075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AFA6F36" w14:textId="4007EA7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48939E4" w14:textId="65015F1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F7EC068" w14:textId="26A38F9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CA85B27" w14:textId="0D5E7262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1BDCD4C" w14:textId="6FA70364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49C3C09F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E96784" w14:textId="4B632FB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734F1E6" w14:textId="1FF6B8F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530A7D9" w14:textId="7E6DC3F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6A3F884" w14:textId="09B7AF7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B819AC5" w14:textId="43F03B9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61B67F6" w14:textId="02F84F30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4700D87" w14:textId="7F902666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13D0D6B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C15FA9" w14:textId="16E1841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67FD6AD" w14:textId="60928C1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15B5D20" w14:textId="586841A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91069E4" w14:textId="721E396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5BB44CB" w14:textId="1E1EB55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C4AE7F9" w14:textId="54689B1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B23F8F" w14:textId="7966D49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CE38CEA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E388BC0" w14:textId="135B9D4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562257" w14:textId="7E42C6F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70120F" w14:textId="1B507D8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71BAF7" w14:textId="609769F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1E76C4" w14:textId="0B5AADF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BEF94B" w14:textId="72329D8B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16EA603" w14:textId="24C40278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61E1C7EF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0A1E651" w14:textId="054D2DC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E0D8E44" w14:textId="1BA1574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9177C35" w14:textId="5CA5D0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504A4E4" w14:textId="03B320F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E369C09" w14:textId="4DC617E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0D03FA" w14:textId="5FD47FC4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E5E474A" w14:textId="7ED9B79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0DD3CE5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C004CD" w14:textId="415D2F9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A84F24E" w14:textId="19D93D3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!A12 Is Not In Table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507F44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02F20E1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B0D3506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4B8067C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DDC50C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2B416144" w14:textId="77777777" w:rsidR="0094325A" w:rsidRPr="00D779E3" w:rsidRDefault="0094325A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9A0B5C" w:rsidRPr="00B95BC8" w14:paraId="0D94EE85" w14:textId="77777777" w:rsidTr="0080755E">
        <w:tc>
          <w:tcPr>
            <w:tcW w:w="1696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jc w:val="center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68"/>
              <w:gridCol w:w="1180"/>
              <w:gridCol w:w="912"/>
              <w:gridCol w:w="669"/>
            </w:tblGrid>
            <w:tr w:rsidR="00CC49C3" w:rsidRPr="00CC49C3" w14:paraId="1B6B9F49" w14:textId="77777777" w:rsidTr="00CC49C3">
              <w:trPr>
                <w:trHeight w:val="227"/>
                <w:jc w:val="center"/>
              </w:trPr>
              <w:tc>
                <w:tcPr>
                  <w:tcW w:w="1250" w:type="pct"/>
                  <w:shd w:val="clear" w:color="auto" w:fill="FFFFFF" w:themeFill="background1"/>
                  <w:vAlign w:val="center"/>
                </w:tcPr>
                <w:p w14:paraId="47059AE4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3D13FA7D" w14:textId="387C1BCC" w:rsidR="00B91C2E" w:rsidRPr="00CC49C3" w:rsidRDefault="00862FD2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427D6933" w14:textId="2E889F3B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shd w:val="clear" w:color="auto" w:fill="FFFFFF" w:themeFill="background1"/>
                  <w:vAlign w:val="bottom"/>
                </w:tcPr>
                <w:p w14:paraId="6039908F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shd w:val="clear" w:color="auto" w:fill="FFFFFF" w:themeFill="background1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9"/>
              <w:gridCol w:w="490"/>
              <w:gridCol w:w="490"/>
              <w:gridCol w:w="490"/>
              <w:gridCol w:w="490"/>
              <w:gridCol w:w="490"/>
              <w:gridCol w:w="490"/>
            </w:tblGrid>
            <w:tr w:rsidR="00CC49C3" w:rsidRPr="00CC49C3" w14:paraId="4E8A7E09" w14:textId="77777777" w:rsidTr="00CC49C3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1196398B" w14:textId="1E286587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4B2A56D2" w14:textId="6BB0AE79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3251A183" w14:textId="5BFB73A4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00ADF5A9" w14:textId="146617CA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2CB60A6B" w14:textId="4E397C9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5EBA8349" w14:textId="2E34D2BE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344B79C0" w14:textId="30EBA469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CC49C3" w:rsidRPr="00CC49C3" w14:paraId="1377459D" w14:textId="77777777" w:rsidTr="00CC49C3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211FD75" w14:textId="5927999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7353157" w14:textId="10535EF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EB2CD84" w14:textId="5DF24AC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C8324FC" w14:textId="537A8BD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E2E9DD5" w14:textId="59BA38A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D69B664" w14:textId="21568BD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0755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B86F524" w14:textId="6F22257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0FCC4BC9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1B66236" w14:textId="29853B8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CE2AB14" w14:textId="310042D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EC9E29B" w14:textId="78A1048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206FA98" w14:textId="4BC54AE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0C89275" w14:textId="5FF1F7C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9A74215" w14:textId="2FC42C3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09F0695" w14:textId="2D20E4F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41520702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B8426B4" w14:textId="5030947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7CD8237" w14:textId="2DF9B8A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2091BA5" w14:textId="564E166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2767476" w14:textId="0BC07CD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55EC5E1" w14:textId="124882E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FDA41F9" w14:textId="4381D53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321C367" w14:textId="41D6C8C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03F8A902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2E3A13D" w14:textId="75D119E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1AD4C8A" w14:textId="2913F05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05E50DC" w14:textId="7493578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D50C2BD" w14:textId="447DB7D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E4BBD0D" w14:textId="607D98E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AA0873F" w14:textId="5C0B823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B71488A" w14:textId="03DEBE2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3CBD0CD3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5786127" w14:textId="1881230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634148C" w14:textId="77791C1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705109B" w14:textId="389DBA2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85AEAAA" w14:textId="728D220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2E96C3A" w14:textId="4A529B7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FE9B933" w14:textId="093D0F18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472A1FD" w14:textId="21E682F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1EF86B48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BA1D10C" w14:textId="1FF3B28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9DD7D65" w14:textId="797577B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12062D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27C68BB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9CAC897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37E2FF5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B02A172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1CBDBEE4" w14:textId="77777777" w:rsidR="009A0B5C" w:rsidRPr="00CC49C3" w:rsidRDefault="009A0B5C" w:rsidP="00D779E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2997B893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0FA0DF00" w14:textId="71A4FDE2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1664799B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3C90B45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572ECA1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2799E1A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7B8DFE7B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4ECCD55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78FE997D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168B544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4620AD3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A533B8E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BF84179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6EA1459B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50F9F6" w14:textId="77777777" w:rsidR="009A0B5C" w:rsidRPr="00CC49C3" w:rsidRDefault="009A0B5C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49"/>
              <w:gridCol w:w="1281"/>
              <w:gridCol w:w="912"/>
              <w:gridCol w:w="648"/>
            </w:tblGrid>
            <w:tr w:rsidR="00CC49C3" w:rsidRPr="00CC49C3" w14:paraId="78B96351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7132C589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3D11FF1" w14:textId="6D683838" w:rsidR="00B91C2E" w:rsidRPr="00CC49C3" w:rsidRDefault="00862FD2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8C32E1A" w14:textId="00E34472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2CC7537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CC49C3" w:rsidRPr="00CC49C3" w14:paraId="0AE9243F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AB54E7" w14:textId="62DF6FAF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E4EF2B" w14:textId="23CC25F8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B828E0" w14:textId="30AD6DBB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704F491" w14:textId="6660F4BB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271453" w14:textId="2582D15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A439017" w14:textId="7B845CB0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FB9752" w14:textId="0DD00739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CC49C3" w:rsidRPr="00CC49C3" w14:paraId="779E0B1C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203751" w14:textId="7DF8B96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7F6DB44" w14:textId="6DAB189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075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46AC6C" w14:textId="249DEEC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519A95" w14:textId="05B83D6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3A3F676" w14:textId="3B3A62D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432C66A" w14:textId="01E53428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AF2972A" w14:textId="380FE7D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16BAFA9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51D1DE6" w14:textId="2FE221A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910A33F" w14:textId="3F39EAD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E53858D" w14:textId="350F5E4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53727A7" w14:textId="26D7278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FF8D257" w14:textId="3977098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7AA0E92" w14:textId="15FB482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1FDF55E" w14:textId="1D7667B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11ABC19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E2BDB08" w14:textId="007B57A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37E7E87" w14:textId="00F5BAF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6C8B27E" w14:textId="37A5DFD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C74877C" w14:textId="105FE7E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D7E4F53" w14:textId="138E838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1B61499" w14:textId="4B65B99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140E55B" w14:textId="2ED99DE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42C41E4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52F2038" w14:textId="2A0E806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BF3ADB3" w14:textId="7DC8F01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E5BB66B" w14:textId="09A3803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F721398" w14:textId="77E92DD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6667733" w14:textId="271F6CC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3F7B638" w14:textId="6164ECF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1166241" w14:textId="12900B3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249D0C6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8CA21EB" w14:textId="5BB57CF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D8420F0" w14:textId="557041E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0F09F08" w14:textId="37868BF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A11DBE2" w14:textId="05301BE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A2D4F1B" w14:textId="05F70C7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740AF21" w14:textId="5454F95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78B432E" w14:textId="033BE15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73C3C6C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7F1E3AC" w14:textId="0F9C39E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5B81AEB" w14:textId="6413034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2ED969F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FB7FECB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0B691F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70A202C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A810C5A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5B9210A2" w14:textId="77777777" w:rsidR="009A0B5C" w:rsidRPr="00CC49C3" w:rsidRDefault="009A0B5C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1762B" w14:textId="77777777" w:rsidR="00847AE2" w:rsidRDefault="00847AE2">
      <w:pPr>
        <w:spacing w:after="0"/>
      </w:pPr>
      <w:r>
        <w:separator/>
      </w:r>
    </w:p>
  </w:endnote>
  <w:endnote w:type="continuationSeparator" w:id="0">
    <w:p w14:paraId="0658F04B" w14:textId="77777777" w:rsidR="00847AE2" w:rsidRDefault="00847A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4FBC0" w14:textId="77777777" w:rsidR="00847AE2" w:rsidRDefault="00847AE2">
      <w:pPr>
        <w:spacing w:after="0"/>
      </w:pPr>
      <w:r>
        <w:separator/>
      </w:r>
    </w:p>
  </w:footnote>
  <w:footnote w:type="continuationSeparator" w:id="0">
    <w:p w14:paraId="56BAAA15" w14:textId="77777777" w:rsidR="00847AE2" w:rsidRDefault="00847A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70EF"/>
    <w:rsid w:val="00011447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53EC6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136B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0755E"/>
    <w:rsid w:val="00847AE2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2022-01-21T09:58:00Z</dcterms:created>
  <dcterms:modified xsi:type="dcterms:W3CDTF">2022-01-21T09:58:00Z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