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60FCA7C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0740EE25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67049D07" w14:textId="77777777" w:rsidTr="00A011E2">
        <w:tc>
          <w:tcPr>
            <w:tcW w:w="1696" w:type="pct"/>
            <w:shd w:val="clear" w:color="auto" w:fill="7030A0"/>
            <w:vAlign w:val="center"/>
          </w:tcPr>
          <w:p w14:paraId="2ED31176" w14:textId="4387DE2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221F35BB" w14:textId="39A874A7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01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25D0E91" w14:textId="565F8FF5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252CDB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55F727BC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45"/>
              <w:gridCol w:w="1462"/>
              <w:gridCol w:w="1462"/>
              <w:gridCol w:w="1462"/>
              <w:gridCol w:w="1462"/>
              <w:gridCol w:w="1462"/>
              <w:gridCol w:w="1425"/>
            </w:tblGrid>
            <w:tr w:rsidR="00A25F2E" w:rsidRPr="00B95BC8" w14:paraId="484014A0" w14:textId="77777777" w:rsidTr="000729B3">
              <w:trPr>
                <w:trHeight w:val="284"/>
              </w:trPr>
              <w:tc>
                <w:tcPr>
                  <w:tcW w:w="710" w:type="pct"/>
                  <w:shd w:val="clear" w:color="auto" w:fill="7030A0"/>
                  <w:tcMar>
                    <w:right w:w="0" w:type="dxa"/>
                  </w:tcMar>
                </w:tcPr>
                <w:p w14:paraId="194234E5" w14:textId="13CE34B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1BF3F9FA" w14:textId="6B46241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79C9BBEA" w14:textId="14A11D8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4B3B06E1" w14:textId="2CFBB4C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JUEVIS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3283BDC8" w14:textId="1569AB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0314658C" w14:textId="1857900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0" w:type="pct"/>
                  <w:shd w:val="clear" w:color="auto" w:fill="7030A0"/>
                  <w:tcMar>
                    <w:right w:w="0" w:type="dxa"/>
                  </w:tcMar>
                </w:tcPr>
                <w:p w14:paraId="40884EB4" w14:textId="25192C8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53B2FF85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6428AC" w14:textId="7B6FA75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793390" w14:textId="1913E18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BBF66D" w14:textId="52409BF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E988A5" w14:textId="462B84F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2BDBA4" w14:textId="3787C05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95D0CF" w14:textId="7C45A71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35346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7871D0" w14:textId="1F0B50C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C8D0A27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016BAF" w14:textId="2A735E26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8CCE4C" w14:textId="526830A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D31C84" w14:textId="1D31561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F9C4CE" w14:textId="7892112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FFC5F0" w14:textId="77F903D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95D61" w14:textId="5F35940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960403C" w14:textId="3CA3CC2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2119654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CB312B" w14:textId="4BDB33C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29FE89" w14:textId="6F0551D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6A54A" w14:textId="48009EF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CFC15B" w14:textId="383A5C6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397FC0" w14:textId="253FB99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E6AB5D" w14:textId="1896E92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48D49F" w14:textId="4BCA9F9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978A7DE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C0E1B1" w14:textId="7578692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D9F2096" w14:textId="26A81D5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B1F9CE" w14:textId="3DF38BF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9091D" w14:textId="35118D7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6F56A2" w14:textId="4488B61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5B480F" w14:textId="611FA74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E86508" w14:textId="4F965CE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13D83A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CCBFD2" w14:textId="0086C15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E7C2C3" w14:textId="3B62DFF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27AD20" w14:textId="339B03E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2968E2" w14:textId="783FA7F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A99225" w14:textId="7A9BB0A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5892F3" w14:textId="3BB3461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0A3159" w14:textId="7F10C2E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B452EB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5B326A" w14:textId="1D7310A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A9E465" w14:textId="61EF98E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BABF95E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A5C99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0F1E12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014C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EAC5D5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60A285E2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132DBB5B" w14:textId="77777777" w:rsidTr="00A011E2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7"/>
              <w:gridCol w:w="1724"/>
              <w:gridCol w:w="912"/>
              <w:gridCol w:w="396"/>
            </w:tblGrid>
            <w:tr w:rsidR="003A3D43" w:rsidRPr="00CC49C3" w14:paraId="17F4B8FC" w14:textId="77777777" w:rsidTr="00D55D93">
              <w:trPr>
                <w:trHeight w:val="227"/>
              </w:trPr>
              <w:tc>
                <w:tcPr>
                  <w:tcW w:w="1251" w:type="pct"/>
                  <w:shd w:val="clear" w:color="auto" w:fill="FFFFFF" w:themeFill="background1"/>
                </w:tcPr>
                <w:p w14:paraId="6CE66909" w14:textId="77777777" w:rsidR="003A3D43" w:rsidRPr="00CC49C3" w:rsidRDefault="003A3D43" w:rsidP="003A3D4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5E586452" w14:textId="77777777" w:rsidR="003A3D43" w:rsidRPr="00CC49C3" w:rsidRDefault="003A3D43" w:rsidP="003A3D4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000D86EB" w14:textId="0B29151C" w:rsidR="003A3D43" w:rsidRPr="00CC49C3" w:rsidRDefault="003A3D43" w:rsidP="003A3D4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shd w:val="clear" w:color="auto" w:fill="FFFFFF" w:themeFill="background1"/>
                </w:tcPr>
                <w:p w14:paraId="21FD92C8" w14:textId="77777777" w:rsidR="003A3D43" w:rsidRPr="00CC49C3" w:rsidRDefault="003A3D43" w:rsidP="003A3D4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3A3D43" w:rsidRPr="00CC49C3" w14:paraId="3FEBDFE9" w14:textId="77777777" w:rsidTr="00D55D9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6950C0" w14:textId="77777777" w:rsidR="003A3D43" w:rsidRPr="00CC49C3" w:rsidRDefault="003A3D43" w:rsidP="003A3D4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87E1" w14:textId="77777777" w:rsidR="003A3D43" w:rsidRPr="00CC49C3" w:rsidRDefault="003A3D43" w:rsidP="003A3D4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A88A13" w14:textId="77777777" w:rsidR="003A3D43" w:rsidRPr="00CC49C3" w:rsidRDefault="003A3D43" w:rsidP="003A3D4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DC5AB61" w14:textId="77777777" w:rsidR="003A3D43" w:rsidRPr="00CC49C3" w:rsidRDefault="003A3D43" w:rsidP="003A3D4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4C9616" w14:textId="77777777" w:rsidR="003A3D43" w:rsidRPr="00CC49C3" w:rsidRDefault="003A3D43" w:rsidP="003A3D4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26888F" w14:textId="77777777" w:rsidR="003A3D43" w:rsidRPr="006D41F2" w:rsidRDefault="003A3D43" w:rsidP="003A3D4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D51A31F" w14:textId="77777777" w:rsidR="003A3D43" w:rsidRPr="006D41F2" w:rsidRDefault="003A3D43" w:rsidP="003A3D4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3A3D43" w:rsidRPr="00CC49C3" w14:paraId="5D84CAE3" w14:textId="77777777" w:rsidTr="00D55D9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6F9CD07" w14:textId="030DECE0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83B6826" w14:textId="0E90ECCC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A175525" w14:textId="2942053C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C2A3006" w14:textId="3D67540B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981503D" w14:textId="2AA21542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0F009E1" w14:textId="55CE583F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3B7CEC9" w14:textId="7C174477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A3D43" w:rsidRPr="00CC49C3" w14:paraId="3EA43343" w14:textId="77777777" w:rsidTr="00D55D9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A684673" w14:textId="5EBAEC6A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D637768" w14:textId="2F7FC857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BE88B27" w14:textId="21597272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32F1DBF" w14:textId="2BE08F48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1952CA2" w14:textId="5DD10081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2DE339F" w14:textId="34A86B56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16F1C7A" w14:textId="495C672E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A3D43" w:rsidRPr="00CC49C3" w14:paraId="721C820D" w14:textId="77777777" w:rsidTr="00D55D9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C4F71FF" w14:textId="0B5049EE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ED5299D" w14:textId="4ABDC8FE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2AA4E0A" w14:textId="11DBD2D8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A80C5F3" w14:textId="2A4A927B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936DFD4" w14:textId="4A39F3B7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935BF14" w14:textId="4EC362F2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DF02DDF" w14:textId="7B2DF77D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A3D43" w:rsidRPr="00CC49C3" w14:paraId="4DC403F7" w14:textId="77777777" w:rsidTr="00D55D9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AB615D9" w14:textId="1A60BC7A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670F9AD" w14:textId="72D5D5A2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7274580" w14:textId="717467D6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8A22FAB" w14:textId="05A362FA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10B89D0" w14:textId="18F30C00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2B2D078" w14:textId="4D65DCD3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0F4789D" w14:textId="33B60254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A3D43" w:rsidRPr="00CC49C3" w14:paraId="3442665C" w14:textId="77777777" w:rsidTr="00D55D9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3D8E7E7" w14:textId="5204EC4B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3458C91" w14:textId="51738DD3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E2E760E" w14:textId="2D41052B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774000E" w14:textId="77A40A14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832F46D" w14:textId="2D159A0F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5D7BD2E" w14:textId="0D4B9DEE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08187C4" w14:textId="372A5731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A3D43" w:rsidRPr="00CC49C3" w14:paraId="1336AF23" w14:textId="77777777" w:rsidTr="00D55D9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25DB082" w14:textId="155A60A8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F496A4F" w14:textId="76B1C61E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E800E93" w14:textId="77777777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1BBE7E1" w14:textId="77777777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0BB91B6" w14:textId="77777777" w:rsidR="003A3D43" w:rsidRPr="00CC49C3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6D1A6F8" w14:textId="77777777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3FF463F" w14:textId="77777777" w:rsidR="003A3D43" w:rsidRPr="006D41F2" w:rsidRDefault="003A3D43" w:rsidP="003A3D4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675571D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13FF56B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37E012A" w14:textId="48E5478B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0E3A8C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5AE75A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B1E7975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8CFE8B0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C89735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B266F5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D5C5B1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01A55D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443EAE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B1F8BD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BB6672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C97842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9BA2D0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73"/>
              <w:gridCol w:w="1433"/>
              <w:gridCol w:w="912"/>
              <w:gridCol w:w="572"/>
            </w:tblGrid>
            <w:tr w:rsidR="00CC49C3" w:rsidRPr="00CC49C3" w14:paraId="19B519AF" w14:textId="77777777" w:rsidTr="00CC49C3">
              <w:trPr>
                <w:trHeight w:val="20"/>
              </w:trPr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546F5813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E92A7E5" w14:textId="1514AA2A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6B3FD19B" w14:textId="383FBFA9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shd w:val="clear" w:color="auto" w:fill="FFFFFF" w:themeFill="background1"/>
                  <w:vAlign w:val="bottom"/>
                </w:tcPr>
                <w:p w14:paraId="0A592A36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7D92295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C40A59" w14:textId="58C36984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CDDF22" w14:textId="019BD3D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F5FD49" w14:textId="45323B0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029C82" w14:textId="2216F0F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3AE989" w14:textId="344E48C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1E2374" w14:textId="4E3D0D4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430E8D" w14:textId="2F3EF7D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17FF993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B48BA95" w14:textId="00B09FA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02AC729" w14:textId="2E2EBFB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3534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427526C" w14:textId="7B30B04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91F3F7" w14:textId="1FF93B5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14938CD" w14:textId="006B0D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114E3CC" w14:textId="6DD023A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73BBFC" w14:textId="201AE31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A50332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A50D86" w14:textId="3E6CC96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E0498E9" w14:textId="545D611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16AE436" w14:textId="4915FB5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CC19C9E" w14:textId="1A2A878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AA251A9" w14:textId="6D0537A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02393F1" w14:textId="00A52D7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FEF4C55" w14:textId="2236D66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9D18FD6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C7CDBD" w14:textId="446033B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92CB2B0" w14:textId="29E7F7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CFDA7C" w14:textId="75F9506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AFDAB00" w14:textId="7B66FBE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09604AD" w14:textId="1855962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E4D59" w14:textId="4888494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2A0368" w14:textId="676C677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D66E7E5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87E388" w14:textId="02E78D1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308345" w14:textId="4F41BAD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289DA5" w14:textId="62B87F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C34A9E5" w14:textId="066B9D3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6696C6" w14:textId="139B1B0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B30903" w14:textId="3788CD0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46DA530" w14:textId="6D21A86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40C6EF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FDB24A3" w14:textId="0A851EA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519895D" w14:textId="3580128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B769EA" w14:textId="55F41DF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A66E12C" w14:textId="0428312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7D8FA13" w14:textId="038DC4E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FE815F" w14:textId="3815DF9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B5E484" w14:textId="4340270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B17DB61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C0A2A2F" w14:textId="69C7D7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D014437" w14:textId="71BF336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52CD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A29E1E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D9897D9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2064D7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6D62B1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13FE3ED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3C1F70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182B" w14:textId="77777777" w:rsidR="001761A9" w:rsidRDefault="001761A9">
      <w:pPr>
        <w:spacing w:after="0"/>
      </w:pPr>
      <w:r>
        <w:separator/>
      </w:r>
    </w:p>
  </w:endnote>
  <w:endnote w:type="continuationSeparator" w:id="0">
    <w:p w14:paraId="234A5F8F" w14:textId="77777777" w:rsidR="001761A9" w:rsidRDefault="001761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6B90C" w14:textId="77777777" w:rsidR="001761A9" w:rsidRDefault="001761A9">
      <w:pPr>
        <w:spacing w:after="0"/>
      </w:pPr>
      <w:r>
        <w:separator/>
      </w:r>
    </w:p>
  </w:footnote>
  <w:footnote w:type="continuationSeparator" w:id="0">
    <w:p w14:paraId="19855E67" w14:textId="77777777" w:rsidR="001761A9" w:rsidRDefault="001761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761A9"/>
    <w:rsid w:val="00185B50"/>
    <w:rsid w:val="001B01F9"/>
    <w:rsid w:val="001C41F9"/>
    <w:rsid w:val="002068F9"/>
    <w:rsid w:val="00240ECA"/>
    <w:rsid w:val="00252CDB"/>
    <w:rsid w:val="00253EC6"/>
    <w:rsid w:val="00285C1D"/>
    <w:rsid w:val="003019F6"/>
    <w:rsid w:val="003327F5"/>
    <w:rsid w:val="00340CAF"/>
    <w:rsid w:val="003A3D43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5425"/>
    <w:rsid w:val="009164BA"/>
    <w:rsid w:val="009166BD"/>
    <w:rsid w:val="0094325A"/>
    <w:rsid w:val="00977AAE"/>
    <w:rsid w:val="00996E56"/>
    <w:rsid w:val="00997268"/>
    <w:rsid w:val="009A0B5C"/>
    <w:rsid w:val="009E25A7"/>
    <w:rsid w:val="00A011E2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51CFA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2022-01-21T07:14:00Z</dcterms:created>
  <dcterms:modified xsi:type="dcterms:W3CDTF">2022-01-21T07:14:00Z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