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3F62860B" w:rsidR="00BF49DC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146" w:type="pct"/>
            <w:vAlign w:val="center"/>
          </w:tcPr>
          <w:p w14:paraId="225D0E91" w14:textId="65D8FBE6" w:rsidR="00BF49DC" w:rsidRPr="00CE3AAA" w:rsidRDefault="006B6899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EC7C60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2023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2032A3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1D477F92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6521B78A" w14:textId="03F651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24FAEEF8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right w:w="0" w:type="dxa"/>
            </w:tcMar>
            <w:vAlign w:val="center"/>
          </w:tcPr>
          <w:p w14:paraId="4A3F1F9B" w14:textId="7A95F7BB" w:rsidR="00BF49DC" w:rsidRPr="001B228B" w:rsidRDefault="00EC7C60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16CA2849" w:rsidR="00BF49DC" w:rsidRPr="001B228B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56F4715B" w14:textId="273BA275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tcMar>
              <w:right w:w="0" w:type="dxa"/>
            </w:tcMar>
            <w:vAlign w:val="center"/>
          </w:tcPr>
          <w:p w14:paraId="7AADA3AB" w14:textId="1A37225E" w:rsidR="00BF49DC" w:rsidRPr="001E7160" w:rsidRDefault="00CE3AAA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F49DC" w:rsidRPr="004374E1" w14:paraId="6EAC1785" w14:textId="77777777" w:rsidTr="002032A3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42D68D1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11B2248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6820D42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D5F48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72F165D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3D525D4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воскресенье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6CCA1C0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B3065E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59649FCD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воскресенье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FAB855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512B28A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08E696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0352B7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341D191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57D4CDCA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6648C30C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238CB7E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41D2C33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799DC4C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01D5884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0C9EF90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5EB564D6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0A9B718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15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3CEA05C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7AAFE98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51187BA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3C5861B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8D1605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556294E3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30721CD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259ECC4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70C21AC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217BC29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5CE7771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78242C8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4F6648C0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27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28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63792E49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28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2032A3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4DD84E7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2804B70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C7C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CE3AAA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713D8" w14:textId="77777777" w:rsidR="00AB3029" w:rsidRDefault="00AB3029">
      <w:pPr>
        <w:spacing w:after="0"/>
      </w:pPr>
      <w:r>
        <w:separator/>
      </w:r>
    </w:p>
  </w:endnote>
  <w:endnote w:type="continuationSeparator" w:id="0">
    <w:p w14:paraId="77275935" w14:textId="77777777" w:rsidR="00AB3029" w:rsidRDefault="00AB3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EF273" w14:textId="77777777" w:rsidR="00AB3029" w:rsidRDefault="00AB3029">
      <w:pPr>
        <w:spacing w:after="0"/>
      </w:pPr>
      <w:r>
        <w:separator/>
      </w:r>
    </w:p>
  </w:footnote>
  <w:footnote w:type="continuationSeparator" w:id="0">
    <w:p w14:paraId="1F18F164" w14:textId="77777777" w:rsidR="00AB3029" w:rsidRDefault="00AB30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2C42"/>
    <w:rsid w:val="00151CCE"/>
    <w:rsid w:val="001B01F9"/>
    <w:rsid w:val="001B228B"/>
    <w:rsid w:val="001C41F9"/>
    <w:rsid w:val="001E7160"/>
    <w:rsid w:val="00202133"/>
    <w:rsid w:val="002032A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B3029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C7C60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2022-01-21T07:13:00Z</dcterms:created>
  <dcterms:modified xsi:type="dcterms:W3CDTF">2022-01-21T07:13:00Z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