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4713CD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FBEC3FA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1547B57" w14:textId="77777777" w:rsidTr="00145090">
        <w:tc>
          <w:tcPr>
            <w:tcW w:w="1696" w:type="pct"/>
            <w:shd w:val="clear" w:color="auto" w:fill="7030A0"/>
            <w:vAlign w:val="center"/>
          </w:tcPr>
          <w:p w14:paraId="63DF1FF2" w14:textId="1824091C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AE3BB0C" w14:textId="15CD8615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12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D8BA562" w14:textId="121A6E44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C3628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7880C21B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428DDC7B" w14:textId="77777777" w:rsidTr="00053E5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BBEC70E" w14:textId="14B80B36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0E76A35" w14:textId="6428AC51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8E2527D" w14:textId="29A96019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D835A15" w14:textId="7B8158F5" w:rsidR="00A25F2E" w:rsidRPr="00A25F2E" w:rsidRDefault="00C36283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32394D9" w14:textId="4D54341E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7120BAC" w14:textId="30DEB225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5A5679DC" w14:textId="3F1CB074" w:rsidR="00A25F2E" w:rsidRPr="00A25F2E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29C200B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5036FF" w14:textId="125168E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5AA616" w14:textId="6273D66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25E7B" w14:textId="162B78F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0F48E9" w14:textId="2403E78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6CDD45" w14:textId="60A283E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719CF9" w14:textId="1087B6D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9FCE81" w14:textId="5B9B139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860065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A2E5EB" w14:textId="5CB17F7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5B3600" w14:textId="7443565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33585E" w14:textId="618E7F3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D1FB18" w14:textId="4434A53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9AA59A" w14:textId="313CBF6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CFF5A3" w14:textId="2983962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0F4F3F" w14:textId="005E48C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0F48CD3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E02B5F" w14:textId="06C8BCD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0ECA758" w14:textId="521F35F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DC878E" w14:textId="6F0C429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4908FC" w14:textId="57CE62D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EA8BF2" w14:textId="0A6F366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077D5C" w14:textId="1189B9A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60FFF8" w14:textId="24CDE81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31B1B6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F5CE68" w14:textId="5810CF5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FC6FA8" w14:textId="358E134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544DE2" w14:textId="343EA65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3CA660" w14:textId="5DDE0AE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C79176" w14:textId="7CAFF66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241484" w14:textId="7E10B6B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33CBB8" w14:textId="0597375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C901E6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F7E64F" w14:textId="7D572A5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B4A14" w14:textId="3C33DA1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65B1F7" w14:textId="4D1C356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691C43" w14:textId="79739C1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46DED6A" w14:textId="7393179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39C264" w14:textId="386D475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E349B9" w14:textId="6151827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0C4D69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EBAB09" w14:textId="46B1701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0D7301" w14:textId="61250F2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01B53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2069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1412F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278EF4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A3F398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8999F4B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54A41100" w14:textId="77777777" w:rsidTr="00145090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24"/>
              <w:gridCol w:w="1869"/>
              <w:gridCol w:w="912"/>
              <w:gridCol w:w="324"/>
            </w:tblGrid>
            <w:tr w:rsidR="00455993" w:rsidRPr="00CC49C3" w14:paraId="0393B200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3A1ACC5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6DDA6E" w14:textId="650D7F9D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619822" w14:textId="78E26E64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41638F4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72629A2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AF0E80" w14:textId="22D6DDCE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CC3366" w14:textId="4006E392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C7CEF" w14:textId="1E67B9F8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B1D575" w14:textId="0508AF1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56D446" w14:textId="1C2D715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1A7B6A" w14:textId="1E4FFA2E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FD6041" w14:textId="02D12EF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274D7AC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BC05316" w14:textId="1BDD855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403E26" w14:textId="29D910A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9CF266" w14:textId="3A3A550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0C0E8B" w14:textId="73F77AD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96BC05" w14:textId="1015EEF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9B7D746" w14:textId="58DC742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CA4888" w14:textId="71405BF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EA24A6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26BD106" w14:textId="1EDF038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D3EBDE0" w14:textId="685F6D6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072D64" w14:textId="74BDA7A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D652832" w14:textId="47E942B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CC40252" w14:textId="6EFD2C2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99DCE0" w14:textId="1853C23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BB7C74" w14:textId="60C1B77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5B86AA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30C35B8" w14:textId="6AB57C0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759C73" w14:textId="3C4A2D0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FFC1FF" w14:textId="42D85A6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6C1FB6C" w14:textId="61C3296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AD74961" w14:textId="151DFDD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2704B3" w14:textId="22C4B19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3EC279C" w14:textId="74EE606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43D3AD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EE17B57" w14:textId="386CEE6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B458230" w14:textId="692F833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4A02D26" w14:textId="776A60C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F0F01C" w14:textId="6A10224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382BD3" w14:textId="78010D1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AF62CB1" w14:textId="7581978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1D89FF" w14:textId="7FEB40C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7FD3B8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61C7E19" w14:textId="0F1CCE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E1E4E70" w14:textId="71F3246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BB3F1DB" w14:textId="213660E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52503A" w14:textId="124FCCF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DC89AE" w14:textId="21ABC8F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9A8C0F" w14:textId="787E031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3FC0FF7" w14:textId="140099C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4509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31F632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E1070D" w14:textId="7829022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BD85E3C" w14:textId="0AAECA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6A3D579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416D34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07537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199B1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46007FE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A87B23B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455993" w:rsidRPr="00CC49C3" w14:paraId="2F1A7CF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26A1FAAD" w14:textId="46E0D2CC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455993" w:rsidRPr="00CC49C3" w14:paraId="6DFB538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2638D976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22028002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DBFCC03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6D7A0C10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4F59C4D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3AC6D8A7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E2DB6B2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33F0B6EF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9726099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455993" w:rsidRPr="00CC49C3" w14:paraId="79EC1BC7" w14:textId="77777777" w:rsidTr="0094325A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A6B149" w14:textId="77777777" w:rsidR="00455993" w:rsidRPr="00CC49C3" w:rsidRDefault="00455993" w:rsidP="0045599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CD6B9B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0070C0"/>
            <w:vAlign w:val="bottom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9"/>
              <w:gridCol w:w="1180"/>
              <w:gridCol w:w="912"/>
              <w:gridCol w:w="699"/>
            </w:tblGrid>
            <w:tr w:rsidR="00145090" w:rsidRPr="00CC49C3" w14:paraId="0A3F7B22" w14:textId="77777777" w:rsidTr="007D42E8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0C563B28" w14:textId="77777777" w:rsidR="00145090" w:rsidRPr="00CC49C3" w:rsidRDefault="00145090" w:rsidP="00145090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63281325" w14:textId="77777777" w:rsidR="00145090" w:rsidRPr="00CC49C3" w:rsidRDefault="00145090" w:rsidP="00145090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13735354" w14:textId="2EF51BEE" w:rsidR="00145090" w:rsidRPr="00CC49C3" w:rsidRDefault="00145090" w:rsidP="00145090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4A506BAC" w14:textId="77777777" w:rsidR="00145090" w:rsidRPr="00CC49C3" w:rsidRDefault="00145090" w:rsidP="00145090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501"/>
              <w:gridCol w:w="498"/>
              <w:gridCol w:w="498"/>
              <w:gridCol w:w="498"/>
              <w:gridCol w:w="498"/>
              <w:gridCol w:w="498"/>
            </w:tblGrid>
            <w:tr w:rsidR="00145090" w:rsidRPr="00CC49C3" w14:paraId="4C7D6EBA" w14:textId="77777777" w:rsidTr="007D42E8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0636C11" w14:textId="77777777" w:rsidR="00145090" w:rsidRPr="00CC49C3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135A22A" w14:textId="77777777" w:rsidR="00145090" w:rsidRPr="00CC49C3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19B04DE" w14:textId="77777777" w:rsidR="00145090" w:rsidRPr="00CC49C3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731689CB" w14:textId="77777777" w:rsidR="00145090" w:rsidRPr="00CC49C3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2B12615" w14:textId="77777777" w:rsidR="00145090" w:rsidRPr="00CC49C3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10EDEDA" w14:textId="77777777" w:rsidR="00145090" w:rsidRPr="006D41F2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2882843" w14:textId="77777777" w:rsidR="00145090" w:rsidRPr="006D41F2" w:rsidRDefault="00145090" w:rsidP="00145090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145090" w:rsidRPr="00CC49C3" w14:paraId="396968D6" w14:textId="77777777" w:rsidTr="007D42E8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0DADFD" w14:textId="3F606654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ED88346" w14:textId="6A5BB267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330EF66" w14:textId="2D1C810E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75CD3CD" w14:textId="0D6FD4CB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F363EB5" w14:textId="067219BB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107A6B" w14:textId="07F65C3C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63564D1" w14:textId="6240F8AF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45090" w:rsidRPr="00CC49C3" w14:paraId="189720D6" w14:textId="77777777" w:rsidTr="007D42E8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BE7BB74" w14:textId="6E476915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40EFF39" w14:textId="79F3AC93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E61FC61" w14:textId="206CEEB7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01C0ACD" w14:textId="63C92513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D7342A" w14:textId="3BE93AC5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0F8F2FE" w14:textId="418EAB58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98EDBE8" w14:textId="33401E9D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45090" w:rsidRPr="00CC49C3" w14:paraId="10DA58FC" w14:textId="77777777" w:rsidTr="007D42E8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8D36524" w14:textId="51D5600C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0DC0725" w14:textId="07084675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40AF406" w14:textId="4EBAD83A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340855C" w14:textId="0E00DDF3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D490BF0" w14:textId="4D08B60F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65BD725" w14:textId="6128A76F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C5981ED" w14:textId="3B9DB9F7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45090" w:rsidRPr="00CC49C3" w14:paraId="5FF84A4A" w14:textId="77777777" w:rsidTr="007D42E8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3948700" w14:textId="26F86510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40BE178" w14:textId="06C7E931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D58399" w14:textId="2D8ED35C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826579A" w14:textId="0B960161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1FB92AD" w14:textId="1436E1A4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B36C79F" w14:textId="42741D77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94F143" w14:textId="0C4461E8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45090" w:rsidRPr="00CC49C3" w14:paraId="6F76A105" w14:textId="77777777" w:rsidTr="007D42E8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46E681" w14:textId="7B868771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05B2BC" w14:textId="0E31926A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A6C844" w14:textId="3ADA833A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C5D96BF" w14:textId="5BEE305E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D6CE025" w14:textId="4041128E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4DFE593" w14:textId="5DA20817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C77153D" w14:textId="16797E24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45090" w:rsidRPr="00CC49C3" w14:paraId="71ADC01E" w14:textId="77777777" w:rsidTr="007D42E8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50C312E" w14:textId="5D7A2131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FC78EFF" w14:textId="28F845C6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28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5C5ABF3" w14:textId="77777777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B623E8D" w14:textId="77777777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30686AE" w14:textId="77777777" w:rsidR="00145090" w:rsidRPr="00CC49C3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C69AACA" w14:textId="77777777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CC9B83C" w14:textId="77777777" w:rsidR="00145090" w:rsidRPr="006D41F2" w:rsidRDefault="00145090" w:rsidP="0014509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DA601E9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B1AC" w14:textId="77777777" w:rsidR="008C3AFB" w:rsidRDefault="008C3AFB">
      <w:pPr>
        <w:spacing w:after="0"/>
      </w:pPr>
      <w:r>
        <w:separator/>
      </w:r>
    </w:p>
  </w:endnote>
  <w:endnote w:type="continuationSeparator" w:id="0">
    <w:p w14:paraId="1D7AD558" w14:textId="77777777" w:rsidR="008C3AFB" w:rsidRDefault="008C3A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DF35" w14:textId="77777777" w:rsidR="008C3AFB" w:rsidRDefault="008C3AFB">
      <w:pPr>
        <w:spacing w:after="0"/>
      </w:pPr>
      <w:r>
        <w:separator/>
      </w:r>
    </w:p>
  </w:footnote>
  <w:footnote w:type="continuationSeparator" w:id="0">
    <w:p w14:paraId="357EE869" w14:textId="77777777" w:rsidR="008C3AFB" w:rsidRDefault="008C3A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45090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14219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C3AFB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36283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2022-01-22T08:24:00Z</dcterms:created>
  <dcterms:modified xsi:type="dcterms:W3CDTF">2022-01-22T08:24:00Z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