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68B1F11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17223655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1547B57" w14:textId="77777777" w:rsidTr="00185B50">
        <w:tc>
          <w:tcPr>
            <w:tcW w:w="2500" w:type="pct"/>
            <w:vAlign w:val="center"/>
          </w:tcPr>
          <w:p w14:paraId="6AE3BB0C" w14:textId="69ACDDA6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5F3136AB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1C608AFC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01AA947D" w14:textId="5F07D92F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080F3955" w14:textId="383DE41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B173504" w14:textId="427A7DB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459C1B2" w14:textId="1EFB5F25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2689FC3" w14:textId="7F4A7D2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4F71B2C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43B917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7C17943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6EC45BF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370E22E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6E6342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37F78E8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3AB0740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5B143EC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769317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05CCDF2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7F4FCF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4EBD540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439B32E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1A80F6F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076DCA0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3CB569C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5E7D10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2254AA2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7DB9DA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5B688D3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6A1F803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34DD8AC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DD5B46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015842F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611805D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004B506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953C65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11A03EF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46858DA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527C251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5672B32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78789DC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7AAF96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F6E892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CCE256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D14DA7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581B899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4BFA2A9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336FECB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59BE838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F22557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713C7E8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43F7B5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10D57FE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6DB0AE2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5ED4F" w14:textId="77777777" w:rsidR="00DB7CAF" w:rsidRDefault="00DB7CAF">
      <w:pPr>
        <w:spacing w:after="0"/>
      </w:pPr>
      <w:r>
        <w:separator/>
      </w:r>
    </w:p>
  </w:endnote>
  <w:endnote w:type="continuationSeparator" w:id="0">
    <w:p w14:paraId="6B5A9EAB" w14:textId="77777777" w:rsidR="00DB7CAF" w:rsidRDefault="00DB7C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B1EFC" w14:textId="77777777" w:rsidR="00DB7CAF" w:rsidRDefault="00DB7CAF">
      <w:pPr>
        <w:spacing w:after="0"/>
      </w:pPr>
      <w:r>
        <w:separator/>
      </w:r>
    </w:p>
  </w:footnote>
  <w:footnote w:type="continuationSeparator" w:id="0">
    <w:p w14:paraId="3DC30AAE" w14:textId="77777777" w:rsidR="00DB7CAF" w:rsidRDefault="00DB7C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A730E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B7CAF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2021-05-30T04:46:00Z</dcterms:created>
  <dcterms:modified xsi:type="dcterms:W3CDTF">2021-05-30T04:46:00Z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