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330D2427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2B4F8C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45DCC93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0F3955" w14:textId="34022B3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3A13295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5459C1B2" w14:textId="079A148D" w:rsidR="001B228B" w:rsidRPr="00DB07E2" w:rsidRDefault="002B4F8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0BA4316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2C5A400" w14:textId="420A7A4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3317BA1" w14:textId="520F45E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6F2F16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56EC03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09B386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6B5D2A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A5A7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21BA93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1A1B9FF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31D127A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575958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3DDA8A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146AA4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1F6284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3F3CE6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2C3A051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019876A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17B254B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71912B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6B2965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34B125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5BD906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12B2A68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243AB3B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4A7B5C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23C7E4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640237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117560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10ADEE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28E2657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3DF762D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019498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5097C2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2CC8E9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2E59569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40F7C7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4651212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0805467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7B2004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535645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F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1B90" w14:textId="77777777" w:rsidR="00164486" w:rsidRDefault="00164486">
      <w:pPr>
        <w:spacing w:after="0"/>
      </w:pPr>
      <w:r>
        <w:separator/>
      </w:r>
    </w:p>
  </w:endnote>
  <w:endnote w:type="continuationSeparator" w:id="0">
    <w:p w14:paraId="54BBD600" w14:textId="77777777" w:rsidR="00164486" w:rsidRDefault="00164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C801" w14:textId="77777777" w:rsidR="00164486" w:rsidRDefault="00164486">
      <w:pPr>
        <w:spacing w:after="0"/>
      </w:pPr>
      <w:r>
        <w:separator/>
      </w:r>
    </w:p>
  </w:footnote>
  <w:footnote w:type="continuationSeparator" w:id="0">
    <w:p w14:paraId="49ED91C5" w14:textId="77777777" w:rsidR="00164486" w:rsidRDefault="001644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389E"/>
    <w:rsid w:val="001274F3"/>
    <w:rsid w:val="00151CCE"/>
    <w:rsid w:val="00164486"/>
    <w:rsid w:val="001B01F9"/>
    <w:rsid w:val="001B228B"/>
    <w:rsid w:val="001C41F9"/>
    <w:rsid w:val="001E7160"/>
    <w:rsid w:val="00202133"/>
    <w:rsid w:val="002368C4"/>
    <w:rsid w:val="00285C1D"/>
    <w:rsid w:val="002A5A7F"/>
    <w:rsid w:val="002B4F8C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2022-01-22T08:22:00Z</dcterms:created>
  <dcterms:modified xsi:type="dcterms:W3CDTF">2022-01-22T08:22:00Z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