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B91C2E" w:rsidRPr="00B95BC8" w14:paraId="2DD39BBC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6D8F4EEC" w14:textId="77777777" w:rsidR="00B91C2E" w:rsidRPr="00B95BC8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91C2E" w:rsidRPr="00B95BC8" w14:paraId="3897A9E6" w14:textId="77777777" w:rsidTr="00F10619">
        <w:tc>
          <w:tcPr>
            <w:tcW w:w="1696" w:type="pct"/>
            <w:shd w:val="clear" w:color="auto" w:fill="7030A0"/>
            <w:vAlign w:val="center"/>
          </w:tcPr>
          <w:p w14:paraId="2902331F" w14:textId="20398AAC" w:rsidR="00B91C2E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AGOSTO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30CEB76C" w14:textId="471B4F93" w:rsidR="00B91C2E" w:rsidRPr="00D779E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08</w:t>
            </w:r>
          </w:p>
        </w:tc>
        <w:tc>
          <w:tcPr>
            <w:tcW w:w="1726" w:type="pct"/>
            <w:shd w:val="clear" w:color="auto" w:fill="7030A0"/>
            <w:vAlign w:val="center"/>
          </w:tcPr>
          <w:p w14:paraId="055F6AFA" w14:textId="13783599" w:rsidR="00B91C2E" w:rsidRPr="00D779E3" w:rsidRDefault="00B91C2E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8E53EB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2023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B91C2E" w:rsidRPr="00B95BC8" w14:paraId="48971905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725CE5F0" w14:textId="77777777" w:rsidTr="00F172A7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45F0CCF5" w14:textId="0DE7E66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41F3BAC8" w14:textId="38C840CD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E515416" w14:textId="1B58982A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113AA21" w14:textId="278B07C4" w:rsidR="00A25F2E" w:rsidRPr="00B95BC8" w:rsidRDefault="008E53EB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A72A188" w14:textId="104E3702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AABCDAD" w14:textId="731F3C8F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4BFE35A5" w14:textId="47031B3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513F941E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EE10B6" w14:textId="294728B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803FEF0" w14:textId="194B42E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C5841E3" w14:textId="07A1A4C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E46F50" w14:textId="114D47F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68F45B4" w14:textId="0F15132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71C4C3" w14:textId="576519D8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96336C" w14:textId="31B1B14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FC7E175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F223398" w14:textId="2E112CB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E2208E4" w14:textId="0CEE321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ABBCEEB" w14:textId="2CA71D4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FE0123" w14:textId="08F8B48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87E678B" w14:textId="58678D5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4571271" w14:textId="3A9DC3AA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B6B55D1" w14:textId="2505F7F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377CCD7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2117A1" w14:textId="040F273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A9431F5" w14:textId="63D491E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4D863A" w14:textId="1689856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3235370" w14:textId="356A7B9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D44A688" w14:textId="2EBBA54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DB5AE1D" w14:textId="7070930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DE55EEF" w14:textId="30A7103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6AF66BE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5FA4206" w14:textId="2C35F02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CC3CC00" w14:textId="4D91322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E760472" w14:textId="0388DD4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9591B6" w14:textId="3486A67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503B62D" w14:textId="11A3E9E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A70CBFF" w14:textId="0E99ED0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44E9B7A" w14:textId="081B8D8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C32F9D7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205758B" w14:textId="3BB5649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7B2C56" w14:textId="4F4348E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E60CD17" w14:textId="06F3273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2A8A9C6" w14:textId="4D4643F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B85D02C" w14:textId="338A158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78FE726" w14:textId="2A89D930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A3925D" w14:textId="21CA604A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1842A918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AA770D7" w14:textId="3347190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A0C9BD" w14:textId="3AC9971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682522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1658283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4CAA6A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E3281A4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A46851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6938F18A" w14:textId="77777777" w:rsidR="00B91C2E" w:rsidRPr="00D779E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455993" w:rsidRPr="00B95BC8" w14:paraId="0EE2A093" w14:textId="77777777" w:rsidTr="00F10619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1"/>
              <w:gridCol w:w="1035"/>
              <w:gridCol w:w="912"/>
              <w:gridCol w:w="741"/>
            </w:tblGrid>
            <w:tr w:rsidR="00455993" w:rsidRPr="00CC49C3" w14:paraId="17B5C04B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56FA8A60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49B7783" w14:textId="5D54AFD5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B44D959" w14:textId="0DB80C75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B52EF5E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455993" w:rsidRPr="00CC49C3" w14:paraId="165B0119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5B8A75" w14:textId="4ABDE662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DB6B3D" w14:textId="7C33E519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AE00F7" w14:textId="1F2E550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67DC98" w14:textId="096A0DC2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5869D64" w14:textId="6AA9017E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50EDED" w14:textId="19F0B49A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C48CD1" w14:textId="5006F732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30F68C93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45E763" w14:textId="3FD52F8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CA897E" w14:textId="5BEB0D7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509A062" w14:textId="75674FB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D5AA1DF" w14:textId="76E1F00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900D2C9" w14:textId="52E96F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FA33CB7" w14:textId="1B8EECBB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5D0E32" w14:textId="19BA2B8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31A3B4E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D7BB957" w14:textId="1DBBC13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E824BEC" w14:textId="221D02F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7A76664" w14:textId="0C6CA88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C0FD303" w14:textId="04CF531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61ED4E8" w14:textId="3C8306D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7DAB8AD" w14:textId="6E597A5D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CEB8A02" w14:textId="27DD514E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FFADD67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061EB3E" w14:textId="33933E7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78A5D14" w14:textId="1F5386C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2217A8B" w14:textId="0C93D0E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966FBC4" w14:textId="36407FB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ED55CCE" w14:textId="57C4D86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A561312" w14:textId="3C6A279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32650E9" w14:textId="1669382A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45DD85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60C7B54" w14:textId="5567118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7E42738" w14:textId="54B88FC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6C18A27" w14:textId="49980A5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9DDC8D8" w14:textId="6C9CDD9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C6ED5AC" w14:textId="4BA64A7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307DABD" w14:textId="7CF82A79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F5F416E" w14:textId="41491F0E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13E50E0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F41C1CC" w14:textId="1F62A7B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8B48581" w14:textId="216EF5B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07269E6" w14:textId="665595B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05573B3" w14:textId="6C2C824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9445705" w14:textId="00555BC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DCB2F1D" w14:textId="25678424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6DB2C45" w14:textId="098B81B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26E9A6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EB153E0" w14:textId="1CD9B31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3EBA28E" w14:textId="433D94E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1C7C8ED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873ED6F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268A427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36E3B11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6DCDF47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6AA0AEA" w14:textId="77777777" w:rsidR="00455993" w:rsidRPr="00CC49C3" w:rsidRDefault="00455993" w:rsidP="0045599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09324D57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657D0B95" w14:textId="04647539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1547A45D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69CDBFE5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CCE3C92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8793409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6220F10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6EF69E41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6D82500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63A89E92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3CC3A86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D10424C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D2FF2B0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CEDE326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71588C" w14:textId="77777777" w:rsidR="00455993" w:rsidRPr="00CC49C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6" w:type="pct"/>
            <w:shd w:val="clear" w:color="auto" w:fill="FFFFFF" w:themeFill="background1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91"/>
              <w:gridCol w:w="1796"/>
              <w:gridCol w:w="912"/>
              <w:gridCol w:w="391"/>
            </w:tblGrid>
            <w:tr w:rsidR="00455993" w:rsidRPr="00CC49C3" w14:paraId="090A0476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5E1DD8E9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A175DE7" w14:textId="3CDD47A5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D7A390A" w14:textId="61D01703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4EB1178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455993" w:rsidRPr="00CC49C3" w14:paraId="3F0D409E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BA9412" w14:textId="05EEE0A4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CF753E" w14:textId="1BFDD634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D1AB5C" w14:textId="6FBFD7D7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A7A81D" w14:textId="112854EB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E92325" w14:textId="72A7A4FE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F62EA4" w14:textId="24DE078A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680824" w14:textId="39A73B49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7CE101D8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74CAD5" w14:textId="23F3558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D963A9F" w14:textId="3D3FFB9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753DFAC" w14:textId="58D00AB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7B89158" w14:textId="67C370B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06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AC97DC" w14:textId="41D8EB6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ACA48" w14:textId="7577E7D0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3F13A2" w14:textId="0E0C28E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548EE84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F10AD0F" w14:textId="38D30C0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DCC0061" w14:textId="7EA3A44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6373A3E" w14:textId="2CE4F15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FC22E6B" w14:textId="4B05E78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77BAD2A" w14:textId="570B14E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EAF0C7C" w14:textId="5D6AEB7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C7EBDEC" w14:textId="28BEDCB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51F5FF4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9F2E105" w14:textId="73C0148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5AF56F4" w14:textId="1FC1292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2A7BC30" w14:textId="79D3161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7EB4658" w14:textId="22420DE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7F66DB1" w14:textId="044DFAA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3DB0355" w14:textId="06DE3F4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41B9A2A" w14:textId="5624748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6897EF6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54ED4E1" w14:textId="5908C5D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C499B46" w14:textId="22E3D32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ED6969C" w14:textId="14681A8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95CB1C5" w14:textId="78240F1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41C96E7" w14:textId="14C1000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7D5E892" w14:textId="55CFCE4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447FBE9" w14:textId="56E857F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ED39AEE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7C974B4" w14:textId="030E350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68EEF22" w14:textId="68486CB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478F212" w14:textId="0953F1D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EEB8D29" w14:textId="4840EFC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D931197" w14:textId="537C166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E16DACD" w14:textId="72BBB2A9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DD49137" w14:textId="6A411B3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287B3D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6EBA642" w14:textId="58BEB39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955E6F3" w14:textId="6E358D1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E53E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F89E23A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7B89EC5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0AF9AEC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BD721C7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737CB87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4B5ECCC6" w14:textId="77777777" w:rsidR="00455993" w:rsidRPr="00CC49C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76F88" w14:textId="77777777" w:rsidR="00E05748" w:rsidRDefault="00E05748">
      <w:pPr>
        <w:spacing w:after="0"/>
      </w:pPr>
      <w:r>
        <w:separator/>
      </w:r>
    </w:p>
  </w:endnote>
  <w:endnote w:type="continuationSeparator" w:id="0">
    <w:p w14:paraId="516C6DC4" w14:textId="77777777" w:rsidR="00E05748" w:rsidRDefault="00E057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6509A" w14:textId="77777777" w:rsidR="00E05748" w:rsidRDefault="00E05748">
      <w:pPr>
        <w:spacing w:after="0"/>
      </w:pPr>
      <w:r>
        <w:separator/>
      </w:r>
    </w:p>
  </w:footnote>
  <w:footnote w:type="continuationSeparator" w:id="0">
    <w:p w14:paraId="42200840" w14:textId="77777777" w:rsidR="00E05748" w:rsidRDefault="00E0574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53EC6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E53EB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12802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05748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10619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2022-01-21T16:38:00Z</dcterms:created>
  <dcterms:modified xsi:type="dcterms:W3CDTF">2022-01-21T16:38:00Z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