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B60807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3EB6DC7B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1A6CEB7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6A4C5D1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203569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168F8883" w:rsidR="001B228B" w:rsidRPr="00447884" w:rsidRDefault="00A8198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219D22B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3E65E54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ADCBBD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4D9E18B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75F490" w14:textId="29EA2E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33F096" w14:textId="4A77585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A16DC7" w14:textId="36C1A7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FD497A" w14:textId="2F20FD1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8B385" w14:textId="5F4825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273E98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1525BE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028CED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63B1EF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280094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3F9881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5E15A1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0B82CD" w14:textId="66021B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2A5DD3F" w14:textId="4AD770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B562D8" w14:textId="64D4FD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9DF0E1" w14:textId="2FCBB58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2EBD9B" w14:textId="785E01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2CC34B" w14:textId="5AE12A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CE1E0" w14:textId="2F175C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10657D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5935FE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40A9E74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6FC1DB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7DBB74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7EF72D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070CF6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8A73ED" w14:textId="3F566D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E27DB" w14:textId="5D50BA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7EDF0C" w14:textId="01660C6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FAC31" w14:textId="27F52D1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BDD607" w14:textId="1981DF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C8988A" w14:textId="74E800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90E9B4" w14:textId="7ABF590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2B9242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661C8D2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49711D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747B4EF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19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18E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27525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8F34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310E" w14:textId="77777777" w:rsidR="00E30F4A" w:rsidRDefault="00E30F4A">
      <w:pPr>
        <w:spacing w:after="0"/>
      </w:pPr>
      <w:r>
        <w:separator/>
      </w:r>
    </w:p>
  </w:endnote>
  <w:endnote w:type="continuationSeparator" w:id="0">
    <w:p w14:paraId="7ACA1A22" w14:textId="77777777" w:rsidR="00E30F4A" w:rsidRDefault="00E30F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2558" w14:textId="77777777" w:rsidR="00E30F4A" w:rsidRDefault="00E30F4A">
      <w:pPr>
        <w:spacing w:after="0"/>
      </w:pPr>
      <w:r>
        <w:separator/>
      </w:r>
    </w:p>
  </w:footnote>
  <w:footnote w:type="continuationSeparator" w:id="0">
    <w:p w14:paraId="64CB172B" w14:textId="77777777" w:rsidR="00E30F4A" w:rsidRDefault="00E30F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18E4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D06B9"/>
    <w:rsid w:val="002E6538"/>
    <w:rsid w:val="003327F5"/>
    <w:rsid w:val="00340CAF"/>
    <w:rsid w:val="00383BC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8198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0F4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2022-01-21T16:34:00Z</dcterms:created>
  <dcterms:modified xsi:type="dcterms:W3CDTF">2022-01-21T16:34:00Z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