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516C0BE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1E054921" w:rsidR="001B228B" w:rsidRPr="00447884" w:rsidRDefault="00131E3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70309F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748FBF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08F631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5A0E68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228DF7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961A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09C6703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28E6A1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609782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104218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691C9A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0D7EDF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665FF7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7EDB4D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03EF57B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06AEE4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475667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336A75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2EEC26A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167F774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12413D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1514C3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6CD16D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52CB7E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7A62A0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5AB6A3F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085EEC3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313B9C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53B477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5735A8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0FB44F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124640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3EDFBA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5DE46C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130A179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1A82BB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3F20F9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5FB6DEA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31E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20CA6" w14:textId="77777777" w:rsidR="00AA47A5" w:rsidRDefault="00AA47A5">
      <w:pPr>
        <w:spacing w:after="0"/>
      </w:pPr>
      <w:r>
        <w:separator/>
      </w:r>
    </w:p>
  </w:endnote>
  <w:endnote w:type="continuationSeparator" w:id="0">
    <w:p w14:paraId="5D0288BF" w14:textId="77777777" w:rsidR="00AA47A5" w:rsidRDefault="00AA47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4F67" w14:textId="77777777" w:rsidR="00AA47A5" w:rsidRDefault="00AA47A5">
      <w:pPr>
        <w:spacing w:after="0"/>
      </w:pPr>
      <w:r>
        <w:separator/>
      </w:r>
    </w:p>
  </w:footnote>
  <w:footnote w:type="continuationSeparator" w:id="0">
    <w:p w14:paraId="3D770AC2" w14:textId="77777777" w:rsidR="00AA47A5" w:rsidRDefault="00AA47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1E3B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55F72"/>
    <w:rsid w:val="00977AAE"/>
    <w:rsid w:val="009871D7"/>
    <w:rsid w:val="00987A40"/>
    <w:rsid w:val="009961AC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47A5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2022-01-21T10:59:00Z</dcterms:created>
  <dcterms:modified xsi:type="dcterms:W3CDTF">2022-01-21T10:59:00Z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