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998"/>
      </w:tblGrid>
      <w:tr w:rsidR="003E085C" w:rsidRPr="00AE302A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5BCDDC0A" w:rsidR="003E085C" w:rsidRDefault="003E085C" w:rsidP="0007089E">
            <w:pPr>
              <w:pStyle w:val="ad"/>
              <w:spacing w:after="0"/>
              <w:jc w:val="center"/>
              <w:rPr>
                <w:noProof/>
                <w:color w:val="auto"/>
                <w:lang w:bidi="ru-RU"/>
              </w:rPr>
            </w:pPr>
            <w:r w:rsidRPr="00AE302A">
              <w:rPr>
                <w:noProof/>
                <w:color w:val="auto"/>
                <w:lang w:bidi="ru-RU"/>
              </w:rPr>
              <w:fldChar w:fldCharType="begin"/>
            </w:r>
            <w:r w:rsidRPr="00AE302A">
              <w:rPr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Pr="00AE302A">
              <w:rPr>
                <w:noProof/>
                <w:color w:val="auto"/>
                <w:lang w:bidi="ru-RU"/>
              </w:rPr>
              <w:fldChar w:fldCharType="separate"/>
            </w:r>
            <w:r w:rsidR="002D5945">
              <w:rPr>
                <w:noProof/>
                <w:color w:val="auto"/>
                <w:lang w:bidi="ru-RU"/>
              </w:rPr>
              <w:t>2023</w:t>
            </w:r>
            <w:r w:rsidRPr="00AE302A">
              <w:rPr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170" w:type="dxa"/>
                <w:bottom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664"/>
              <w:gridCol w:w="3667"/>
              <w:gridCol w:w="3667"/>
            </w:tblGrid>
            <w:tr w:rsidR="00E50BDE" w14:paraId="79F6697B" w14:textId="77777777" w:rsidTr="00997268">
              <w:tc>
                <w:tcPr>
                  <w:tcW w:w="1666" w:type="pct"/>
                </w:tcPr>
                <w:p w14:paraId="1E763E4B" w14:textId="19FAE189" w:rsidR="00E50BDE" w:rsidRPr="0007089E" w:rsidRDefault="00E57A01" w:rsidP="0007089E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4"/>
                      <w:szCs w:val="44"/>
                    </w:rPr>
                  </w:pPr>
                  <w:bookmarkStart w:id="1" w:name="_Hlk38821049"/>
                  <w:r w:rsidRPr="0007089E">
                    <w:rPr>
                      <w:rFonts w:ascii="Calibri" w:hAnsi="Calibri" w:cs="Calibri"/>
                      <w:noProof/>
                      <w:color w:val="auto"/>
                      <w:sz w:val="44"/>
                      <w:szCs w:val="44"/>
                      <w:lang w:bidi="ru-RU"/>
                    </w:rPr>
                    <w:t>ENERO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0"/>
                    <w:gridCol w:w="476"/>
                    <w:gridCol w:w="477"/>
                    <w:gridCol w:w="477"/>
                    <w:gridCol w:w="477"/>
                    <w:gridCol w:w="477"/>
                    <w:gridCol w:w="465"/>
                  </w:tblGrid>
                  <w:tr w:rsidR="00E50BDE" w:rsidRPr="00AE302A" w14:paraId="684222CD" w14:textId="77777777" w:rsidTr="0007089E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9408482" w14:textId="4B921036" w:rsidR="00E50BDE" w:rsidRPr="00E57A01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B285114" w14:textId="3D84D0BE" w:rsidR="00E50BDE" w:rsidRPr="00E57A01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4BB7502" w14:textId="2B48DCCB" w:rsidR="00E50BDE" w:rsidRPr="00E57A01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684BA99" w14:textId="254B346F" w:rsidR="00E50BDE" w:rsidRPr="00E57A01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CF75680" w14:textId="51275440" w:rsidR="00E50BDE" w:rsidRPr="00E57A01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7BE3AF3" w14:textId="6CD7F17D" w:rsidR="00E50BDE" w:rsidRPr="00E57A01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7E85CF0" w14:textId="33584B3C" w:rsidR="00E50BDE" w:rsidRPr="00E57A01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D</w:t>
                        </w:r>
                      </w:p>
                    </w:tc>
                  </w:tr>
                  <w:tr w:rsidR="00E50BDE" w:rsidRPr="00AE302A" w14:paraId="31DF8F53" w14:textId="77777777" w:rsidTr="0007089E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C3DF47A" w14:textId="1F23F19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FD8DCA2" w14:textId="4071DA1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5AB8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D953DC5" w14:textId="37F60F0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5AB8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16F7F6B" w14:textId="7F060DB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E56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D77DEF9" w14:textId="3286E78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E56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AB1CBA7" w14:textId="5C7A7FD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1DE8D4C" w14:textId="62BE256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AFA4FA2" w14:textId="77777777" w:rsidTr="0007089E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27E9A90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5B929A9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2DC66E3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40DE8CA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515B643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375D110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6673AEF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23F797F" w14:textId="77777777" w:rsidTr="0007089E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0EA50AB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38A3C4B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0E19FC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457D176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5685BA2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4B01AED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444D716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0529957" w14:textId="77777777" w:rsidTr="0007089E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53C7375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3E14A21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5B30CFE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7F111ED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0FE4972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3F72F8B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39B594A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97D45F8" w14:textId="77777777" w:rsidTr="0007089E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7F5349E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2558C0B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25AF91B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18B83A5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61C899C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408D3C4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4BC9120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144E5B8" w14:textId="77777777" w:rsidTr="0007089E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186A9D1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345647E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Default="00E50BDE" w:rsidP="0007089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D861116" w14:textId="622AA43F" w:rsidR="00E50BDE" w:rsidRPr="0007089E" w:rsidRDefault="00E57A01" w:rsidP="0007089E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4"/>
                      <w:szCs w:val="44"/>
                    </w:rPr>
                  </w:pPr>
                  <w:r w:rsidRPr="0007089E">
                    <w:rPr>
                      <w:rFonts w:ascii="Calibri" w:hAnsi="Calibri" w:cs="Calibri"/>
                      <w:noProof/>
                      <w:color w:val="auto"/>
                      <w:sz w:val="44"/>
                      <w:szCs w:val="44"/>
                      <w:lang w:bidi="ru-RU"/>
                    </w:rPr>
                    <w:t>FEBRERO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7"/>
                    <w:gridCol w:w="477"/>
                    <w:gridCol w:w="476"/>
                    <w:gridCol w:w="476"/>
                    <w:gridCol w:w="476"/>
                    <w:gridCol w:w="468"/>
                  </w:tblGrid>
                  <w:tr w:rsidR="00E57A01" w:rsidRPr="00AE302A" w14:paraId="4D521D1C" w14:textId="77777777" w:rsidTr="0007089E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B4A50A8" w14:textId="4B1AFF0E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D052ACD" w14:textId="5218D313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A47D848" w14:textId="7C81C930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1412BE2" w14:textId="7CC1EFAA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C3D3BE5" w14:textId="1FF075AB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42F7BE9" w14:textId="0DDC5FC4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CB16A91" w14:textId="2DC66011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D</w:t>
                        </w:r>
                      </w:p>
                    </w:tc>
                  </w:tr>
                  <w:tr w:rsidR="00E50BDE" w:rsidRPr="00AE302A" w14:paraId="033AD79B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2338C3E" w14:textId="4FDA4DA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E9814E4" w14:textId="01A5AAE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B665E05" w14:textId="21BACB9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131D4F0" w14:textId="2DC3A99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FC2BCF9" w14:textId="0B76351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CD888BB" w14:textId="4861779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A023F15" w14:textId="6F9BDCA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878283D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036E1A06" w14:textId="5E727B3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E8FAF3" w14:textId="2824C28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F01189" w14:textId="40C6596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DD9A7D" w14:textId="3088951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7C63CF" w14:textId="15C2EC9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0DD119" w14:textId="237836A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58F893C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DC4D67B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64AC88D8" w14:textId="542FE8B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0ABAC2" w14:textId="767BC1C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AB7AB9" w14:textId="434370F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8FC14F" w14:textId="30ADAD3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F7ACB7" w14:textId="211D295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6A9F174" w14:textId="4952E05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0293A2C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3331944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036526BF" w14:textId="51D864D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8C1CD1" w14:textId="6A38E85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3A56F1" w14:textId="7BB56E2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262D4B" w14:textId="67756D2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A49CF7" w14:textId="0A8A3B9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26A059" w14:textId="1C7644A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1541F03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4B0FF95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0A5D3919" w14:textId="4B3E0B1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641D12" w14:textId="2509760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CBBFCBA" w14:textId="3C2896A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E56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DB4676" w14:textId="09FB95B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E56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E56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E56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E56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2ADD02" w14:textId="1DF9AB4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E56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E56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E56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E56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6D5BCA" w14:textId="785CEDC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E56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E56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E56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E56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32FD910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E56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E56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CB553C4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4549FBFA" w14:textId="0B9659D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54819C" w14:textId="07370BC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7089E">
                          <w:rPr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FD04B4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BAA4EBA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9AE72D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A36644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E50BDE" w:rsidRDefault="00E50BDE" w:rsidP="0007089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4315FC74" w14:textId="30C5BDF4" w:rsidR="00E50BDE" w:rsidRPr="0007089E" w:rsidRDefault="00E57A01" w:rsidP="0007089E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4"/>
                      <w:szCs w:val="44"/>
                    </w:rPr>
                  </w:pPr>
                  <w:r w:rsidRPr="0007089E">
                    <w:rPr>
                      <w:rFonts w:ascii="Calibri" w:hAnsi="Calibri" w:cs="Calibri"/>
                      <w:noProof/>
                      <w:color w:val="auto"/>
                      <w:sz w:val="44"/>
                      <w:szCs w:val="44"/>
                      <w:lang w:bidi="ru-RU"/>
                    </w:rPr>
                    <w:t>MARZO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7"/>
                    <w:gridCol w:w="477"/>
                    <w:gridCol w:w="476"/>
                    <w:gridCol w:w="476"/>
                    <w:gridCol w:w="476"/>
                    <w:gridCol w:w="468"/>
                  </w:tblGrid>
                  <w:tr w:rsidR="00E57A01" w:rsidRPr="00AE302A" w14:paraId="5FBA1453" w14:textId="77777777" w:rsidTr="0007089E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D82C68E" w14:textId="5E0ECC06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D081C50" w14:textId="76F11904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B330407" w14:textId="7BCDC8F3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F2E47A7" w14:textId="2A9E6F4B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D7F939A" w14:textId="41B2EC48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24E7528" w14:textId="36FA6814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6F13CE6" w14:textId="676A28A6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D</w:t>
                        </w:r>
                      </w:p>
                    </w:tc>
                  </w:tr>
                  <w:tr w:rsidR="00E50BDE" w:rsidRPr="00AE302A" w14:paraId="1AD7C61D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0AAAD04" w14:textId="5623411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EBC2568" w14:textId="69AA4B1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2F3CE0B" w14:textId="372A4B3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E343102" w14:textId="328D217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348F3FC" w14:textId="2A26D89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0C4B999" w14:textId="32ECA9E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611257B" w14:textId="5EF5F32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ACC4FBD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62D8059F" w14:textId="1BF0DBB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5CA2B8" w14:textId="0FA072E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DB2D48" w14:textId="6D2D937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650517" w14:textId="1704403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810657" w14:textId="768B57A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DD2049" w14:textId="55E6A86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30CFBBD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DAA7F9C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5B1BC1FA" w14:textId="4CF1D3E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ED7620" w14:textId="5EEFC3C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D98F73" w14:textId="505028B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612937" w14:textId="30A318A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76CEF7" w14:textId="0DDEB88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EEA51C" w14:textId="67C4B0D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50F7F6F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91924FE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00EE5652" w14:textId="4167ECD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7248AD" w14:textId="2F18EB2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5AFA3B" w14:textId="5365EA8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3E5F29" w14:textId="085F9E8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D56471" w14:textId="4052F78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7AED89" w14:textId="166B9F4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23BEA33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22DB458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24ACEBE8" w14:textId="3AA7C53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E2EFA3" w14:textId="424F395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0FF736" w14:textId="387780F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8BB8E5" w14:textId="793BF18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4100B5" w14:textId="77AC25C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C4FF97" w14:textId="0AD6553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E56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350FFD6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E56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E56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E56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E56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3808F25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1E6C55AF" w14:textId="0A18FD3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E56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E56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E56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E56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1FD984" w14:textId="62392CF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E56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E56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E56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E56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9E8669C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3B5375A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1958E1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7379C4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60070DC" w14:textId="77777777" w:rsidR="00E50BDE" w:rsidRDefault="00E50BDE" w:rsidP="0007089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  <w:tr w:rsidR="00E50BDE" w14:paraId="3808ABFD" w14:textId="77777777" w:rsidTr="00997268">
              <w:tc>
                <w:tcPr>
                  <w:tcW w:w="1666" w:type="pct"/>
                </w:tcPr>
                <w:p w14:paraId="7D399169" w14:textId="1926AF10" w:rsidR="00E50BDE" w:rsidRPr="0007089E" w:rsidRDefault="00E57A01" w:rsidP="0007089E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4"/>
                      <w:szCs w:val="44"/>
                    </w:rPr>
                  </w:pPr>
                  <w:r w:rsidRPr="0007089E">
                    <w:rPr>
                      <w:rFonts w:ascii="Calibri" w:hAnsi="Calibri" w:cs="Calibri"/>
                      <w:noProof/>
                      <w:color w:val="auto"/>
                      <w:sz w:val="44"/>
                      <w:szCs w:val="44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5"/>
                    <w:gridCol w:w="476"/>
                    <w:gridCol w:w="476"/>
                    <w:gridCol w:w="476"/>
                    <w:gridCol w:w="476"/>
                    <w:gridCol w:w="468"/>
                  </w:tblGrid>
                  <w:tr w:rsidR="00E57A01" w:rsidRPr="00AE302A" w14:paraId="1830A8BB" w14:textId="77777777" w:rsidTr="0007089E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48C618E" w14:textId="19751B35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8875A88" w14:textId="1B122564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BA8D3FF" w14:textId="5200ADCB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6D9A724" w14:textId="59D063E1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6EDF12F" w14:textId="2358F8A0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14A8180" w14:textId="61ACEFE4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256D4DB" w14:textId="265DB227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D</w:t>
                        </w:r>
                      </w:p>
                    </w:tc>
                  </w:tr>
                  <w:tr w:rsidR="00E50BDE" w:rsidRPr="00AE302A" w14:paraId="14D13F92" w14:textId="77777777" w:rsidTr="0007089E">
                    <w:trPr>
                      <w:trHeight w:val="397"/>
                    </w:trPr>
                    <w:tc>
                      <w:tcPr>
                        <w:tcW w:w="710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DC5D93D" w14:textId="3C91A94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A2BC1B1" w14:textId="21D2319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BB2768D" w14:textId="7B3E0CC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87AAB21" w14:textId="58914DA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E56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503FBC2" w14:textId="76CF3F8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4DE3B76" w14:textId="6C78944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C9BEC9E" w14:textId="0310391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66F6110" w14:textId="77777777" w:rsidTr="0007089E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3A80732B" w14:textId="6379038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67BF206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76D9DB" w14:textId="17E32F2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90857E" w14:textId="2ECD3BF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5E11EF" w14:textId="006BAD4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E2CB87" w14:textId="5ABC4A3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6B1BDF8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4D8AA71" w14:textId="77777777" w:rsidTr="0007089E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69EB8112" w14:textId="4929240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37FA6B5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941E8C" w14:textId="0694F4A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649ED3" w14:textId="191F686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2DE6CE" w14:textId="25C6E3A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FC6B17" w14:textId="4CD43E2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2BE8C1F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D87AE24" w14:textId="77777777" w:rsidTr="0007089E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570F716A" w14:textId="30C0B66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256C44A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2A4B10" w14:textId="414D37D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8E8D1C" w14:textId="14898F1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5C86561" w14:textId="673C33B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E61DF9" w14:textId="252E68A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2143ACF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CB6B821" w14:textId="77777777" w:rsidTr="0007089E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59309AC1" w14:textId="4136DD7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0833A99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E6DBB2B" w14:textId="4500767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B25296" w14:textId="0000DAD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1728F9" w14:textId="03E598F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8BA22F" w14:textId="19B999F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6C29192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03B39C8" w14:textId="77777777" w:rsidTr="0007089E">
                    <w:trPr>
                      <w:trHeight w:val="397"/>
                    </w:trPr>
                    <w:tc>
                      <w:tcPr>
                        <w:tcW w:w="710" w:type="pct"/>
                        <w:vAlign w:val="center"/>
                      </w:tcPr>
                      <w:p w14:paraId="18C29B70" w14:textId="551A283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5AB8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261405E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5AB8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5AB8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F85E93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50F81B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54B0153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7E74A4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B246660" w14:textId="77777777" w:rsidR="00E50BDE" w:rsidRDefault="00E50BDE" w:rsidP="0007089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E785DF9" w14:textId="0CAB86C2" w:rsidR="00E50BDE" w:rsidRPr="0007089E" w:rsidRDefault="00E57A01" w:rsidP="0007089E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4"/>
                      <w:szCs w:val="44"/>
                    </w:rPr>
                  </w:pPr>
                  <w:r w:rsidRPr="0007089E">
                    <w:rPr>
                      <w:rFonts w:ascii="Calibri" w:hAnsi="Calibri" w:cs="Calibri"/>
                      <w:noProof/>
                      <w:color w:val="auto"/>
                      <w:sz w:val="44"/>
                      <w:szCs w:val="44"/>
                      <w:lang w:bidi="ru-RU"/>
                    </w:rPr>
                    <w:t>MAYO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7"/>
                    <w:gridCol w:w="477"/>
                    <w:gridCol w:w="476"/>
                    <w:gridCol w:w="476"/>
                    <w:gridCol w:w="476"/>
                    <w:gridCol w:w="468"/>
                  </w:tblGrid>
                  <w:tr w:rsidR="00E57A01" w:rsidRPr="00AE302A" w14:paraId="1DD4E4F6" w14:textId="77777777" w:rsidTr="0007089E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AB9ED4E" w14:textId="054583D9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9D186A1" w14:textId="65544205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626984B" w14:textId="7B0C67E2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1AD4BDE" w14:textId="0BCA1EE2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0443639" w14:textId="400C5EB5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3E119DB" w14:textId="720BDACC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6DA99563" w14:textId="60E7B942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D</w:t>
                        </w:r>
                      </w:p>
                    </w:tc>
                  </w:tr>
                  <w:tr w:rsidR="00E50BDE" w:rsidRPr="00AE302A" w14:paraId="644B5DAB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B607DB9" w14:textId="255A0DF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FC3D935" w14:textId="66AC702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770862A" w14:textId="1F0D4FE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2D7F723" w14:textId="6C8BFBC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230D98D" w14:textId="63C9785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716B5E9" w14:textId="125F275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D4D949F" w14:textId="32339E1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A9C0ECC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3A555505" w14:textId="47492DB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AB69DE" w14:textId="2398A73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9096DAC" w14:textId="251A0DA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C13B6B" w14:textId="349247B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117334" w14:textId="5950FC9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7D6AFA" w14:textId="188972F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451035A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A5D8179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1FF04C3A" w14:textId="2E626F8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A915AD" w14:textId="20371E1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B16810" w14:textId="67116F5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F1FBF7" w14:textId="04A4B98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5BF783" w14:textId="778DA3B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E33530D" w14:textId="06F130B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61252B7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1B050AD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503CE934" w14:textId="6CC7448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BCB5F75" w14:textId="279B89B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19F71A" w14:textId="35C75C6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32973FF" w14:textId="0C8A991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539F0D" w14:textId="2EDB23A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09B660" w14:textId="491BEFF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4698B6A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B50F776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6413AED3" w14:textId="026511E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26B469" w14:textId="2FC0795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E4163C" w14:textId="102A3CF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35B977" w14:textId="0F2D304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618D083" w14:textId="097A065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10430F8" w14:textId="081FBC9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0C2E133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0F29507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7C325A55" w14:textId="0EFD49B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C0615F" w14:textId="7BDDEC3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40CAF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6441F8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43935F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7979E7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4467D51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54C2834" w14:textId="77777777" w:rsidR="00E50BDE" w:rsidRDefault="00E50BDE" w:rsidP="0007089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5AF13B3" w14:textId="3A27F578" w:rsidR="00E50BDE" w:rsidRPr="0007089E" w:rsidRDefault="00E57A01" w:rsidP="0007089E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4"/>
                      <w:szCs w:val="44"/>
                    </w:rPr>
                  </w:pPr>
                  <w:r w:rsidRPr="0007089E">
                    <w:rPr>
                      <w:rFonts w:ascii="Calibri" w:hAnsi="Calibri" w:cs="Calibri"/>
                      <w:noProof/>
                      <w:color w:val="auto"/>
                      <w:sz w:val="44"/>
                      <w:szCs w:val="44"/>
                      <w:lang w:bidi="ru-RU"/>
                    </w:rPr>
                    <w:t>JUNIO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7"/>
                    <w:gridCol w:w="477"/>
                    <w:gridCol w:w="476"/>
                    <w:gridCol w:w="476"/>
                    <w:gridCol w:w="476"/>
                    <w:gridCol w:w="468"/>
                  </w:tblGrid>
                  <w:tr w:rsidR="00E57A01" w:rsidRPr="00AE302A" w14:paraId="27C2DD8F" w14:textId="77777777" w:rsidTr="0007089E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893BECD" w14:textId="4939003D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70B9338" w14:textId="47CFBF90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21B8F87" w14:textId="5365153B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65E1320" w14:textId="717329B6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6210675F" w14:textId="1E3CCF19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A5AA2EC" w14:textId="78ACA1AC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228F16D" w14:textId="0AFFE900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D</w:t>
                        </w:r>
                      </w:p>
                    </w:tc>
                  </w:tr>
                  <w:tr w:rsidR="00E50BDE" w:rsidRPr="00AE302A" w14:paraId="36D35DFF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9BA6D45" w14:textId="2F22224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FFEE45A" w14:textId="3EA750D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E56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08B4D4C" w14:textId="7FCC410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B215F83" w14:textId="0731B42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A59E4A7" w14:textId="2352B89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5A5C01F" w14:textId="5BD4F98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2C83CDA" w14:textId="1B47901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F389E1B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65C9E191" w14:textId="2A2D3DC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DF6107" w14:textId="2E8C6D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09A0BDA" w14:textId="0FB5C30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0C5A0E1" w14:textId="050CF25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B9CD27" w14:textId="6B34740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001CD9" w14:textId="6F1C9A6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0657EB5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A9805B0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6A166C50" w14:textId="2E71954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94638AA" w14:textId="5257EAD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F8B86A" w14:textId="2FCD6DF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C7684B" w14:textId="4416EC3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9F8B80C" w14:textId="199AB74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5B9840C" w14:textId="220551E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6FB9941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E05CB2F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751EF6D8" w14:textId="617D594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F0A85E" w14:textId="75B5D6C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77E735" w14:textId="3DC4E1D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ED938D" w14:textId="445475D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426403" w14:textId="64D2CE6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7038E1F" w14:textId="00EA15F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249F1FD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ED9F1FD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4F50AD5B" w14:textId="756F7D5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174962" w14:textId="42B2BD9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9671FD3" w14:textId="0FFAFDE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3CB8B9" w14:textId="3CE6CFB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87473A" w14:textId="7D4DC51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C47AD9" w14:textId="4378748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5AB8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34F355F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5AB8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5AB8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A50E019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2A2544FD" w14:textId="7CD9399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D45BB9" w14:textId="58BA6C2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CFC2CA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709F84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3A46683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FDAE73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B208CE" w14:textId="77777777" w:rsidR="00E50BDE" w:rsidRDefault="00E50BDE" w:rsidP="0007089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  <w:tr w:rsidR="00E50BDE" w14:paraId="5ABCB9D1" w14:textId="77777777" w:rsidTr="00997268">
              <w:tc>
                <w:tcPr>
                  <w:tcW w:w="1666" w:type="pct"/>
                </w:tcPr>
                <w:p w14:paraId="3FBAEAFE" w14:textId="7DADAC4D" w:rsidR="00E50BDE" w:rsidRPr="0007089E" w:rsidRDefault="00E57A01" w:rsidP="0007089E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4"/>
                      <w:szCs w:val="44"/>
                    </w:rPr>
                  </w:pPr>
                  <w:r w:rsidRPr="0007089E">
                    <w:rPr>
                      <w:rFonts w:ascii="Calibri" w:hAnsi="Calibri" w:cs="Calibri"/>
                      <w:noProof/>
                      <w:color w:val="auto"/>
                      <w:sz w:val="44"/>
                      <w:szCs w:val="44"/>
                      <w:lang w:bidi="ru-RU"/>
                    </w:rPr>
                    <w:t>JULIO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1"/>
                    <w:gridCol w:w="476"/>
                    <w:gridCol w:w="476"/>
                    <w:gridCol w:w="476"/>
                    <w:gridCol w:w="476"/>
                    <w:gridCol w:w="476"/>
                    <w:gridCol w:w="468"/>
                  </w:tblGrid>
                  <w:tr w:rsidR="00E57A01" w:rsidRPr="00AE302A" w14:paraId="79A7682D" w14:textId="77777777" w:rsidTr="0007089E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0D5E333" w14:textId="44F2741F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879D599" w14:textId="357822F1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65041FA7" w14:textId="46DD4A76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6A3F4389" w14:textId="392EF824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80EDCA7" w14:textId="3D17D3EB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D33AC24" w14:textId="1B10CFD5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25FA0C5" w14:textId="36A85007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D</w:t>
                        </w:r>
                      </w:p>
                    </w:tc>
                  </w:tr>
                  <w:tr w:rsidR="00E50BDE" w:rsidRPr="00AE302A" w14:paraId="29D7AFB5" w14:textId="77777777" w:rsidTr="0007089E">
                    <w:trPr>
                      <w:trHeight w:val="397"/>
                    </w:trPr>
                    <w:tc>
                      <w:tcPr>
                        <w:tcW w:w="708" w:type="pct"/>
                        <w:tcBorders>
                          <w:top w:val="single" w:sz="12" w:space="0" w:color="auto"/>
                        </w:tcBorders>
                      </w:tcPr>
                      <w:p w14:paraId="2654728C" w14:textId="587F44D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</w:tcPr>
                      <w:p w14:paraId="10BB236D" w14:textId="1739E27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</w:tcPr>
                      <w:p w14:paraId="764AD9C5" w14:textId="02F6B40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</w:tcPr>
                      <w:p w14:paraId="30915E37" w14:textId="431437B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E56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</w:tcPr>
                      <w:p w14:paraId="53D8435D" w14:textId="5D3281B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</w:tcPr>
                      <w:p w14:paraId="2A9D2964" w14:textId="6B511B0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</w:tcPr>
                      <w:p w14:paraId="6A49BCAA" w14:textId="06912E3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6853A2F" w14:textId="77777777" w:rsidTr="0007089E">
                    <w:trPr>
                      <w:trHeight w:val="397"/>
                    </w:trPr>
                    <w:tc>
                      <w:tcPr>
                        <w:tcW w:w="708" w:type="pct"/>
                      </w:tcPr>
                      <w:p w14:paraId="527C8673" w14:textId="282AA9A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E3EBF80" w14:textId="5C8266F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8453D30" w14:textId="6708775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334909F1" w14:textId="28E5CED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40F4289" w14:textId="7F92941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8784F66" w14:textId="1DF75AC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0F8765D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CC3501E" w14:textId="77777777" w:rsidTr="0007089E">
                    <w:trPr>
                      <w:trHeight w:val="397"/>
                    </w:trPr>
                    <w:tc>
                      <w:tcPr>
                        <w:tcW w:w="708" w:type="pct"/>
                      </w:tcPr>
                      <w:p w14:paraId="6015D498" w14:textId="2C18398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089BBE9" w14:textId="7FC1FAB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EFABAAC" w14:textId="7C46076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3D8614D" w14:textId="1F60AA1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F19BAE3" w14:textId="4EC736C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923704E" w14:textId="61EC4FF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0EF2FBE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9E4E759" w14:textId="77777777" w:rsidTr="0007089E">
                    <w:trPr>
                      <w:trHeight w:val="397"/>
                    </w:trPr>
                    <w:tc>
                      <w:tcPr>
                        <w:tcW w:w="708" w:type="pct"/>
                      </w:tcPr>
                      <w:p w14:paraId="0BE55D21" w14:textId="4DABF14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9326060" w14:textId="1D9576E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CA83538" w14:textId="003F3BA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C0E6002" w14:textId="4C22CB1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4E86358C" w14:textId="503C91E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DC1096A" w14:textId="50DFB85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5A41CD5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2D3F51F" w14:textId="77777777" w:rsidTr="0007089E">
                    <w:trPr>
                      <w:trHeight w:val="397"/>
                    </w:trPr>
                    <w:tc>
                      <w:tcPr>
                        <w:tcW w:w="708" w:type="pct"/>
                      </w:tcPr>
                      <w:p w14:paraId="1D8C1ED8" w14:textId="47439F7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23881252" w14:textId="5A5353E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3633A310" w14:textId="418BFA6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6037D64" w14:textId="3A3D263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7EEE6AB2" w14:textId="70C0C38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B803B28" w14:textId="50F4B47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784A861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9E92B85" w14:textId="77777777" w:rsidTr="0007089E">
                    <w:trPr>
                      <w:trHeight w:val="397"/>
                    </w:trPr>
                    <w:tc>
                      <w:tcPr>
                        <w:tcW w:w="708" w:type="pct"/>
                      </w:tcPr>
                      <w:p w14:paraId="186F6115" w14:textId="2F30367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03EC2CAA" w14:textId="5BBFC0F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5AB8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</w:tcPr>
                      <w:p w14:paraId="167A2B8F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67E5D075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767B0B97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</w:tcPr>
                      <w:p w14:paraId="6978A00E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1377DC9" w14:textId="77777777" w:rsidR="00E50BDE" w:rsidRDefault="00E50BDE" w:rsidP="0007089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8E15426" w14:textId="5252ECC4" w:rsidR="00E50BDE" w:rsidRPr="0007089E" w:rsidRDefault="00E57A01" w:rsidP="0007089E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4"/>
                      <w:szCs w:val="44"/>
                    </w:rPr>
                  </w:pPr>
                  <w:r w:rsidRPr="0007089E">
                    <w:rPr>
                      <w:rFonts w:ascii="Calibri" w:hAnsi="Calibri" w:cs="Calibri"/>
                      <w:noProof/>
                      <w:color w:val="auto"/>
                      <w:sz w:val="44"/>
                      <w:szCs w:val="44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7"/>
                    <w:gridCol w:w="477"/>
                    <w:gridCol w:w="476"/>
                    <w:gridCol w:w="476"/>
                    <w:gridCol w:w="476"/>
                    <w:gridCol w:w="468"/>
                  </w:tblGrid>
                  <w:tr w:rsidR="00E57A01" w:rsidRPr="00AE302A" w14:paraId="1D6EAAC9" w14:textId="77777777" w:rsidTr="0007089E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765FE43" w14:textId="0786C895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ED81C9E" w14:textId="4C571F7F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3CEAFCB" w14:textId="16DE80D2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B3AC2C8" w14:textId="41CA4FE0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84F49CD" w14:textId="53F3762B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4CEFA78" w14:textId="02EF89DE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36B7B87" w14:textId="2ACC464D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D</w:t>
                        </w:r>
                      </w:p>
                    </w:tc>
                  </w:tr>
                  <w:tr w:rsidR="00E50BDE" w:rsidRPr="003E085C" w14:paraId="029CC6A8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99A9219" w14:textId="0902EF7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79E3A1F2" w14:textId="6AE852B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40CAF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CC8AB17" w14:textId="0D06E51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95853AB" w14:textId="1C58E3F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C8E9772" w14:textId="2A9BC76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554BF77" w14:textId="20F87E5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F4203E8" w14:textId="1D11C24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0A0487C9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537DD9AC" w14:textId="03D56E7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E146FA2" w14:textId="4C9F261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0B63A9" w14:textId="7CD256A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FAFAA5" w14:textId="4183880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6E8B3F" w14:textId="77C2387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E0BABE" w14:textId="3D8538E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6DE5002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6BBD6FAB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6AD9EAAD" w14:textId="1DCC75D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0CDE0F" w14:textId="2D88F57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AFCCC7" w14:textId="2EBA702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84FB448" w14:textId="79F4046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C3D44B" w14:textId="7EC068D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B42C8C" w14:textId="5A174F6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61D72E2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267A1409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5D71F26C" w14:textId="5DA516D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6E0A73" w14:textId="7A32484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93C939" w14:textId="2E21D9A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79B7BD4" w14:textId="2EE347D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2EA51FA" w14:textId="3ADAFC4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57B51F" w14:textId="7651604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7F4C515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15EE3CD9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345F57CA" w14:textId="1B35034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8B7B4E7" w14:textId="1283699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A3D790" w14:textId="05282B5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917A65" w14:textId="1BEC45E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112852" w14:textId="2315D98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448B09" w14:textId="5122D8F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74B4500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710F4546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6FA1158A" w14:textId="120A845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1C43EA1" w14:textId="464547D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A364C1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5D17C8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661B11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D29129F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1E1777A" w14:textId="77777777" w:rsidR="00E50BDE" w:rsidRDefault="00E50BDE" w:rsidP="0007089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1B176A2" w14:textId="2BE7E78B" w:rsidR="00E50BDE" w:rsidRPr="0007089E" w:rsidRDefault="00E57A01" w:rsidP="0007089E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4"/>
                      <w:szCs w:val="44"/>
                    </w:rPr>
                  </w:pPr>
                  <w:r w:rsidRPr="0007089E">
                    <w:rPr>
                      <w:rFonts w:ascii="Calibri" w:hAnsi="Calibri" w:cs="Calibri"/>
                      <w:noProof/>
                      <w:color w:val="auto"/>
                      <w:sz w:val="44"/>
                      <w:szCs w:val="44"/>
                      <w:lang w:bidi="ru-RU"/>
                    </w:rPr>
                    <w:t>SEPTIEMBRE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7"/>
                    <w:gridCol w:w="477"/>
                    <w:gridCol w:w="476"/>
                    <w:gridCol w:w="476"/>
                    <w:gridCol w:w="476"/>
                    <w:gridCol w:w="468"/>
                  </w:tblGrid>
                  <w:tr w:rsidR="00E57A01" w:rsidRPr="00AE302A" w14:paraId="10F7938D" w14:textId="77777777" w:rsidTr="0007089E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02113AC" w14:textId="1B833F33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FFC79D6" w14:textId="79F33CCC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3DAE41B" w14:textId="09B3AB3E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F6D9FBA" w14:textId="0F532C10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B9553B9" w14:textId="70363383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AB9C00A" w14:textId="74DF566E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30925B0" w14:textId="2351E2DE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D</w:t>
                        </w:r>
                      </w:p>
                    </w:tc>
                  </w:tr>
                  <w:tr w:rsidR="00E50BDE" w:rsidRPr="00AE302A" w14:paraId="23783DAC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4E44E10" w14:textId="6AF5028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5936B04" w14:textId="5F16131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37D62ED" w14:textId="160406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E56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C48FC35" w14:textId="5819EF2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7005C7D" w14:textId="587ED84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3E8FC14" w14:textId="339DD9E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C1B6ED8" w14:textId="73E5AC9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0935067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56E2A3DC" w14:textId="3C2CC63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B5077D" w14:textId="1A307F7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EED14B5" w14:textId="4311719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8405CD7" w14:textId="29616AB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366BF5" w14:textId="5218D15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D89D9F" w14:textId="6A57E79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6397429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75EA407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3E806A7E" w14:textId="626AFAA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822CE7" w14:textId="7C2F37C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017E8D" w14:textId="36B8DEA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609886" w14:textId="28C2425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C83A73" w14:textId="78CCBE2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4772BA9" w14:textId="0E8C8D2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33E6FB5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F998A4F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74C75CA2" w14:textId="3B5F197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F39A69E" w14:textId="5F06350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B9C74E" w14:textId="171C2D1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F1FAEE3" w14:textId="61D3D2F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85131C" w14:textId="733D0B4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53ADF14" w14:textId="2971936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6494430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00EC183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405BFCCC" w14:textId="7B05C55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FE00F1" w14:textId="4CFFDB7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276E76E" w14:textId="4D07601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99448D" w14:textId="27F669F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0E783AE" w14:textId="456D1FF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CB3755E" w14:textId="1C28BA0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25D98BB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5AB8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80785D6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4122901D" w14:textId="311D168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5AB8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5AB8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FF73FC" w14:textId="3ED2E31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4118761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F835F3D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E9A08B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6C0D83A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43A637F0" w14:textId="77777777" w:rsidR="00E50BDE" w:rsidRDefault="00E50BDE" w:rsidP="0007089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  <w:tr w:rsidR="00E50BDE" w14:paraId="405FBD6D" w14:textId="77777777" w:rsidTr="00997268">
              <w:tc>
                <w:tcPr>
                  <w:tcW w:w="1666" w:type="pct"/>
                </w:tcPr>
                <w:p w14:paraId="153179A5" w14:textId="7A00957E" w:rsidR="00E50BDE" w:rsidRPr="0007089E" w:rsidRDefault="00E57A01" w:rsidP="0007089E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4"/>
                      <w:szCs w:val="44"/>
                    </w:rPr>
                  </w:pPr>
                  <w:r w:rsidRPr="0007089E">
                    <w:rPr>
                      <w:rFonts w:ascii="Calibri" w:hAnsi="Calibri" w:cs="Calibri"/>
                      <w:noProof/>
                      <w:color w:val="auto"/>
                      <w:sz w:val="44"/>
                      <w:szCs w:val="44"/>
                      <w:lang w:bidi="ru-RU"/>
                    </w:rPr>
                    <w:t>OCTUBRE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1"/>
                    <w:gridCol w:w="476"/>
                    <w:gridCol w:w="476"/>
                    <w:gridCol w:w="476"/>
                    <w:gridCol w:w="476"/>
                    <w:gridCol w:w="476"/>
                    <w:gridCol w:w="468"/>
                  </w:tblGrid>
                  <w:tr w:rsidR="00E57A01" w:rsidRPr="00AE302A" w14:paraId="645C0491" w14:textId="77777777" w:rsidTr="0007089E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61465F1" w14:textId="16BEEB5F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7978E76" w14:textId="1A75F395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C4142C0" w14:textId="524C1D95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EAA7938" w14:textId="23C18386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CF93F66" w14:textId="04437153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101EEAA" w14:textId="1FF36C82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22DDBF4" w14:textId="20E0E687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D</w:t>
                        </w:r>
                      </w:p>
                    </w:tc>
                  </w:tr>
                  <w:tr w:rsidR="00E50BDE" w:rsidRPr="00AE302A" w14:paraId="27EA076C" w14:textId="77777777" w:rsidTr="0007089E">
                    <w:trPr>
                      <w:trHeight w:val="397"/>
                    </w:trPr>
                    <w:tc>
                      <w:tcPr>
                        <w:tcW w:w="708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928224A" w14:textId="2519A06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3B85523" w14:textId="36B8989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5AB8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1A6FAE7" w14:textId="5979EE0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5AB8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DF44BEE" w14:textId="4631F95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5AB8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011C567" w14:textId="0422F38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E56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4CEAF06" w14:textId="49EAA41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81D5245" w14:textId="0604454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B273892" w14:textId="77777777" w:rsidTr="0007089E">
                    <w:trPr>
                      <w:trHeight w:val="397"/>
                    </w:trPr>
                    <w:tc>
                      <w:tcPr>
                        <w:tcW w:w="708" w:type="pct"/>
                        <w:vAlign w:val="center"/>
                      </w:tcPr>
                      <w:p w14:paraId="582B725B" w14:textId="3584807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CEE8C6" w14:textId="02D3494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DC4B3FE" w14:textId="7FDE4B3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E39FCBA" w14:textId="29D4A6B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1A14329" w14:textId="279F518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29A62B3" w14:textId="2AB5692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337844B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D3DAF6A" w14:textId="77777777" w:rsidTr="0007089E">
                    <w:trPr>
                      <w:trHeight w:val="397"/>
                    </w:trPr>
                    <w:tc>
                      <w:tcPr>
                        <w:tcW w:w="708" w:type="pct"/>
                        <w:vAlign w:val="center"/>
                      </w:tcPr>
                      <w:p w14:paraId="1AB1FB5A" w14:textId="547A71D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9047C05" w14:textId="2B25FD7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169ADD" w14:textId="51509CB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A400254" w14:textId="216CCB1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A615AC" w14:textId="4491516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9A5A6E" w14:textId="0C4529E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2AB339A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D5307B8" w14:textId="77777777" w:rsidTr="0007089E">
                    <w:trPr>
                      <w:trHeight w:val="397"/>
                    </w:trPr>
                    <w:tc>
                      <w:tcPr>
                        <w:tcW w:w="708" w:type="pct"/>
                        <w:vAlign w:val="center"/>
                      </w:tcPr>
                      <w:p w14:paraId="727F6539" w14:textId="55C6E04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C5B3551" w14:textId="4AF5726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21936C5" w14:textId="596C524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C57154F" w14:textId="7BC3FB4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3D94759" w14:textId="359DF3A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192FE66" w14:textId="18A4A26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400930B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7CB7732" w14:textId="77777777" w:rsidTr="0007089E">
                    <w:trPr>
                      <w:trHeight w:val="397"/>
                    </w:trPr>
                    <w:tc>
                      <w:tcPr>
                        <w:tcW w:w="708" w:type="pct"/>
                        <w:vAlign w:val="center"/>
                      </w:tcPr>
                      <w:p w14:paraId="555C07B7" w14:textId="79AAF6D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6A0EA92" w14:textId="2C7CFCF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653BCE1" w14:textId="0CE0E18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81D568" w14:textId="2B55AD6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0E4F68A" w14:textId="0AEBBD3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AD2B412" w14:textId="2E104F6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43C0378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93E3EA9" w14:textId="77777777" w:rsidTr="0007089E">
                    <w:trPr>
                      <w:trHeight w:val="397"/>
                    </w:trPr>
                    <w:tc>
                      <w:tcPr>
                        <w:tcW w:w="708" w:type="pct"/>
                        <w:vAlign w:val="center"/>
                      </w:tcPr>
                      <w:p w14:paraId="63A89A6B" w14:textId="2F4C07E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638F23B" w14:textId="1802567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1B1A8D5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7A6E6B1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ED030B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79AA8D2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03F68E73" w14:textId="77777777" w:rsidR="00E50BDE" w:rsidRDefault="00E50BDE" w:rsidP="0007089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24C375F8" w14:textId="15BCB5E5" w:rsidR="00E50BDE" w:rsidRPr="0007089E" w:rsidRDefault="00E57A01" w:rsidP="0007089E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4"/>
                      <w:szCs w:val="44"/>
                    </w:rPr>
                  </w:pPr>
                  <w:r w:rsidRPr="0007089E">
                    <w:rPr>
                      <w:rFonts w:ascii="Calibri" w:hAnsi="Calibri" w:cs="Calibri"/>
                      <w:noProof/>
                      <w:color w:val="auto"/>
                      <w:sz w:val="44"/>
                      <w:szCs w:val="44"/>
                      <w:lang w:bidi="ru-RU"/>
                    </w:rPr>
                    <w:t>NOVIEMBRE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7"/>
                    <w:gridCol w:w="477"/>
                    <w:gridCol w:w="476"/>
                    <w:gridCol w:w="476"/>
                    <w:gridCol w:w="476"/>
                    <w:gridCol w:w="468"/>
                  </w:tblGrid>
                  <w:tr w:rsidR="00E57A01" w:rsidRPr="00AE302A" w14:paraId="16688E75" w14:textId="77777777" w:rsidTr="0007089E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9917AAA" w14:textId="2DBEE027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D1BC836" w14:textId="28F40CD7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DDCB495" w14:textId="73D61B6A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6708805C" w14:textId="676A8E61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C312728" w14:textId="5553B901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14B80C4A" w14:textId="338ECD03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73BC35CA" w14:textId="3F63FF92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D</w:t>
                        </w:r>
                      </w:p>
                    </w:tc>
                  </w:tr>
                  <w:tr w:rsidR="00E50BDE" w:rsidRPr="00AE302A" w14:paraId="29963989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442DCC96" w14:textId="381B912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C0E652B" w14:textId="6249D3F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F4BF1D2" w14:textId="0EAC69B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5F88DEE7" w14:textId="47990A2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0DC270D" w14:textId="1BE85E1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38D2DD1D" w14:textId="357FAAC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C796EA4" w14:textId="24D69B8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EBFEFE2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0329F9D7" w14:textId="53F67E1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C626200" w14:textId="3D3431C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556A358" w14:textId="74759CB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7C555CA" w14:textId="7F33CCF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78F2A8" w14:textId="57C22FD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0213C9" w14:textId="7D017A6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0BE9C31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CCE94A4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64629055" w14:textId="2FDB7A6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44807EA" w14:textId="71495B7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A645939" w14:textId="1B6850A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BFC8E9" w14:textId="66D90B5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8B4706" w14:textId="304A1AF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8306362" w14:textId="0DB2D87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09EFAA7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95F22A4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0C291F70" w14:textId="68A345A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0A7C695" w14:textId="3A2CAE2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F7A1320" w14:textId="4186DCD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93C9A06" w14:textId="648D0D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4EDCB7E" w14:textId="4D30B912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A48F85" w14:textId="59E3B1F6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1A0633D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14B7451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21C0B13E" w14:textId="57CA33F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85C4BD2" w14:textId="5AB1558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7D5AF41" w14:textId="09A3B0C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BB0FCBF" w14:textId="04DB1D1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DD04B4" w14:textId="67B3A4C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E56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D0A34A6" w14:textId="24156B6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E56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E56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E56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E56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6DCFBDE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E56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E56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E56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E56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5C14984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36BA0578" w14:textId="49E8CB6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E56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E56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E56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E56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9708F5C" w14:textId="4E65BB2B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E56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E56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E3869D5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540C6B4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113B551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C1FBAAB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2E0932" w14:textId="77777777" w:rsidR="00E50BDE" w:rsidRDefault="00E50BDE" w:rsidP="0007089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8239E80" w14:textId="674FB83E" w:rsidR="00E50BDE" w:rsidRPr="0007089E" w:rsidRDefault="00E57A01" w:rsidP="0007089E">
                  <w:pPr>
                    <w:pStyle w:val="Months"/>
                    <w:ind w:left="0"/>
                    <w:jc w:val="center"/>
                    <w:rPr>
                      <w:noProof/>
                      <w:color w:val="auto"/>
                      <w:sz w:val="44"/>
                      <w:szCs w:val="44"/>
                    </w:rPr>
                  </w:pPr>
                  <w:r w:rsidRPr="0007089E">
                    <w:rPr>
                      <w:rFonts w:ascii="Calibri" w:hAnsi="Calibri" w:cs="Calibri"/>
                      <w:noProof/>
                      <w:color w:val="auto"/>
                      <w:sz w:val="44"/>
                      <w:szCs w:val="44"/>
                      <w:lang w:bidi="ru-RU"/>
                    </w:rPr>
                    <w:t>DICIEMBRE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2"/>
                    <w:gridCol w:w="477"/>
                    <w:gridCol w:w="477"/>
                    <w:gridCol w:w="476"/>
                    <w:gridCol w:w="476"/>
                    <w:gridCol w:w="476"/>
                    <w:gridCol w:w="468"/>
                  </w:tblGrid>
                  <w:tr w:rsidR="00E57A01" w:rsidRPr="00AE302A" w14:paraId="1AADCE52" w14:textId="77777777" w:rsidTr="0007089E">
                    <w:trPr>
                      <w:trHeight w:val="170"/>
                    </w:trPr>
                    <w:tc>
                      <w:tcPr>
                        <w:tcW w:w="709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09847E74" w14:textId="04A816B7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L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AF3D59F" w14:textId="16907D72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3757186B" w14:textId="0BCFB6F0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M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23508AAD" w14:textId="1E6FD456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J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63E4E577" w14:textId="654AC580" w:rsidR="00E57A01" w:rsidRPr="00AE302A" w:rsidRDefault="00E57A01" w:rsidP="0007089E">
                        <w:pPr>
                          <w:pStyle w:val="Days"/>
                          <w:spacing w:before="0"/>
                          <w:rPr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V</w:t>
                        </w:r>
                      </w:p>
                    </w:tc>
                    <w:tc>
                      <w:tcPr>
                        <w:tcW w:w="717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5F43DF2B" w14:textId="6EA7BE0A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12" w:space="0" w:color="auto"/>
                        </w:tcBorders>
                        <w:shd w:val="clear" w:color="auto" w:fill="auto"/>
                        <w:vAlign w:val="center"/>
                      </w:tcPr>
                      <w:p w14:paraId="49D565C3" w14:textId="105C6A6E" w:rsidR="00E57A01" w:rsidRPr="00996E56" w:rsidRDefault="00E57A01" w:rsidP="0007089E">
                        <w:pPr>
                          <w:pStyle w:val="Days"/>
                          <w:spacing w:before="0"/>
                          <w:rPr>
                            <w:b/>
                            <w:bCs/>
                            <w:noProof/>
                            <w:color w:val="auto"/>
                          </w:rPr>
                        </w:pPr>
                        <w:r w:rsidRPr="00E57A01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D</w:t>
                        </w:r>
                      </w:p>
                    </w:tc>
                  </w:tr>
                  <w:tr w:rsidR="00E50BDE" w:rsidRPr="00AE302A" w14:paraId="6F733323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8D0E985" w14:textId="5838031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219B62F8" w14:textId="4A4E3A9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61307ACA" w14:textId="070B1AE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96E56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1BE38827" w14:textId="24FE385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2EB01CF" w14:textId="2C33013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07089E">
                          <w:rPr>
                            <w:rFonts w:ascii="Calibri" w:hAnsi="Calibri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CB11A2D" w14:textId="286F2C2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12" w:space="0" w:color="auto"/>
                        </w:tcBorders>
                        <w:vAlign w:val="center"/>
                      </w:tcPr>
                      <w:p w14:paraId="0145D7C4" w14:textId="58748AA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07089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41FB961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317DB876" w14:textId="65C1EE4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F1A50D2" w14:textId="4527204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F9B6CD7" w14:textId="045613A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8AB6B2B" w14:textId="5094F9D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33B1C3A" w14:textId="23CB716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DB69B1D" w14:textId="3FB89D8D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7754F93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B03684A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60179AEC" w14:textId="27759A7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49F4407" w14:textId="62972DA0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D01706B" w14:textId="06E9B03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B42BBB2" w14:textId="7A48E63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A277B32" w14:textId="34EB53D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AE1DC8" w14:textId="53772AF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4B44218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789B7EA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2CC4CE27" w14:textId="130653E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15257DE5" w14:textId="13AE77D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A5B77DB" w14:textId="3717A42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211F935" w14:textId="30DA616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6922845" w14:textId="2D04175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301F9385" w14:textId="2AAB6B43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397CA849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4FF325E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19614E19" w14:textId="1CB5C1FA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4FDD080" w14:textId="37991934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83499E9" w14:textId="6F8FD501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7501708F" w14:textId="4D31F928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34813E3" w14:textId="670A7E3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F2FC1B6" w14:textId="1DCD7F1F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3B280C75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07089E"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E339188" w14:textId="77777777" w:rsidTr="0007089E">
                    <w:trPr>
                      <w:trHeight w:val="397"/>
                    </w:trPr>
                    <w:tc>
                      <w:tcPr>
                        <w:tcW w:w="709" w:type="pct"/>
                        <w:vAlign w:val="center"/>
                      </w:tcPr>
                      <w:p w14:paraId="1D3BFC65" w14:textId="6FB45A8E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5AB8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214E63AB" w14:textId="2FCADBBC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2D5945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5AB8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BE5AB8"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07089E">
                          <w:rPr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57525AB5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0D6EA574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68CE027E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center"/>
                      </w:tcPr>
                      <w:p w14:paraId="4242942F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07089E" w:rsidRDefault="00E50BDE" w:rsidP="0007089E">
                        <w:pPr>
                          <w:pStyle w:val="Dates"/>
                          <w:spacing w:after="0"/>
                          <w:rPr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1B630266" w14:textId="77777777" w:rsidR="00E50BDE" w:rsidRDefault="00E50BDE" w:rsidP="0007089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E50BDE" w:rsidRDefault="00E50BDE" w:rsidP="0007089E">
            <w:pPr>
              <w:pStyle w:val="ad"/>
              <w:spacing w:after="0"/>
              <w:jc w:val="center"/>
              <w:rPr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Default="00F93E3B" w:rsidP="0007089E">
      <w:pPr>
        <w:pStyle w:val="a5"/>
        <w:rPr>
          <w:noProof/>
          <w:color w:val="auto"/>
        </w:rPr>
      </w:pPr>
    </w:p>
    <w:sectPr w:rsidR="00F93E3B" w:rsidSect="0007089E">
      <w:pgSz w:w="11906" w:h="16838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FD1B08" w14:textId="77777777" w:rsidR="00FC6711" w:rsidRDefault="00FC6711">
      <w:pPr>
        <w:spacing w:after="0"/>
      </w:pPr>
      <w:r>
        <w:separator/>
      </w:r>
    </w:p>
  </w:endnote>
  <w:endnote w:type="continuationSeparator" w:id="0">
    <w:p w14:paraId="69999D6E" w14:textId="77777777" w:rsidR="00FC6711" w:rsidRDefault="00FC671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65069D" w14:textId="77777777" w:rsidR="00FC6711" w:rsidRDefault="00FC6711">
      <w:pPr>
        <w:spacing w:after="0"/>
      </w:pPr>
      <w:r>
        <w:separator/>
      </w:r>
    </w:p>
  </w:footnote>
  <w:footnote w:type="continuationSeparator" w:id="0">
    <w:p w14:paraId="30C9C008" w14:textId="77777777" w:rsidR="00FC6711" w:rsidRDefault="00FC671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089E"/>
    <w:rsid w:val="00071356"/>
    <w:rsid w:val="00097A25"/>
    <w:rsid w:val="000A5A57"/>
    <w:rsid w:val="001274F3"/>
    <w:rsid w:val="00151CCE"/>
    <w:rsid w:val="001B01F9"/>
    <w:rsid w:val="001C41F9"/>
    <w:rsid w:val="00285C1D"/>
    <w:rsid w:val="002D5945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8669A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E32AC"/>
    <w:rsid w:val="00E1407A"/>
    <w:rsid w:val="00E50BDE"/>
    <w:rsid w:val="00E57A01"/>
    <w:rsid w:val="00E774CD"/>
    <w:rsid w:val="00E77E1D"/>
    <w:rsid w:val="00ED75B6"/>
    <w:rsid w:val="00F91390"/>
    <w:rsid w:val="00F93E3B"/>
    <w:rsid w:val="00FC0032"/>
    <w:rsid w:val="00FC671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3388</Words>
  <Characters>19314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2021-05-27T19:57:00Z</dcterms:created>
  <dcterms:modified xsi:type="dcterms:W3CDTF">2021-05-27T19:57:00Z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