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044"/>
      </w:tblGrid>
      <w:tr w:rsidR="00BF18E1" w:rsidRPr="00BF18E1" w14:paraId="0AA20928" w14:textId="77777777" w:rsidTr="00BF18E1">
        <w:trPr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63782CF" w14:textId="1FCB6BA3" w:rsidR="00BF18E1" w:rsidRPr="00BF18E1" w:rsidRDefault="00BF18E1" w:rsidP="00BF18E1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F18E1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F18E1" w:rsidRPr="00BF18E1" w14:paraId="40983BE3" w14:textId="77777777" w:rsidTr="00BF18E1">
        <w:trPr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F25F987" w:rsidR="003E085C" w:rsidRPr="00BF18E1" w:rsidRDefault="003E085C" w:rsidP="00BF18E1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687"/>
              <w:gridCol w:w="447"/>
              <w:gridCol w:w="3523"/>
              <w:gridCol w:w="447"/>
              <w:gridCol w:w="3523"/>
              <w:gridCol w:w="447"/>
              <w:gridCol w:w="3523"/>
            </w:tblGrid>
            <w:tr w:rsidR="00BF18E1" w:rsidRPr="00BF18E1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013E58C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A09ABE3" w14:textId="6F4D5530" w:rsidR="00F65FE6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FC17487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9D808" w14:textId="54573E20" w:rsidR="00F65FE6" w:rsidRPr="00B31F45" w:rsidRDefault="00530537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BF18E1" w:rsidRPr="00BF18E1" w14:paraId="18C71CF1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A01EB8" w14:textId="1E5894D0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17287D33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AE1A02" w14:textId="2258A343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50908720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757DB9B" w14:textId="5C0372B4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3C53009A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9CAAD8" w14:textId="3A0B6E9D" w:rsidR="00F65FE6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36245C4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869F17F" w14:textId="7355FB39" w:rsidR="00F65FE6" w:rsidRPr="00B31F45" w:rsidRDefault="00530537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05</w:t>
                        </w:r>
                      </w:p>
                    </w:tc>
                  </w:tr>
                </w:tbl>
                <w:p w14:paraId="4367BE70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608C0DFB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2"/>
                    <w:gridCol w:w="488"/>
                    <w:gridCol w:w="488"/>
                    <w:gridCol w:w="488"/>
                    <w:gridCol w:w="488"/>
                    <w:gridCol w:w="488"/>
                    <w:gridCol w:w="476"/>
                  </w:tblGrid>
                  <w:tr w:rsidR="00BF18E1" w:rsidRPr="00BF18E1" w14:paraId="684222CD" w14:textId="77777777" w:rsidTr="00BF18E1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408482" w14:textId="63A7FCF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285114" w14:textId="0A6EBBD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BB7502" w14:textId="38F19F5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84BA99" w14:textId="6BFE7AB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75680" w14:textId="75340E9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26D140D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3061697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31DF8F53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553F0CD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5564A41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4B0B93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4B32C00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71DAE6A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7F494E1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53E2E3C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AFA4FA2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367DAA3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69158F9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051297B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5CDF91F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0770C51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5EF5D49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1BB8B72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23F797F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6E72F82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4904F43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3BD1AD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1DDC00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45F0127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304F20D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58E6A08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0529957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70A99FD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7066DB3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5591F30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56DEC82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27BB3E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303B904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35EE01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97D45F8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2B2D9FE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68FD572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22AF134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1354B4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51D107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5D9FD6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37A7F80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144E5B8" w14:textId="77777777" w:rsidTr="00BF18E1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2A698B7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4B74F51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774E15A5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585CB30E" w14:textId="74334A74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E29CC8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A15AEC" w14:textId="651CD8E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6722FAB6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74973040" w14:textId="68F73AF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45A29969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43F914DF" w14:textId="46313D0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10EA5BE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E4284A" w14:textId="12E849C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102FAB3A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D374AC" w14:textId="2DF62C8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F18E1" w:rsidRPr="00BF18E1" w14:paraId="1A0F67AC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FC88127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620EF72B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4D521D1C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4A50A8" w14:textId="25495908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052ACD" w14:textId="7BE2AA1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47D848" w14:textId="0D6089C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412BE2" w14:textId="410F73A8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3D3BE5" w14:textId="4DB9513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5A304D15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3BCC22B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33AD79B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2AAE7F8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18EDC9E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400C3FB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0C8AC11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242C92A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2A7239C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091D48C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78283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2796DFC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2F90283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05F5BC4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4F59821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53C426C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16E9002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30C8E96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DC4D67B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11E84D9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18E9350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4303C93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1C26631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3061EE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2C48541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45ED1B5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3331944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42D4D2B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57D78B2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2AC5454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25266D7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6A05B6C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17492C1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569734B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B0FF95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6D11DA5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62ECEAE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248F7C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3CF474C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02B9DA3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33CB487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57C00B2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CB553C4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5799241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66FE773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7AFCE4CB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355E3AA7" w14:textId="46D33E82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A213D07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2E22E90" w14:textId="0C00AAE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BF18E1" w:rsidRPr="00BF18E1" w14:paraId="40F50E32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782F12E7" w14:textId="1CA89C6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F18E1" w:rsidRPr="00BF18E1" w14:paraId="53E8B1EA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142E6BC2" w14:textId="634A43A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F18E1" w:rsidRPr="00BF18E1" w14:paraId="54E7C389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20FE3FF1" w14:textId="07F7F7F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F18E1" w:rsidRPr="00BF18E1" w14:paraId="2ED2B0BD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A454771" w14:textId="3418A44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F18E1" w:rsidRPr="00BF18E1" w14:paraId="335B3ECC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63D311B5" w14:textId="5E585EC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222125BF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5FBA1453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2C68E" w14:textId="57D67F6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081C50" w14:textId="025F47E5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30407" w14:textId="3F4F49A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2E47A7" w14:textId="64B18F4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F939A" w14:textId="347F68B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3C3A5D8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0585D2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AD7C61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7B5FEE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081962D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4ED907F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66A1573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564B04E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5256491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549D355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ACC4FBD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4C1C0A6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4357433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085543F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636A122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1A255DE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1DF91C5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099B2D0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DAA7F9C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353789B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1FAB567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45C8D3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1B9874B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160DFE3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2CC753F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2AC5144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91924FE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528A85C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1332049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1B61AB3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613FD92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859DAF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5CEB2D0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283C77F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22DB458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756DD7D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20E46B9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3C11DE4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32F03B2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4412E79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27E4190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2737628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3808F25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51307D1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62DA83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6F06456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9E03D7" w14:textId="17CB4D4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04F88B7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A1EC71" w14:textId="5DEEB0F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39619E4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E0BE51E" w14:textId="2F2080C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627A914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0185E5" w14:textId="4A3C52C5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1DAA2FF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3256BED" w14:textId="4467421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70F6063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FF4B3C" w14:textId="23585AD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722313D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59B936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7EA7996E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64"/>
                    <w:gridCol w:w="464"/>
                    <w:gridCol w:w="464"/>
                    <w:gridCol w:w="464"/>
                    <w:gridCol w:w="464"/>
                    <w:gridCol w:w="455"/>
                  </w:tblGrid>
                  <w:tr w:rsidR="00BF18E1" w:rsidRPr="00BF18E1" w14:paraId="486B25E3" w14:textId="77777777" w:rsidTr="00BF18E1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AC1FC0" w14:textId="2694612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14AE8CF" w14:textId="21D912A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D221CC" w14:textId="7366BB5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67455C" w14:textId="58F270C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DCA161" w14:textId="727106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0347A21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A14A70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8746610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358B2DC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4DCD51A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7293E8F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52D6F39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215ED90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7BD5DB" w14:textId="589AE7C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3C7F0FA" w14:textId="234835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B6D7401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5C3B940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689882F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023A116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6CD1AA4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20534F7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C09DBCE" w14:textId="5F59DD1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14266C6" w14:textId="700E7E3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E5D7C27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58E23E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1C13C3C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79DB7F2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5B64E6E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7618034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CB3325" w14:textId="4DEBC3A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75FC51" w14:textId="3B19E68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FD26192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137081E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0998957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3FDCA3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68A2ADF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4755DA5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A154DC" w14:textId="75529A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B413671" w14:textId="5D28B45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E4EF58A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33ABCA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430A26C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136DB6A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08FF643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05D32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F1736F" w14:textId="62ECBE2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BE654C5" w14:textId="1897BD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CB933A3" w14:textId="77777777" w:rsidTr="00BF18E1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2ADCF44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3143F63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30F720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2972D7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BF18E1" w:rsidRPr="00BF18E1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CE68B0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BE4840" w14:textId="3E6B3C68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655BF77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F7158" w14:textId="0144E92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6871621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324AEF" w14:textId="04BE3B04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BF18E1" w:rsidRPr="00BF18E1" w14:paraId="44708E7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0CD70E3" w14:textId="7A3C3A9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BF18E1" w:rsidRPr="00BF18E1" w14:paraId="3A02B1E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15D7C0" w14:textId="17D2073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BF18E1" w:rsidRPr="00BF18E1" w14:paraId="177B8D1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6F9388" w14:textId="3E1ABFFC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BF18E1" w:rsidRPr="00BF18E1" w14:paraId="5B1FCE2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E18106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2AC5BE1C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7"/>
                    <w:gridCol w:w="488"/>
                    <w:gridCol w:w="488"/>
                    <w:gridCol w:w="488"/>
                    <w:gridCol w:w="488"/>
                    <w:gridCol w:w="479"/>
                  </w:tblGrid>
                  <w:tr w:rsidR="00BF18E1" w:rsidRPr="00BF18E1" w14:paraId="4533209A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937BF7" w14:textId="777EB15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076CB9" w14:textId="3E95D48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E2E5AC" w14:textId="312349A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91E9FA" w14:textId="5F0890F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C9E446" w14:textId="67CFAC3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4C96CA7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10CB2A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38FA371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7C74ECF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671C9D4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2B4C45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5E02D8C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412D2C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988ABBF" w14:textId="47DC27D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319A52" w14:textId="52188B3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F2BFD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6D298F5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083F7A8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2CB76E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6A8538A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3ACBA43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17A04D" w14:textId="79304D2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06DA228" w14:textId="672C16B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5C3EBBE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112437E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2491826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4BF5C3E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255EEBA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382A94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65BF55" w14:textId="1CC0598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869C1DC" w14:textId="385BE29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A93A4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604D2D4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414B070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54CED37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4D3C51A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4498B31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42B2DE" w14:textId="0B31F9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D4C57E" w14:textId="077A2FD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D57EB2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60480E9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736BD76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0A93C6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7428492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770EFE5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502DBD" w14:textId="5AB6F09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2F76B1F" w14:textId="49A8761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CBC6B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2D653E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7F89042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4E2DC0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20A0F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CC0BEF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3545B9" w14:textId="1FCA04E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57EA74C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6A23C0" w14:textId="5ECF92C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0541B66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8F1C68" w14:textId="0FE0B4C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650ECAA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4FE2644" w14:textId="0330327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F18E1" w:rsidRPr="00BF18E1" w14:paraId="3A2DAB3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825619" w14:textId="0BCA70C5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2F3761E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50F18CF" w14:textId="04AB1A9A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6C6F413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AB427FE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48787DD6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43FDBBAF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CD867C" w14:textId="5B8A9F74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AD34CA" w14:textId="604F019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CEF8E2" w14:textId="2FB35E4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2EC53A" w14:textId="574D22E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5114B7" w14:textId="5F21142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4F9076C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1C1FF846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0101CD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2E7654B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6311188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54C6C49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6CADACA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61213B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AF9861" w14:textId="00908B8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759CE0" w14:textId="0B6E638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A16245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54A4B17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46D7EB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2C47E98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122FDE9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582C76B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E94833" w14:textId="3A708EB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A83B728" w14:textId="05DA974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BBD025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6FC19ED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4860965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38774CE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27D81D1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6FA8B69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E73AA43" w14:textId="27B7C26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657A761" w14:textId="15038CD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CC90B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36985B0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2E95C97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4AC3805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0572AB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269926E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163CFF2" w14:textId="141E92D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2D741E" w14:textId="5C13794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7AB067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02F2D38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6CD47D2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630626A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37F9D34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0E9A7A5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74099FC" w14:textId="157F2DD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4602653" w14:textId="12955B8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E8BAD1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0B871D0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F0878A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991EFB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A517B8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05472B5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26DF0A" w14:textId="2F72360A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70F93B9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5B479" w14:textId="2AC223C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7DEC25A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702946" w14:textId="7492971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5638E51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6CDBCB" w14:textId="4F1904F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4BD3349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FB8B3B6" w14:textId="42532856" w:rsidR="00E5363F" w:rsidRPr="00B31F45" w:rsidRDefault="00530537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BF18E1" w:rsidRPr="00BF18E1" w14:paraId="023B4C5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957F25" w14:textId="16527C6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F18E1" w:rsidRPr="00BF18E1" w14:paraId="03DCD86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EC6B4A" w14:textId="181DCFAB" w:rsidR="00E5363F" w:rsidRPr="00B31F45" w:rsidRDefault="00530537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</w:p>
                    </w:tc>
                  </w:tr>
                </w:tbl>
                <w:p w14:paraId="49D3B851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43C3A398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65F48B94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EB0A9E" w14:textId="49CAD91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031FA6" w14:textId="53A4F0F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E1EB63" w14:textId="7EBED68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1004C4" w14:textId="03181C6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9397D7" w14:textId="409035E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F00524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1DF2FB2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695417E5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1F1747F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4E25F6C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4D221E3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511E6FF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7153C18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728AE9" w14:textId="1620748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747D21B" w14:textId="3611EA7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A7F154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5D1AE9B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2D424C6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7E7898B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14DF5A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2F9482A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6A950862" w14:textId="345552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726F7F99" w14:textId="387A4AD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BD473A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2F41904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00A425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1938164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6B874A7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60B9261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258F480D" w14:textId="4D7457E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4CBDC70" w14:textId="3083C57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943E54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49A34FB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44630AB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3815910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3610EFE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58DFCFB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0BB295E0" w14:textId="103C9D3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D2C584A" w14:textId="298596C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0083E5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7566ABD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CE7B29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2D0B8E9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88E079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56EB9C3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76F06B13" w14:textId="25378B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048B304" w14:textId="01ABBA8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63D57F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14B3EAC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0900967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5291DBF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0B1209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38E9F82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65A7FA" w14:textId="6AE247F9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158078B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13A26" w14:textId="74F72035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25B44F5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745F" w14:textId="34E5796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BF18E1" w:rsidRPr="00BF18E1" w14:paraId="679780CB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1543C3C" w14:textId="373BFAD6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176A07B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34D206" w14:textId="7302663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BF18E1" w:rsidRPr="00BF18E1" w14:paraId="39B0493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B6177F" w14:textId="0A615C83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BF18E1" w:rsidRPr="00BF18E1" w14:paraId="55946B57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F49F6A" w14:textId="0BB060D8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00E1543F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27BAE27B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1C41B3" w14:textId="25D2D7A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114B97" w14:textId="3DD92BB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8DB859" w14:textId="76379DA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E5F5A9" w14:textId="7055CCC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0E5199" w14:textId="663743C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034172A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5202EAC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4F4E23C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7069FB4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6CB36DB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098797B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26FB5DA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0DED6C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53885E" w14:textId="1230C52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A35057" w14:textId="5345018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62A0AB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6DF0E0F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47AE4C5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4FE8975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49D1F7D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4CF3B1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DBE9201" w14:textId="73C2E42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F4032A" w14:textId="74BA156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825CDB3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3E66137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249E73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7FA0E41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799ABA1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769AAAF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882763" w14:textId="0CB3DFA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15BC1C6" w14:textId="5BB5823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337F0F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7257F79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283A29C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42C0128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2B61A7B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12914A8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8FD3245" w14:textId="4293D4F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7E7AC1" w14:textId="59DF521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BA8EE02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4D005EF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38C0EEA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53F984E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686ADCF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39F891D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614EC2" w14:textId="74ADD69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173069" w14:textId="3280DE6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673A2D9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19C067D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1ADE2AB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300C5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C579173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BF18E1" w:rsidRPr="00BF18E1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9752BC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48DDE2" w14:textId="67A1314B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28AB06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1E2552" w14:textId="2D94780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F18E1" w:rsidRPr="00BF18E1" w14:paraId="3D8E517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9F2654" w14:textId="14AC03AC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F18E1" w:rsidRPr="00BF18E1" w14:paraId="53952B7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7D7F9C1" w14:textId="23A94794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F18E1" w:rsidRPr="00BF18E1" w14:paraId="37A25B1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CB06F16" w14:textId="16EE9306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4453768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A8D2864" w14:textId="286666AA" w:rsidR="00E5363F" w:rsidRPr="00B31F45" w:rsidRDefault="00530537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F18E1" w:rsidRPr="00BF18E1" w14:paraId="2048AA1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F69F43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74BA3A74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7"/>
                    <w:gridCol w:w="488"/>
                    <w:gridCol w:w="488"/>
                    <w:gridCol w:w="488"/>
                    <w:gridCol w:w="488"/>
                    <w:gridCol w:w="479"/>
                  </w:tblGrid>
                  <w:tr w:rsidR="00BF18E1" w:rsidRPr="00BF18E1" w14:paraId="6E92A4E3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7E20BD" w14:textId="06D707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BAB9FE" w14:textId="503710CF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7E1C1D" w14:textId="03F0784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097261" w14:textId="7AF44E4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75D82B" w14:textId="5A39FDE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983374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4382219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191EEF2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3C1BF36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2C26996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395654A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064109A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5CEF0B9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FB27399" w14:textId="2748F3B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C09A57F" w14:textId="0BD5021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EE1544C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4D77B86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3497DF8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31FF5AB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68A5308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4C36D05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033FA5" w14:textId="29AB005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DAD5D4E" w14:textId="4A53782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E1942D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5ED79C9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5D502FD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140B4B2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4EE879F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3DA556D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A1D153" w14:textId="44D91F7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4E847D9" w14:textId="27CC531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43588CF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40550EE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5A917DE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7B274E5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5741C23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470DF77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C0B0FF" w14:textId="05F7305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2E55B" w14:textId="39FAF80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7DB3A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4563F84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6E17D53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18DB917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7198027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6EFB75D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400C123" w14:textId="11FA180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FE5E8A" w14:textId="440AB7C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5F9738C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2B28D25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5080F43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FC413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5FE9C0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8390EF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1935FD" w14:textId="789A1C40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13C628A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FFEF9E9" w14:textId="1F3831F8" w:rsidR="00E5363F" w:rsidRPr="00B31F45" w:rsidRDefault="00530537" w:rsidP="00BF18E1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F18E1" w:rsidRPr="00BF18E1" w14:paraId="188929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41158D1" w14:textId="728A270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F18E1" w:rsidRPr="00BF18E1" w14:paraId="406CD6E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116BD66" w14:textId="60C6D605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2912829B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A7D6EDB" w14:textId="66643424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F18E1" w:rsidRPr="00BF18E1" w14:paraId="34AB92E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292CE1" w14:textId="5334AA99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F18E1" w:rsidRPr="00BF18E1" w14:paraId="7300585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52F4F42" w14:textId="5672B883" w:rsidR="00E5363F" w:rsidRPr="00B31F45" w:rsidRDefault="00530537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</w:tbl>
                <w:p w14:paraId="1A6A6BB8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6370CD70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1DAA9906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68EF6" w14:textId="03248572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4767A8" w14:textId="117409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606E45" w14:textId="69C369D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734FE5" w14:textId="76F92B1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CCBD37" w14:textId="0AC31FE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6363362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7C554A0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48A2737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00511C9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0323A01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606E8D7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39D00E9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6C25A0D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9586682" w14:textId="5A17D6F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F61586C" w14:textId="7EE73AB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556AA3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1F30215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744C2E4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01C536D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73B7327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78B06A5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4DA1CC" w14:textId="7F36E79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244D2C6" w14:textId="0E829A9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841C5F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43CD476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64BD73D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765F35A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512E924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0497A75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20BEFD" w14:textId="4F9DE95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14BE94B" w14:textId="2C1DF18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3A3FB7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609C36E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72735C7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270BAB3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002632F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C945BA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315AC8" w14:textId="5E4147A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5748F24" w14:textId="3945F9B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48EFB191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76CE2B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2ABF0C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1D948D4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09BB51D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CCBF66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DA91CB" w14:textId="4CDC4B1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1807CB" w14:textId="477A477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6CC5E29B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647CDA8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78A8989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F1786F2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A0ED8C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5F44E38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429B19" w14:textId="263E43ED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3D01799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0D88209" w14:textId="12ACC6BB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F18E1" w:rsidRPr="00BF18E1" w14:paraId="2D59B757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A765" w14:textId="1C37B7AD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F18E1" w:rsidRPr="00BF18E1" w14:paraId="2C6F855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DB62F0" w14:textId="6853F8CE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F18E1" w:rsidRPr="00BF18E1" w14:paraId="2B17EFF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5AAFD2" w14:textId="2EF71C8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F18E1" w:rsidRPr="00BF18E1" w14:paraId="5E41CAE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5EC1E8" w14:textId="69A97E60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F18E1" w:rsidRPr="00BF18E1" w14:paraId="79C0A22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12EAA6" w14:textId="23B741E2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2C61731C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504BFB33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911DBF" w14:textId="070A457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2F19E6" w14:textId="3D53009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193F3" w14:textId="332D6B77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95B3D0" w14:textId="61C8F2B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1FE0A5" w14:textId="7C6C7961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326C1AC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703F99C9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4138B15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37CD6ED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011DF20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784AC3E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2DC6D52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342BE3F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06519B" w14:textId="0364FC3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D7589EB" w14:textId="5CA4B34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4503BC8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62908A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C88F35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5CFC448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5F7E091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1455D13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E9887AC" w14:textId="52054AF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C99D369" w14:textId="5C742D5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D2E913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36F03DE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BA0A69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34D370C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04B0680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6510AB4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A43CE6" w14:textId="23616E5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14986" w14:textId="69DF94E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C39DE3A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224EE54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6E81A0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574528B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4FB3611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3638DFD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7F89C58" w14:textId="22CF43F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928D0C" w14:textId="44081A8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25F2089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2569553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72EFFE29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69DEA4B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9C1F41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5E0ED80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C4A41F6" w14:textId="1ED9D6C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7D14560" w14:textId="0F29485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72FD00B3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6906981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20CAC95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FCE03B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32FC11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BF18E1" w:rsidRDefault="00F65FE6" w:rsidP="00BF18E1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BF18E1" w:rsidRPr="00BF18E1" w14:paraId="6667CDF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9E6CD89" w14:textId="1FA60984" w:rsidR="00E5363F" w:rsidRPr="00B31F45" w:rsidRDefault="006F364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F18E1" w:rsidRPr="00BF18E1" w14:paraId="43AC75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549A33" w14:textId="3BD13A26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F18E1" w:rsidRPr="00BF18E1" w14:paraId="65645EB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316E61" w14:textId="13F7E948" w:rsidR="00E5363F" w:rsidRPr="00B31F45" w:rsidRDefault="00530537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F18E1" w:rsidRPr="00BF18E1" w14:paraId="2FEF476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91BC3D" w14:textId="7DB23251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F18E1" w:rsidRPr="00BF18E1" w14:paraId="44B72CB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9921834" w14:textId="3DAD7B6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30537"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F18E1" w:rsidRPr="00BF18E1" w14:paraId="617846C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AB681" w14:textId="61A4E349" w:rsidR="00E5363F" w:rsidRPr="00B31F45" w:rsidRDefault="00530537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B31F4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BF18E1" w:rsidRPr="00BF18E1" w14:paraId="647AFC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405147" w14:textId="77777777" w:rsidR="00E5363F" w:rsidRPr="00B31F45" w:rsidRDefault="00E5363F" w:rsidP="00BF18E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0B2C9CE9" w:rsidR="00F65FE6" w:rsidRPr="00BF18E1" w:rsidRDefault="006F364F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BF18E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8"/>
                    <w:gridCol w:w="464"/>
                    <w:gridCol w:w="464"/>
                    <w:gridCol w:w="464"/>
                    <w:gridCol w:w="464"/>
                    <w:gridCol w:w="464"/>
                    <w:gridCol w:w="456"/>
                  </w:tblGrid>
                  <w:tr w:rsidR="00BF18E1" w:rsidRPr="00BF18E1" w14:paraId="0CA8349C" w14:textId="77777777" w:rsidTr="00BF18E1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098BB" w14:textId="1DB9BB7A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F03D3C" w14:textId="043B2FF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A1803" w14:textId="0CAC532D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281689" w14:textId="4D2B40AB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F571BF" w14:textId="17BB096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22ACF9A3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1994AA9E" w:rsidR="00F65FE6" w:rsidRPr="00BF18E1" w:rsidRDefault="006F364F" w:rsidP="00BF18E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18E1" w:rsidRPr="00BF18E1" w14:paraId="0B2F30B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0B89F65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3141406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3F982DA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7D27A91F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06BAC9C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E8AD4B2" w14:textId="0D54093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F0E85C9" w14:textId="4C47F9F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BF18E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4AB1B9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387E2AF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4AEDF6F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1015360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2F176FA2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0EDD401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83CAD5" w14:textId="10CE922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092A5E" w14:textId="544223D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05C96A10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254A5D9D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6B30706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1A514DC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7FE6187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3093D44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3F5234" w14:textId="778E26A8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415E3F" w14:textId="4AE1FA46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2A63608C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10F6A82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1F936AA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625312D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3EFBC6A1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05411C04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C7C6B4" w14:textId="7F6B44D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F1EC474" w14:textId="534C8040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35920EEE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131EC49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33E1D7EB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60E5E35E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6EE86D0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78BC9D6A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13947F0" w14:textId="1617F79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89ABD6" w14:textId="614410BC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18E1" w:rsidRPr="00BF18E1" w14:paraId="14DEC3D6" w14:textId="77777777" w:rsidTr="00BF18E1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08F62145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7B3D9F73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25B82"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BF18E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8935B6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DDE5139" w14:textId="77777777" w:rsidR="00F65FE6" w:rsidRPr="00BF18E1" w:rsidRDefault="00F65FE6" w:rsidP="00BF18E1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BF18E1" w:rsidRDefault="00F65FE6" w:rsidP="00BF18E1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BF18E1" w:rsidRDefault="00E50BDE" w:rsidP="00BF18E1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BF18E1" w:rsidRDefault="008C7AC8" w:rsidP="00BF18E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BF18E1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BF18E1" w:rsidSect="00BF18E1">
      <w:pgSz w:w="16838" w:h="11906" w:orient="landscape" w:code="9"/>
      <w:pgMar w:top="397" w:right="397" w:bottom="397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E208AF" w14:textId="77777777" w:rsidR="009545E3" w:rsidRDefault="009545E3">
      <w:pPr>
        <w:spacing w:after="0"/>
      </w:pPr>
      <w:r>
        <w:separator/>
      </w:r>
    </w:p>
  </w:endnote>
  <w:endnote w:type="continuationSeparator" w:id="0">
    <w:p w14:paraId="0B945463" w14:textId="77777777" w:rsidR="009545E3" w:rsidRDefault="009545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2E222" w14:textId="77777777" w:rsidR="009545E3" w:rsidRDefault="009545E3">
      <w:pPr>
        <w:spacing w:after="0"/>
      </w:pPr>
      <w:r>
        <w:separator/>
      </w:r>
    </w:p>
  </w:footnote>
  <w:footnote w:type="continuationSeparator" w:id="0">
    <w:p w14:paraId="05F89616" w14:textId="77777777" w:rsidR="009545E3" w:rsidRDefault="009545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40D4D"/>
    <w:rsid w:val="002562E7"/>
    <w:rsid w:val="00285C1D"/>
    <w:rsid w:val="002F4A28"/>
    <w:rsid w:val="0033247C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EB2"/>
    <w:rsid w:val="004F6AAC"/>
    <w:rsid w:val="00512F2D"/>
    <w:rsid w:val="00530537"/>
    <w:rsid w:val="00570FBB"/>
    <w:rsid w:val="00583B82"/>
    <w:rsid w:val="00592369"/>
    <w:rsid w:val="005923AC"/>
    <w:rsid w:val="005D5149"/>
    <w:rsid w:val="005E656F"/>
    <w:rsid w:val="00653B95"/>
    <w:rsid w:val="00667021"/>
    <w:rsid w:val="006974E1"/>
    <w:rsid w:val="006C0896"/>
    <w:rsid w:val="006C66C1"/>
    <w:rsid w:val="006F364F"/>
    <w:rsid w:val="006F513E"/>
    <w:rsid w:val="00725B82"/>
    <w:rsid w:val="007A5B15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545E3"/>
    <w:rsid w:val="00977AAE"/>
    <w:rsid w:val="0098636D"/>
    <w:rsid w:val="00996E56"/>
    <w:rsid w:val="00997268"/>
    <w:rsid w:val="009F3A42"/>
    <w:rsid w:val="00A12667"/>
    <w:rsid w:val="00A14581"/>
    <w:rsid w:val="00A20E4C"/>
    <w:rsid w:val="00A26EA7"/>
    <w:rsid w:val="00AA23D3"/>
    <w:rsid w:val="00AA3C50"/>
    <w:rsid w:val="00AE302A"/>
    <w:rsid w:val="00AE36BB"/>
    <w:rsid w:val="00B31F45"/>
    <w:rsid w:val="00B37C7E"/>
    <w:rsid w:val="00B65B09"/>
    <w:rsid w:val="00B85583"/>
    <w:rsid w:val="00B9476B"/>
    <w:rsid w:val="00BC3952"/>
    <w:rsid w:val="00BE5AB8"/>
    <w:rsid w:val="00BF18E1"/>
    <w:rsid w:val="00C44DFB"/>
    <w:rsid w:val="00C6519B"/>
    <w:rsid w:val="00C7080D"/>
    <w:rsid w:val="00C70F21"/>
    <w:rsid w:val="00C7354B"/>
    <w:rsid w:val="00C91F9B"/>
    <w:rsid w:val="00CE1705"/>
    <w:rsid w:val="00DE32AC"/>
    <w:rsid w:val="00E1407A"/>
    <w:rsid w:val="00E318B9"/>
    <w:rsid w:val="00E50BDE"/>
    <w:rsid w:val="00E5363F"/>
    <w:rsid w:val="00E774CD"/>
    <w:rsid w:val="00E77E1D"/>
    <w:rsid w:val="00EB05AD"/>
    <w:rsid w:val="00ED75B6"/>
    <w:rsid w:val="00EF1F0E"/>
    <w:rsid w:val="00F14D58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3448</Words>
  <Characters>19658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2021-05-27T18:51:00Z</dcterms:created>
  <dcterms:modified xsi:type="dcterms:W3CDTF">2021-05-27T18:51:00Z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