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F14D58" w:rsidRPr="002F79BC" w14:paraId="40983BE3" w14:textId="77777777" w:rsidTr="00F14D58">
        <w:trPr>
          <w:trHeight w:val="10480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66537F75" w14:textId="7A035A2D" w:rsidR="003E085C" w:rsidRPr="00983328" w:rsidRDefault="003E085C" w:rsidP="002F79BC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</w:pP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fldChar w:fldCharType="begin"/>
            </w: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fldChar w:fldCharType="separate"/>
            </w:r>
            <w:r w:rsidR="002F79BC"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t>2023</w:t>
            </w: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98" w:type="dxa"/>
                <w:left w:w="284" w:type="dxa"/>
                <w:bottom w:w="198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F14D58" w:rsidRPr="002F79BC" w14:paraId="79F6697B" w14:textId="61825017" w:rsidTr="00983328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1E763E4B" w14:textId="11F7F804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F14D58" w:rsidRPr="002F79BC" w14:paraId="684222CD" w14:textId="77777777" w:rsidTr="00983328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9408482" w14:textId="6C08246B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B285114" w14:textId="29D997E3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4BB7502" w14:textId="385C7EC4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84BA99" w14:textId="7DEC3725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F75680" w14:textId="34F6528F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7BE3AF3" w14:textId="69CFB58A" w:rsidR="00240D4D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7E85CF0" w14:textId="55C865F8" w:rsidR="00240D4D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14D58" w:rsidRPr="002F79BC" w14:paraId="31DF8F53" w14:textId="77777777" w:rsidTr="00450E53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C3DF47A" w14:textId="604F933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" 1 ""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D8DCA2" w14:textId="5D169024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953DC5" w14:textId="0FA404ED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6F7F6B" w14:textId="77D6F9A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77DEF9" w14:textId="343A5712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B1CBA7" w14:textId="015E085E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1DE8D4C" w14:textId="51270F6E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0AFA4FA2" w14:textId="77777777" w:rsidTr="00450E53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0CDEE14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72CAA7E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3E20D2E3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1FEDB50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730153E3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25E8361E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7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7B94DD6E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8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223F797F" w14:textId="77777777" w:rsidTr="00450E53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27B188A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260BBDB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1BDD0C0E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294601B3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309449AD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4E74F64D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14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0D896D1F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15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10529957" w14:textId="77777777" w:rsidTr="00450E53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6B02C70E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389CBA0B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04CAAEFF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41CB16E2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693CD04B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40275F05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21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47239052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22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797D45F8" w14:textId="77777777" w:rsidTr="00450E53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12947F7A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559BDF74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2C7FE18A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6D7CEDC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38718F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50C5843B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28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5F1E2D6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29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1144E5B8" w14:textId="77777777" w:rsidTr="00450E53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555938FE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30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6A0CA6A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31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D861116" w14:textId="1DD792FB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5"/>
                    <w:gridCol w:w="485"/>
                    <w:gridCol w:w="485"/>
                    <w:gridCol w:w="485"/>
                    <w:gridCol w:w="485"/>
                    <w:gridCol w:w="476"/>
                  </w:tblGrid>
                  <w:tr w:rsidR="002F79BC" w:rsidRPr="002F79BC" w14:paraId="4D521D1C" w14:textId="77777777" w:rsidTr="00983328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B4A50A8" w14:textId="6F50660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D052ACD" w14:textId="7391432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A47D848" w14:textId="59ABA95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412BE2" w14:textId="48FBE09E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C3D3BE5" w14:textId="7A0FA24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2F7BE9" w14:textId="140A7B43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B16A91" w14:textId="6C0E5CDD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14D58" w:rsidRPr="002F79BC" w14:paraId="033AD79B" w14:textId="77777777" w:rsidTr="002F79B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2338C3E" w14:textId="29B3EB44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" 1 ""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3E94B11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3DB33ABA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31246BEF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7697602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75D9D6AA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4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4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4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A023F15" w14:textId="467DD2F1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4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5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5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5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6878283D" w14:textId="77777777" w:rsidTr="002F79BC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E1A06" w14:textId="2B8029B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4405C49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14444B64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5CD2C83E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778A251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333179E6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11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51B6ED7" w14:textId="7F4BD033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12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7DC4D67B" w14:textId="77777777" w:rsidTr="002F79B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AC88D8" w14:textId="1A1CFE0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688A294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3D5986A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5B14B56E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2B063D99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2A8CE851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18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0A0A41E" w14:textId="2D5E9903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19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73331944" w14:textId="77777777" w:rsidTr="002F79B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526BF" w14:textId="01386AC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19054764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14D2365B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30C004AF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4ADD7EE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72715113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25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6E25065" w14:textId="39A3B00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26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74B0FF95" w14:textId="77777777" w:rsidTr="002F79BC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A5D3919" w14:textId="2E013B1B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397EA01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4AD31FA6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05FA1F0F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42D8C8C0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313117EE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267017D" w14:textId="09B23E69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4CB553C4" w14:textId="77777777" w:rsidTr="002F79B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549FBFA" w14:textId="63AF66A3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776215AE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!A12 Is Not In Table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5B970C07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4315FC74" w14:textId="795E3FC9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4"/>
                    <w:gridCol w:w="486"/>
                    <w:gridCol w:w="486"/>
                    <w:gridCol w:w="486"/>
                    <w:gridCol w:w="486"/>
                    <w:gridCol w:w="475"/>
                  </w:tblGrid>
                  <w:tr w:rsidR="002F79BC" w:rsidRPr="002F79BC" w14:paraId="5FBA1453" w14:textId="77777777" w:rsidTr="00983328">
                    <w:trPr>
                      <w:trHeight w:val="170"/>
                    </w:trPr>
                    <w:tc>
                      <w:tcPr>
                        <w:tcW w:w="70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82C68E" w14:textId="3E884A0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D081C50" w14:textId="472076AE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B330407" w14:textId="7C66BAF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F2E47A7" w14:textId="4520657D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D7F939A" w14:textId="4A47CF0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24E7528" w14:textId="12B126A4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F13CE6" w14:textId="6505D781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14D58" w:rsidRPr="002F79BC" w14:paraId="1AD7C61D" w14:textId="77777777" w:rsidTr="002F79B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AAAD04" w14:textId="5B6F1E9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" 1 ""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56179C09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F3CE0B" w14:textId="5C7475E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E343102" w14:textId="5E124C4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48F3FC" w14:textId="2913963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C4B999" w14:textId="04656CD4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4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4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4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611257B" w14:textId="64ED313E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4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5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5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5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0ACC4FBD" w14:textId="77777777" w:rsidTr="002F79B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2D8059F" w14:textId="2A1C3DF6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47D3F653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DB2D48" w14:textId="20D80639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650517" w14:textId="5B5A3E1B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810657" w14:textId="0D189A4B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D2049" w14:textId="56E5773E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11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B2C3A7B" w14:textId="28E7B46C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12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2DAA7F9C" w14:textId="77777777" w:rsidTr="002F79B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B1BC1FA" w14:textId="3BD9998F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5966F280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AD98F73" w14:textId="78C9757F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612937" w14:textId="12CE281D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76CEF7" w14:textId="4AF58006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EEA51C" w14:textId="14AB2788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18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340F2AC" w14:textId="12768350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19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091924FE" w14:textId="77777777" w:rsidTr="002F79B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EE5652" w14:textId="5B3C056E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7BEEFBE4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AFA3B" w14:textId="7F1D0FB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3E5F29" w14:textId="7333D8A6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D56471" w14:textId="7A0FDC6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AED89" w14:textId="3B3757A8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25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8F77A3C" w14:textId="5ECA629B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26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322DB458" w14:textId="77777777" w:rsidTr="002F79B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4ACEBE8" w14:textId="4916F26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5B22E8A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0FF736" w14:textId="39C61FB3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8BB8E5" w14:textId="0DD14B56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30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B4100B5" w14:textId="4BC3EB0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31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7C4FF97" w14:textId="3AE67164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B8E039F" w14:textId="349A6639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73808F25" w14:textId="77777777" w:rsidTr="002F79B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6C55AF" w14:textId="036D7316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3A2193D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E8669C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B5375A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1958E1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7379C4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6E133FB9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260070DC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64B9D1A2" w14:textId="3EE22D37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4"/>
                    <w:gridCol w:w="486"/>
                    <w:gridCol w:w="486"/>
                    <w:gridCol w:w="486"/>
                    <w:gridCol w:w="486"/>
                    <w:gridCol w:w="475"/>
                  </w:tblGrid>
                  <w:tr w:rsidR="002F79BC" w:rsidRPr="002F79BC" w14:paraId="486B25E3" w14:textId="77777777" w:rsidTr="00983328">
                    <w:trPr>
                      <w:trHeight w:val="170"/>
                    </w:trPr>
                    <w:tc>
                      <w:tcPr>
                        <w:tcW w:w="70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7AC1FC0" w14:textId="545EC43D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14AE8CF" w14:textId="191B21F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1D221CC" w14:textId="0DDC6CCC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67455C" w14:textId="30D9377F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DCA161" w14:textId="602E8E8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C27E099" w14:textId="51C3FAB0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0E05008" w14:textId="4AF1228A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14D58" w:rsidRPr="002F79BC" w14:paraId="18746610" w14:textId="77777777" w:rsidTr="002F79B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994D48" w14:textId="3CF8AB4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" 1 ""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47B3E4FE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853C12" w14:textId="26F615E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5E42A6" w14:textId="687ABB8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2FC3EB" w14:textId="07CDE7E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27BD5DB" w14:textId="73E8C069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3C7F0FA" w14:textId="69ABD9BB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1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0B6D7401" w14:textId="77777777" w:rsidTr="002F79B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47C32FA" w14:textId="48C41BA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264FE843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96F8EEB" w14:textId="7EAA0746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CAAFC1" w14:textId="2275E592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C5458D" w14:textId="0D4FBED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09DBCE" w14:textId="5830B9A1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8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14266C6" w14:textId="341588B2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9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2E5D7C27" w14:textId="77777777" w:rsidTr="002F79B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107F514" w14:textId="168A953D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60B6D564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BD307A" w14:textId="6CB6934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F98C93" w14:textId="63C888D3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92DA3C" w14:textId="720EA6A4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CB3325" w14:textId="3FFA1223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15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975FC51" w14:textId="66493164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16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4FD26192" w14:textId="77777777" w:rsidTr="002F79B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370BE02" w14:textId="7DB538FF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5BEE258B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1F3671" w14:textId="0FDD9EC6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7881A4" w14:textId="366D6D89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123C56" w14:textId="402B459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A154DC" w14:textId="7C3E7C88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22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B413671" w14:textId="1E905CA0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23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4E4EF58A" w14:textId="77777777" w:rsidTr="002F79BC">
                    <w:trPr>
                      <w:trHeight w:val="336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4F5F3AE" w14:textId="48DA73D0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73241D5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6D1FA8" w14:textId="6CC4B39B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644FB7" w14:textId="1AF45819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2F79A" w14:textId="0D1BB49B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F1736F" w14:textId="7FBBC3EC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29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7BE654C5" w14:textId="65E0B7F9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30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0CB933A3" w14:textId="77777777" w:rsidTr="002F79BC">
                    <w:trPr>
                      <w:trHeight w:val="35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2E7F3B" w14:textId="5A84477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34CBC32A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832797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2B61A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60FE7A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0F720E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52972D7F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5F4768A2" w14:textId="77777777" w:rsidR="00240D4D" w:rsidRPr="002F79BC" w:rsidRDefault="00240D4D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  <w:tr w:rsidR="00F14D58" w:rsidRPr="002F79BC" w14:paraId="3808ABFD" w14:textId="5185E65E" w:rsidTr="00983328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392961A3" w14:textId="017E14EC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4533209A" w14:textId="77777777" w:rsidTr="0098332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937BF7" w14:textId="270239DD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076CB9" w14:textId="4A1ACD1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E2E5AC" w14:textId="1A0B307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291E9FA" w14:textId="709C684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C9E446" w14:textId="13DECA3E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474412" w14:textId="3237EFA4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70B3D15" w14:textId="2CDA937E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14D58" w:rsidRPr="002F79BC" w14:paraId="38FA371F" w14:textId="77777777" w:rsidTr="002F79B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7682D8" w14:textId="6CF858E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" 1 ""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867C93" w14:textId="0F5C8B9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65E0A7" w14:textId="62982F3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84AED" w14:textId="5FF9CE73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0F1AEC" w14:textId="0827016B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88ABBF" w14:textId="3896522B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5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6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9A52" w14:textId="6F6DFB1D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7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7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7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68F2BFDB" w14:textId="77777777" w:rsidTr="002F79BC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217980" w14:textId="74217E2A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3F0A28" w14:textId="39554506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54E50" w14:textId="6D53944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A2C39" w14:textId="5D81F8B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8F8CC1" w14:textId="5C72C83E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7A04D" w14:textId="47813ABE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13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6C1B75AC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14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5C3EBBEF" w14:textId="77777777" w:rsidTr="002F79B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3B720E8" w14:textId="29DEF024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7630C8" w14:textId="28B5B34B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3A53F4" w14:textId="2B846C46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B395AE" w14:textId="6A92A25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81E61E" w14:textId="3751E6C0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65BF55" w14:textId="261D555C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20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62DF4823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21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63A93A41" w14:textId="77777777" w:rsidTr="002F79B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DBCB23D" w14:textId="553D30E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0EB602" w14:textId="79042DA2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961A2" w14:textId="2C988B5A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D38E3F" w14:textId="318D74F4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04CD3E" w14:textId="3494159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42B2DE" w14:textId="72A6FD3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27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2A5DC264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28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48D57EB2" w14:textId="77777777" w:rsidTr="002F79BC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E2CB464" w14:textId="02730E7A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1145EE" w14:textId="6C1F7C0E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30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B4A0FD" w14:textId="42416E0B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31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90E878" w14:textId="3E07AB2A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332647" w14:textId="11FBB86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02DBD" w14:textId="1BBD112B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782A2726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74CBC6B8" w14:textId="77777777" w:rsidTr="002F79B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16A44DC" w14:textId="5DE02E7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08FBA" w14:textId="3A57C41B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F6AA4F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F08D6F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6EDB61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E2DC0C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7B246660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48937A74" w14:textId="49AAB79C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43FDBBAF" w14:textId="77777777" w:rsidTr="0098332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CCD867C" w14:textId="1671987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AD34CA" w14:textId="3EC15C0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CEF8E2" w14:textId="055CCA4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2EC53A" w14:textId="6D40ED7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5114B7" w14:textId="04CC03A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9497BC" w14:textId="0D783A9F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8DC64F" w14:textId="6AA95FB6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14D58" w:rsidRPr="002F79BC" w14:paraId="10101CD6" w14:textId="77777777" w:rsidTr="002F79B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816137E" w14:textId="3D91834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" 1 ""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F6D0B3" w14:textId="170174FD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B10352" w14:textId="0E78A7A0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D945A5" w14:textId="1C7B6C5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51A83A" w14:textId="38CFB72F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F9861" w14:textId="6E98A4E4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3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4B872EE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4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4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4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7A162450" w14:textId="77777777" w:rsidTr="002F79BC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2F00F4" w14:textId="73C0B66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4467DC" w14:textId="38EEFB02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5126E1" w14:textId="4ABBCAA2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4D7C46" w14:textId="006DC3B2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A570E9" w14:textId="2B13254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E94833" w14:textId="01815CD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10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75FB1195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11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3BBD0250" w14:textId="77777777" w:rsidTr="002F79B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E7C0667" w14:textId="62312A5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E6247" w14:textId="7AE0B62D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DD14DC" w14:textId="08B9914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76184E" w14:textId="7AD8598B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8F671C" w14:textId="0E298479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73AA43" w14:textId="4B460A20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17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524BEA16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18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63CC90BE" w14:textId="77777777" w:rsidTr="002F79B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D0E9B3D" w14:textId="15550303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666DBF" w14:textId="215BA2A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8CF228" w14:textId="63FE526B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2C419" w14:textId="314DD51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99A536" w14:textId="6781A920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63CFF2" w14:textId="27C2E46F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24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09C9C11C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25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47AB0675" w14:textId="77777777" w:rsidTr="002F79BC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D9ADCD" w14:textId="33A1667E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7713" w14:textId="056A1F3D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FDF96F" w14:textId="279938F9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6CF98" w14:textId="1BCB1BF3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6E3DE" w14:textId="6CBE33D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30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4099FC" w14:textId="4ADFC37F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22A17E59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3E8BAD15" w14:textId="77777777" w:rsidTr="002F79B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7239B36" w14:textId="767BB9C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061EE3" w14:textId="645425EA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DBD41E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653ADF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904AC9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91EFB0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254C2834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4B8A97B6" w14:textId="430F9CFC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2F79BC" w:rsidRPr="002F79BC" w14:paraId="65F48B94" w14:textId="77777777" w:rsidTr="00983328">
                    <w:trPr>
                      <w:trHeight w:val="170"/>
                    </w:trPr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EEB0A9E" w14:textId="4158E7B2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A031FA6" w14:textId="116F5218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E1EB63" w14:textId="400C000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A1004C4" w14:textId="058823E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9397D7" w14:textId="1853A3C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34D544" w14:textId="7D7A636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E67A74" w14:textId="1A9F8A1B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14D58" w:rsidRPr="002F79BC" w14:paraId="695417E5" w14:textId="77777777" w:rsidTr="002F79BC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719BABFE" w14:textId="3DACE3F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" 1 ""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C221972" w14:textId="0FBAE12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3371317" w14:textId="5913C20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2E429C1" w14:textId="649E115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622A721" w14:textId="43869854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A728AE9" w14:textId="13DFD9AA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747D21B" w14:textId="57A6274E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1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3A7F1548" w14:textId="77777777" w:rsidTr="002F79BC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5A258DF9" w14:textId="30540782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73B97E90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25E8991" w14:textId="6A46A0A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FD04F54" w14:textId="6F25C169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5800037" w14:textId="5A99E84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A950862" w14:textId="29C7C0B3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8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6084CB8A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9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1BD473A1" w14:textId="77777777" w:rsidTr="002F79BC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38603902" w14:textId="3730944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7ED71FF9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599CD95" w14:textId="7B9F289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870AC23" w14:textId="2842A356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588A0D8" w14:textId="2C88F032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58F480D" w14:textId="16C54515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15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4AE273B6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16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0943E547" w14:textId="77777777" w:rsidTr="002F79BC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4064B125" w14:textId="364B689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10822C5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DEE0372" w14:textId="49E37ED3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F06F684" w14:textId="101C9E0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92C1871" w14:textId="29A64F0D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0BB295E0" w14:textId="09EEBFD2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22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1C28232F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23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00083E5B" w14:textId="77777777" w:rsidTr="002F79BC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0CBF98D5" w14:textId="3F577924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4C4BECB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715E5E2" w14:textId="7D2A0E8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E2109C3" w14:textId="79CD80A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4803EA6" w14:textId="1B406F6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6F06B13" w14:textId="25F3EAD8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29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72909CD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30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663D57F0" w14:textId="77777777" w:rsidTr="002F79BC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574CC861" w14:textId="575C01ED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31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0E8383C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960028F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34F2860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ECCD19A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291DBFB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5A638CC5" w14:textId="0F3A83A9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2F79BC" w:rsidRPr="002F79BC" w14:paraId="27BAE27B" w14:textId="77777777" w:rsidTr="00983328">
                    <w:trPr>
                      <w:trHeight w:val="170"/>
                    </w:trPr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1C41B3" w14:textId="1FF4BC5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114B97" w14:textId="6A08448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58DB859" w14:textId="7F681D0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8E5F5A9" w14:textId="0F7ECE5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90E5199" w14:textId="5056DFB2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5D486E" w14:textId="66AC5B5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B06261" w14:textId="15FF58EA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14D58" w:rsidRPr="002F79BC" w14:paraId="4F4E23C6" w14:textId="77777777" w:rsidTr="002F79BC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78F47D9" w14:textId="27C08ACA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" 1 ""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5189E86F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349503" w14:textId="6B81D9B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455009" w14:textId="4C8E37F3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1C28BC" w14:textId="429A3E3F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853885E" w14:textId="7E954492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4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5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5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5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A35057" w14:textId="643151EF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5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6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662A0AB8" w14:textId="77777777" w:rsidTr="002F79BC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BF3AAD" w14:textId="388CDB4F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6510735B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201F9D" w14:textId="32462F5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6698DC5" w14:textId="2838ABBD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0A032" w14:textId="14F88392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BE9201" w14:textId="492D0E35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12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300BF7B0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13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6825CDB3" w14:textId="77777777" w:rsidTr="002F79BC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5EA11FB" w14:textId="1FE2E786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3B830A03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8EF2D7" w14:textId="56BFF010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06E23F" w14:textId="1579D97F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C2250F2" w14:textId="653F1DD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882763" w14:textId="6A9EC770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19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4796B6E6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20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2337F0FE" w14:textId="77777777" w:rsidTr="002F79BC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514723" w14:textId="459AC0A3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28BA5AD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C41D5A3" w14:textId="7A8C790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AD82F7" w14:textId="53C42194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8629C5" w14:textId="5D44DD52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8FD3245" w14:textId="24D860F9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26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35BF176E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27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4BA8EE02" w14:textId="77777777" w:rsidTr="002F79BC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250090" w14:textId="51A2BE44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6DE05DA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1569ED" w14:textId="0126246D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30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D9106" w14:textId="2D92325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31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016A8C" w14:textId="263372BD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614EC2" w14:textId="5E5C8B3C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7CC89030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3673A2D9" w14:textId="77777777" w:rsidTr="002F79BC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BF8F9B" w14:textId="1AC6DD1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728BBB2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6F8A2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2D5F5A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AFED51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300C5F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18E383FC" w14:textId="77777777" w:rsidR="00240D4D" w:rsidRPr="002F79BC" w:rsidRDefault="00240D4D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  <w:tr w:rsidR="00F14D58" w:rsidRPr="002F79BC" w14:paraId="5ABCB9D1" w14:textId="6B4B1A3C" w:rsidTr="00983328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4C27874B" w14:textId="022B3E72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6E92A4E3" w14:textId="77777777" w:rsidTr="0098332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7E20BD" w14:textId="459AED5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BAB9FE" w14:textId="719808E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E7E1C1D" w14:textId="026C39E0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7097261" w14:textId="389774F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075D82B" w14:textId="7179860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F2B6E0" w14:textId="0E326026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5E6D45" w14:textId="052525CA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14D58" w:rsidRPr="002F79BC" w14:paraId="191EEF27" w14:textId="77777777" w:rsidTr="002F79B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CC9AD8" w14:textId="49402912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" 1 ""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5D060A" w14:textId="30FBE206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BDA8F8" w14:textId="7A36D2AE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07E4D3" w14:textId="789CEC0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E22500" w14:textId="7668686F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B27399" w14:textId="1829EBB4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1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5416E7D5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3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6EE1544C" w14:textId="77777777" w:rsidTr="002F79BC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C961F1" w14:textId="6642AFD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BF2BED" w14:textId="48449D49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04E09D" w14:textId="01445BF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9C5BF" w14:textId="352093D9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3FAA3" w14:textId="229CB81B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033FA5" w14:textId="1551BE5C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9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3A6B4613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10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0E1942DA" w14:textId="77777777" w:rsidTr="002F79B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6BD514" w14:textId="0B7695A3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DA48A5" w14:textId="2F804BFE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219664" w14:textId="040707F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9359DC" w14:textId="75953C8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EB3D77" w14:textId="19F7F3B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A1D153" w14:textId="0A8A9D3E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16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77CC820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17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343588CF" w14:textId="77777777" w:rsidTr="002F79B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A2651C6" w14:textId="0DC8FF60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1C1C0E" w14:textId="7417230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6D1A20" w14:textId="63907D1F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90440C" w14:textId="29FA65D4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8F551A" w14:textId="438EDDEF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C0B0FF" w14:textId="1C33B4A1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23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100F7A7A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24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487DB3AB" w14:textId="77777777" w:rsidTr="002F79BC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4CE423F" w14:textId="5FA8C919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D02494" w14:textId="5DB5A529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183CBA" w14:textId="3DF9A823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DE61E5" w14:textId="5E405433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5E5C1E" w14:textId="34980163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00C123" w14:textId="56CC2E95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30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0D0C5DF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5F9738C0" w14:textId="77777777" w:rsidTr="002F79B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962714E" w14:textId="0F0C69F0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A16A11" w14:textId="5F97A072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6EF8DF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E7606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12BD7D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FC413F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1377DC9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FE5E8F3" w14:textId="43421450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1DAA9906" w14:textId="77777777" w:rsidTr="0098332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268EF6" w14:textId="199CFFCC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4767A8" w14:textId="033DAB0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A606E45" w14:textId="2D588F6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734FE5" w14:textId="17639B29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2CCBD37" w14:textId="4E728DFF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383A338" w14:textId="21B8F243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199D0C" w14:textId="6D7F2C21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14D58" w:rsidRPr="002F79BC" w14:paraId="048A2737" w14:textId="77777777" w:rsidTr="002F79B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4BD2F7B" w14:textId="4315AF4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" 1 ""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D35348" w14:textId="7D3679C3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2EC394" w14:textId="0EB7E4B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11D71D" w14:textId="2C0816AA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763EE9" w14:textId="683501B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586682" w14:textId="50DB96BF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5D690C25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4556AA3B" w14:textId="77777777" w:rsidTr="002F79BC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30F25BF" w14:textId="08033756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27F624" w14:textId="73CD668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1A902F" w14:textId="032F556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1A0B06" w14:textId="5B52ED7E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25EEF8" w14:textId="6AA7E689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4DA1CC" w14:textId="382C3B42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7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178739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8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3841C5FA" w14:textId="77777777" w:rsidTr="002F79B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8CD6B08" w14:textId="5567BB2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8FE453" w14:textId="3D3AA93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373CDE" w14:textId="7D3B40ED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26B5BE" w14:textId="01158FB9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16EA20" w14:textId="6F58A2FE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20BEFD" w14:textId="4AE84FD8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14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75FC16F2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15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63A3FB71" w14:textId="77777777" w:rsidTr="002F79B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E54D898" w14:textId="717755E4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0611B7" w14:textId="16E00269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E272CC" w14:textId="069B78E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5AC35F" w14:textId="05D8415E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05BD05" w14:textId="2E385A5F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315AC8" w14:textId="033C5E00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21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10F9F966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22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48EFB191" w14:textId="77777777" w:rsidTr="002F79BC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F21411" w14:textId="0FF0E2A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F886DF" w14:textId="0E630B6B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09C7" w14:textId="0AEA0E94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92FF5E" w14:textId="1BB386BA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5B9E74" w14:textId="45035B00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DA91CB" w14:textId="74DCF9D5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28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7BFA426A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29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6CC5E29B" w14:textId="77777777" w:rsidTr="002F79BC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E7BD1B5" w14:textId="26723E4F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30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28D1E9" w14:textId="2332381F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31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09CA96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ADA865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22049B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1786F2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71E1777A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7E9350D6" w14:textId="2725FB83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2F79BC" w:rsidRPr="002F79BC" w14:paraId="504BFB33" w14:textId="77777777" w:rsidTr="00983328">
                    <w:trPr>
                      <w:trHeight w:val="170"/>
                    </w:trPr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4911DBF" w14:textId="2AD75D38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E2F19E6" w14:textId="367ADF8C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193F3" w14:textId="62F27D08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795B3D0" w14:textId="4970702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1FE0A5" w14:textId="6F323230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2F9E89F" w14:textId="683CAD7D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85DC499" w14:textId="4A17285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14D58" w:rsidRPr="002F79BC" w14:paraId="4138B158" w14:textId="77777777" w:rsidTr="002F79BC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F0A74D" w14:textId="70463C4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" 1 ""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3669B46B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A59089" w14:textId="3254AA0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4A6AE03" w14:textId="1D11E8C9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6E858D" w14:textId="58AFF092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006519B" w14:textId="179DC206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4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4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4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7589EB" w14:textId="19CCBB30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4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5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5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5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74503BC8" w14:textId="77777777" w:rsidTr="002F79BC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F866EB" w14:textId="5220C8E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70711062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7B76E5" w14:textId="42428E2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8D013C" w14:textId="50643D0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755708" w14:textId="268F602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9887AC" w14:textId="7BB85A3A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11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0C5B7E2E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12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7D2E9130" w14:textId="77777777" w:rsidTr="002F79BC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512634A" w14:textId="1CE8BA3D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7DB099DA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580905" w14:textId="7A2275D4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5EDA76" w14:textId="40F7193A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7EFABF1" w14:textId="3BCE159E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A43CE6" w14:textId="284FE25C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18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25189591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19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0C39DE3A" w14:textId="77777777" w:rsidTr="002F79BC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4D3C6" w14:textId="08752BF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0DBFEC03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063550" w14:textId="7317EABE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37FB0E" w14:textId="3A94499D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A71C62" w14:textId="4C9B982F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F89C58" w14:textId="5516B27C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25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0170E861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26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025F2089" w14:textId="77777777" w:rsidTr="002F79BC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0F1AE2" w14:textId="0C62F684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2F141F90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D75CF5" w14:textId="4C6EAE70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161C89" w14:textId="7ECEFBF4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30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51A596" w14:textId="506ABDC8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C4A41F6" w14:textId="4EBAD1C3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285EC621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72FD00B3" w14:textId="77777777" w:rsidTr="002F79BC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6FE523" w14:textId="2F5BEFCE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0E029A1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D4E4E9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5E8EE5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9CAF47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FCE03B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43A637F0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6F10BBC6" w14:textId="53F3F3A4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2F79BC" w:rsidRPr="002F79BC" w14:paraId="0CA8349C" w14:textId="77777777" w:rsidTr="00983328">
                    <w:trPr>
                      <w:trHeight w:val="170"/>
                    </w:trPr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098BB" w14:textId="1BEC085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1F03D3C" w14:textId="5AC936E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86A1803" w14:textId="014B3472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9281689" w14:textId="536F26A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F571BF" w14:textId="185CFF0F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195620" w14:textId="5ED8FE9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709C3C5" w14:textId="6AA846A8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14D58" w:rsidRPr="002F79BC" w14:paraId="0B2F30B0" w14:textId="77777777" w:rsidTr="002F79BC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F7088F" w14:textId="6B81268A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" 1 ""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0A4958BD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88806C3" w14:textId="31A164FD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D33135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7860C0" w14:textId="4DC45AF0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246D88" w14:textId="52F41EFF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= “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8AD4B2" w14:textId="4BD4122C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1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0E85C9" w14:textId="067EC300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“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" 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&lt;&gt; 0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=F2+1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3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34AB1B96" w14:textId="77777777" w:rsidTr="002F79BC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6B7A0C" w14:textId="0027E0D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=G2+1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51BE0A9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BF848C4" w14:textId="08B2D18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0C7353" w14:textId="2074CD9D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B1151C" w14:textId="05ED0C7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383CAD5" w14:textId="36EEFCF0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9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514E9DE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=F3+1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10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05C96A10" w14:textId="77777777" w:rsidTr="002F79BC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E0F41" w14:textId="0C2A135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=G3+1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0FAA09C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6AA936" w14:textId="31479A72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13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EA5A59" w14:textId="57A86B52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14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91173" w14:textId="32203935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3F5234" w14:textId="323380A3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16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6CFF9931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=F4+1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17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2A63608C" w14:textId="77777777" w:rsidTr="002F79BC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F68CC1" w14:textId="62D23764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=G4+1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686B527D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19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EF3DD30" w14:textId="102995FF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20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94CC8" w14:textId="1B129C4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21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38665" w14:textId="4DAE6F7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22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C7C6B4" w14:textId="7A33AD7E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23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5DDA962B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=F5+1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24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35920EEE" w14:textId="77777777" w:rsidTr="002F79BC">
                    <w:trPr>
                      <w:trHeight w:val="336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7B9C7F" w14:textId="1B3C50C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24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=G5+1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25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72FF7BB1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25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26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12F9BC" w14:textId="7FA9A8DC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=B6+1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27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D03699A" w14:textId="5F393B49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=C6+1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28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F71DA6" w14:textId="59620096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28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=D6+1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t>29</w: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13947F0" w14:textId="375394B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29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=E6+1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30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2BC9AF5F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=F6+1 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 w:bidi="ru-RU"/>
                          </w:rPr>
                          <w:t>31</w:t>
                        </w: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14D58" w:rsidRPr="002F79BC" w14:paraId="14DEC3D6" w14:textId="77777777" w:rsidTr="002F79BC">
                    <w:trPr>
                      <w:trHeight w:val="35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53804D" w14:textId="4E73698B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=G6+1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0081E48F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2F79BC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 0,""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IF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30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&lt;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=A7+1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 xml:space="preserve"> "" 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4336B" w:rsidRPr="002F79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 w:bidi="ru-RU"/>
                          </w:rPr>
                          <w:instrText>31</w:instrText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D331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E650445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461B0BF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C66123" w14:textId="77777777" w:rsidR="00240D4D" w:rsidRPr="002F79BC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8935B6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983328" w:rsidRDefault="00240D4D" w:rsidP="002F79BC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B3A58C6" w14:textId="77777777" w:rsidR="00240D4D" w:rsidRPr="002F79BC" w:rsidRDefault="00240D4D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2F79BC" w:rsidRDefault="00E50BDE" w:rsidP="002F79BC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it-IT"/>
              </w:rPr>
            </w:pPr>
          </w:p>
        </w:tc>
      </w:tr>
    </w:tbl>
    <w:p w14:paraId="2B3E424A" w14:textId="1E745D66" w:rsidR="00F93E3B" w:rsidRPr="002F79BC" w:rsidRDefault="008C7AC8" w:rsidP="002F79BC">
      <w:pPr>
        <w:pStyle w:val="a5"/>
        <w:rPr>
          <w:rFonts w:cs="Arial"/>
          <w:b/>
          <w:bCs/>
          <w:noProof/>
          <w:color w:val="auto"/>
          <w:sz w:val="2"/>
          <w:szCs w:val="2"/>
          <w:lang w:val="it-IT"/>
        </w:rPr>
      </w:pPr>
      <w:r w:rsidRPr="002F79BC">
        <w:rPr>
          <w:rFonts w:cs="Arial"/>
          <w:b/>
          <w:bCs/>
          <w:noProof/>
          <w:color w:val="auto"/>
          <w:sz w:val="2"/>
          <w:szCs w:val="2"/>
          <w:lang w:val="it-IT"/>
        </w:rPr>
        <w:t xml:space="preserve"> </w:t>
      </w:r>
    </w:p>
    <w:sectPr w:rsidR="00F93E3B" w:rsidRPr="002F79BC" w:rsidSect="002F79BC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B89AC9" w14:textId="77777777" w:rsidR="008C0805" w:rsidRDefault="008C0805">
      <w:pPr>
        <w:spacing w:after="0"/>
      </w:pPr>
      <w:r>
        <w:separator/>
      </w:r>
    </w:p>
  </w:endnote>
  <w:endnote w:type="continuationSeparator" w:id="0">
    <w:p w14:paraId="20F51A57" w14:textId="77777777" w:rsidR="008C0805" w:rsidRDefault="008C08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B7BF8" w14:textId="77777777" w:rsidR="008C0805" w:rsidRDefault="008C0805">
      <w:pPr>
        <w:spacing w:after="0"/>
      </w:pPr>
      <w:r>
        <w:separator/>
      </w:r>
    </w:p>
  </w:footnote>
  <w:footnote w:type="continuationSeparator" w:id="0">
    <w:p w14:paraId="4A390710" w14:textId="77777777" w:rsidR="008C0805" w:rsidRDefault="008C08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336B"/>
    <w:rsid w:val="0005357B"/>
    <w:rsid w:val="00071356"/>
    <w:rsid w:val="00097A25"/>
    <w:rsid w:val="000A5A57"/>
    <w:rsid w:val="00111F7C"/>
    <w:rsid w:val="001274F3"/>
    <w:rsid w:val="00151CCE"/>
    <w:rsid w:val="00190EE8"/>
    <w:rsid w:val="001B01F9"/>
    <w:rsid w:val="001C41F9"/>
    <w:rsid w:val="00240D4D"/>
    <w:rsid w:val="002562E7"/>
    <w:rsid w:val="00285C1D"/>
    <w:rsid w:val="002F79BC"/>
    <w:rsid w:val="003327F5"/>
    <w:rsid w:val="00340CAF"/>
    <w:rsid w:val="003C0D41"/>
    <w:rsid w:val="003E085C"/>
    <w:rsid w:val="003E7B3A"/>
    <w:rsid w:val="00416364"/>
    <w:rsid w:val="00431B29"/>
    <w:rsid w:val="00440416"/>
    <w:rsid w:val="00450E53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C66C1"/>
    <w:rsid w:val="006F513E"/>
    <w:rsid w:val="007C0139"/>
    <w:rsid w:val="007D45A1"/>
    <w:rsid w:val="007D7F5D"/>
    <w:rsid w:val="007F564D"/>
    <w:rsid w:val="00815FC3"/>
    <w:rsid w:val="008B1201"/>
    <w:rsid w:val="008C0805"/>
    <w:rsid w:val="008C7AC8"/>
    <w:rsid w:val="008E520A"/>
    <w:rsid w:val="008F16F7"/>
    <w:rsid w:val="009164BA"/>
    <w:rsid w:val="009166BD"/>
    <w:rsid w:val="00977AAE"/>
    <w:rsid w:val="00983328"/>
    <w:rsid w:val="00996E56"/>
    <w:rsid w:val="00997268"/>
    <w:rsid w:val="00A12667"/>
    <w:rsid w:val="00A14581"/>
    <w:rsid w:val="00A20E4C"/>
    <w:rsid w:val="00A26EA7"/>
    <w:rsid w:val="00AA23D3"/>
    <w:rsid w:val="00AA3C50"/>
    <w:rsid w:val="00AB6CF2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33135"/>
    <w:rsid w:val="00D417AD"/>
    <w:rsid w:val="00DE32AC"/>
    <w:rsid w:val="00E1407A"/>
    <w:rsid w:val="00E318B9"/>
    <w:rsid w:val="00E50BDE"/>
    <w:rsid w:val="00E774CD"/>
    <w:rsid w:val="00E77E1D"/>
    <w:rsid w:val="00ED75B6"/>
    <w:rsid w:val="00EF1F0E"/>
    <w:rsid w:val="00F14D58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3402</Words>
  <Characters>19393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2021-05-27T15:42:00Z</dcterms:created>
  <dcterms:modified xsi:type="dcterms:W3CDTF">2021-05-27T15:42:00Z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