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830194" w14:paraId="40983BE3" w14:textId="77777777" w:rsidTr="00A44A84">
        <w:trPr>
          <w:trHeight w:val="737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30C2C67B" w:rsidR="003E085C" w:rsidRPr="00830194" w:rsidRDefault="003E085C" w:rsidP="008F3702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8D06BF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t>2030</w: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78"/>
              <w:gridCol w:w="2778"/>
              <w:gridCol w:w="2778"/>
              <w:gridCol w:w="2778"/>
            </w:tblGrid>
            <w:tr w:rsidR="00240D4D" w:rsidRPr="00830194" w14:paraId="79F6697B" w14:textId="61825017" w:rsidTr="00830194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1E763E4B" w14:textId="4F4C23CD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bookmarkStart w:id="1" w:name="_Hlk38821049"/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ENERO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9"/>
                    <w:gridCol w:w="349"/>
                    <w:gridCol w:w="350"/>
                    <w:gridCol w:w="350"/>
                    <w:gridCol w:w="350"/>
                    <w:gridCol w:w="341"/>
                  </w:tblGrid>
                  <w:tr w:rsidR="00240D4D" w:rsidRPr="00830194" w14:paraId="684222CD" w14:textId="77777777" w:rsidTr="00EC6BB5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AFCDB6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A5E3D8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1CD5088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5DB09B7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BC99E3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5D1A1E2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0247AB1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31DF8F53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265D44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53378F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6617C8C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0CA61C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6CD317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AB1CBA7" w14:textId="78914C1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41BD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41BD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1DE8D4C" w14:textId="0E1DE8A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AFA4FA2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88A4083" w14:textId="72714EA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D9C7DF" w14:textId="7665536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D5672A" w14:textId="04DB617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E39618" w14:textId="19C310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01D669" w14:textId="4CD063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8B3CC1" w14:textId="4A7056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63A6A44F" w14:textId="1160C73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23F797F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FCDA0AA" w14:textId="7A7E83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99770B" w14:textId="0669E98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78C04D" w14:textId="5B8974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764BF9" w14:textId="1E3EE54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4D6EFD" w14:textId="0863B9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A7D074" w14:textId="01D8604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DF4C53D" w14:textId="69D28B4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529957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824C9C9" w14:textId="47EB395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E1D41" w14:textId="558E120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51C8E" w14:textId="1CFD226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755A8A" w14:textId="0324CCC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1F29A4" w14:textId="0FC96D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8D3352" w14:textId="06DF729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CF6BA37" w14:textId="2018938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97D45F8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BD14B6A" w14:textId="102140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46ECD0" w14:textId="4159FD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F7B018" w14:textId="4787078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B5BF7" w14:textId="3540BC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3E501" w14:textId="7CD90EC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251BC6" w14:textId="0F2A313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3CA74E8D" w14:textId="6766B86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144E5B8" w14:textId="77777777" w:rsidTr="00624CEF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5F237A0" w14:textId="5961BE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4CCAC5" w14:textId="045AEB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BB2A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13DE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41B31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7F8AB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40F850E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D861116" w14:textId="07AD39E6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FEBRERO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D521D1C" w14:textId="77777777" w:rsidTr="00EC6BB5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55D514B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70762F1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30CFB9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3495E6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5E9F8B8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3EEEDF3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22F6A5B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33AD79B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1BADAC9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7105C8F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4879A94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2170F8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52EE3AA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7EC8249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5CEC675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878283D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E1A06" w14:textId="1CA3B95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8FAF3" w14:textId="3FDCD5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077822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1F4C049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6AD51CC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095BFA0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EF1A2A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DC4D67B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4AC88D8" w14:textId="7BAA776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0ABAC2" w14:textId="43C2B0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F54726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0218D14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5FD7C95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77F11E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C03507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331944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6526BF" w14:textId="0B2503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8C1CD1" w14:textId="5675C8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015167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216018C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7951BAF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44455AD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D63E6A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4B0FF95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5D3919" w14:textId="6FE4318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641D12" w14:textId="1ADCD9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D6955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39A881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6F6BEA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1AB1B64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58F541B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CB553C4" w14:textId="77777777" w:rsidTr="00A7363B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49FBFA" w14:textId="64B91B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54819C" w14:textId="4A37BD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315FC74" w14:textId="6ED14BBF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MARZO</w:t>
                  </w:r>
                  <w:r w:rsidR="009E3C7C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5FBA1453" w14:textId="77777777" w:rsidTr="00EC6BB5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D3091F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C863AF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14BF36C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7A676F5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1EE4ABD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4E01A38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3610CE7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AD7C61D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2D7AE74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41413A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37A43B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731FCB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751559E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565BE4A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4E95516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ACC4FBD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22A82C5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5CA2B8" w14:textId="67574C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7A0A4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2E18233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14FB1A2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0D1286C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9DB5F7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DAA7F9C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2A3CEC2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ED7620" w14:textId="660BDF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1F6EB9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046B31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0138D5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6BEE81A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09A2A68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91924FE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02C6072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7248AD" w14:textId="46EEDA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82EC2A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024AC5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3147FB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2A94D8E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0BC872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22DB458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5EE17C8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EFA3" w14:textId="2FCC668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14C524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66D558D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52C4ED8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0EB1978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A26C24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808F25" w14:textId="77777777" w:rsidTr="00936A01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5E2099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1FD984" w14:textId="029C4B6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64B9D1A2" w14:textId="1EE602C4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ABRIL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86B25E3" w14:textId="77777777" w:rsidTr="00EC6BB5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6E394C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DBACF9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19402B9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48C7C9A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2CCF278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C27E099" w14:textId="6EAE871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0E05008" w14:textId="363CA22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8746610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507551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57F9E9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6D562AC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288E404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6B14B7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27BD5DB" w14:textId="6935879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3C7F0FA" w14:textId="7A930DE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B6D7401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47C32FA" w14:textId="7C8419F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BC7F61" w14:textId="38E6179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F8EEB" w14:textId="4B34C4A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7C54C37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310405B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759A556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7DFE062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E5D7C27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107F514" w14:textId="23EE8E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51A1E9" w14:textId="4445AF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BD307A" w14:textId="6AA2CCF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5E42DD6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6F70766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1176582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1FC68C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FD26192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370BE02" w14:textId="625488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7362466" w14:textId="292B3B4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1F3671" w14:textId="25C67E4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04E0A2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5682F7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7ACA747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1E0B16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E4EF58A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4F5F3AE" w14:textId="2DAA5C0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924BA6" w14:textId="13DC2F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6D1FA8" w14:textId="172B25A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45FAC20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371ED9F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66A2C43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28F1B63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B933A3" w14:textId="77777777" w:rsidTr="00354B67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62E7F3B" w14:textId="478BE87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D3DAF2" w14:textId="783EE4C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3279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0194" w:rsidRDefault="00240D4D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830194" w14:paraId="3808ABFD" w14:textId="5185E65E" w:rsidTr="00830194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392961A3" w14:textId="4946B435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533209A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1639863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3D0F99A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165B579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4F3A31C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7DF04EE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6474412" w14:textId="504960F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70B3D15" w14:textId="77CACF0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38FA371F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27CDDF2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3CD7312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10FEFFD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286950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15AFB14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988ABBF" w14:textId="1DC3A05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B319A52" w14:textId="55FF34B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8F2BFDB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217980" w14:textId="18FFCE0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3F0A28" w14:textId="0F4B660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54E50" w14:textId="70333CF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4A2C39" w14:textId="6C6C8F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8F8CC1" w14:textId="28E7544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17A04D" w14:textId="1111A68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24AB61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C3EBBEF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B720E8" w14:textId="73CBEC4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7630C8" w14:textId="6B238AE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3A53F4" w14:textId="039D8CC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B395AE" w14:textId="42893A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81E61E" w14:textId="0C78D8B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665BF55" w14:textId="09D4A3A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7AD109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A93A41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BCB23D" w14:textId="2FAB438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B0EB602" w14:textId="611B8D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6961A2" w14:textId="78C847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38E3F" w14:textId="72D57E0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04CD3E" w14:textId="41ED6E4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42B2DE" w14:textId="6970459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4448D66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8D57EB2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CB464" w14:textId="145E69A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1145EE" w14:textId="59ED92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B4A0FD" w14:textId="13C35B5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D90E878" w14:textId="253EAA7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2647" w14:textId="34F7211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02DBD" w14:textId="100C403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1A5BBAD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4CBC6B8" w14:textId="77777777" w:rsidTr="00FD3803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6A44DC" w14:textId="06D59C9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E08FBA" w14:textId="15B9EE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F6AA4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F08D6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6EDB6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E2DC0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8937A74" w14:textId="11CDDEDF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JUNIO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43FDBBAF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16A33E0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B09054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40981494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1AF4CFD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044CBD8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F9497BC" w14:textId="3EB474B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28DC64F" w14:textId="665C900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0101CD6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00DA45C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6C4774B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75CCFA4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47AA0D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2254626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6AF9861" w14:textId="15C1A62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9759CE0" w14:textId="53987BD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A162450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2F00F4" w14:textId="3084F80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4467DC" w14:textId="31F7453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5126E1" w14:textId="5475F31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4D7C46" w14:textId="6DA0A3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A570E9" w14:textId="32A8AFD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E94833" w14:textId="1B25580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0F3AAB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BBD0250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C0667" w14:textId="7BDD4E9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0E6247" w14:textId="07CFA2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DD14DC" w14:textId="78901F0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76184E" w14:textId="55E975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8F671C" w14:textId="080E4A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73AA43" w14:textId="608370E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043B098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CC90BE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D0E9B3D" w14:textId="5E8B70F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666DBF" w14:textId="11C852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8CF228" w14:textId="03222AB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32C419" w14:textId="5963237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99A536" w14:textId="224CA59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63CFF2" w14:textId="3AAC27D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68D61D9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7AB0675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D9ADCD" w14:textId="256FB73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EED7713" w14:textId="096692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FDF96F" w14:textId="7F3C3A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56CF98" w14:textId="5B6AF03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6E3DE" w14:textId="5741B9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74099FC" w14:textId="69EE68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5634A8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E8BAD15" w14:textId="77777777" w:rsidTr="00D03198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239B36" w14:textId="234BD8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061EE3" w14:textId="0D30219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DBD41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53AD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904AC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91EFB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B8A97B6" w14:textId="7086D6EB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JULIO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65F48B94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E6E6BC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2B83EB3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122D80D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084A0E1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773CDFC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034D544" w14:textId="6EC5FEC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5E67A74" w14:textId="0B1F6119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95417E5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19BABFE" w14:textId="6293F8E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C221972" w14:textId="3BEC190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371317" w14:textId="320A2E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E429C1" w14:textId="38BFB40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22A721" w14:textId="0C0436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2A728AE9" w14:textId="1F39D53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0747D21B" w14:textId="2BDB593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A7F1548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A258DF9" w14:textId="495B87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C464DE" w14:textId="349E1BF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0775699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7F5609D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495DA72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66B9185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B3E53B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BD473A1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603902" w14:textId="7887F7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E77D100" w14:textId="4D1412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0B6151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787749C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0AF5FA2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4663285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72BD7CB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943E547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064B125" w14:textId="6099531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1ECA11E" w14:textId="6FF1E8C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72CDA74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722C1FB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586FED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0210A4F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79C1AB1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0083E5B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0CBF98D5" w14:textId="7520CC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D56D429" w14:textId="29B9A34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285070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1D249FE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59FC7B2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31CC459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FE3655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3D57F0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574CC861" w14:textId="020A682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7B0169B" w14:textId="2D4941D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5A638CC5" w14:textId="337EDC38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AGOSTO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27BAE27B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7C5871F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A3D865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0361DB5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4CFC19A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4C120E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55D486E" w14:textId="6CF128C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6B06261" w14:textId="24ACC51E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F4E23C6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6BB66EB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72BF96A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C6863D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50DA2D4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646D6CD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853885E" w14:textId="67CAC40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7A35057" w14:textId="3709C4F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2A0AB8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BF3AAD" w14:textId="7D75009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3AA6DC" w14:textId="2095E74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1506BB7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686037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38D8B9B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13D2D29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EE560D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825CDB3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EA11FB" w14:textId="4D3B448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C0B28F" w14:textId="68B782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4F97A5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626284A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72B2CA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4CCFE64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7AB7883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337F0FE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514723" w14:textId="6EBCD9F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22CDE7" w14:textId="4DDC2E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0F3A945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68A812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2AE1EDE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7D8C180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7988C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BA8EE02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50090" w14:textId="0779F9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936850" w14:textId="73E55C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3A1AE1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11D492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7444CF9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231D47A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50B554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673A2D9" w14:textId="77777777" w:rsidTr="00D01631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F8F9B" w14:textId="709E3A7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4EEB9" w14:textId="10F5DB3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0194" w:rsidRDefault="00240D4D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240D4D" w:rsidRPr="00830194" w14:paraId="5ABCB9D1" w14:textId="6B4B1A3C" w:rsidTr="00830194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4C27874B" w14:textId="536525FD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SEPTIEMBRE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6E92A4E3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4C76A83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260FD23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34547C2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7097BA0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608EC56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3F2B6E0" w14:textId="632A9F50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15E6D45" w14:textId="53E09466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191EEF27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0AC926E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02D820A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3F855C8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0834BF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07CB859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FB27399" w14:textId="6129A1A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C09A57F" w14:textId="4757EC0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EE1544C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C961F1" w14:textId="79B9CA0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BF2BED" w14:textId="7A662C0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04E09D" w14:textId="5F1717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29C5BF" w14:textId="24DA330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3FAA3" w14:textId="3DDC0FB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033FA5" w14:textId="528E3F9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BEA80D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E1942DA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6BD514" w14:textId="65AF7D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48A5" w14:textId="75F084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219664" w14:textId="5BC0DD1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9359DC" w14:textId="05244EE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EB3D77" w14:textId="7076AA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A1D153" w14:textId="700D642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EE8F0A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43588CF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2651C6" w14:textId="59618CE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1C1C0E" w14:textId="44CA595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6D1A20" w14:textId="3E9AABA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90440C" w14:textId="7A0A40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8F551A" w14:textId="16E3E8A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C0B0FF" w14:textId="1255088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5819E7F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87DB3AB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CE423F" w14:textId="1985796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D02494" w14:textId="759A6DB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3CBA" w14:textId="3B72A90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7DE61E5" w14:textId="7803791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5E5C1E" w14:textId="445541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00C123" w14:textId="6409927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0A370F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F9738C0" w14:textId="77777777" w:rsidTr="000A36FD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62714E" w14:textId="15821A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A16A11" w14:textId="5014F7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6EF8D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E760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12BD7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FC413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FE5E8F3" w14:textId="474D3B2A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OCTUBRE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1DAA9906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339F00C4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72AA2B6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5E205E5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1F53BF7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758FE72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383A338" w14:textId="1CF1C99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C199D0C" w14:textId="34AA20C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48A2737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76DD44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2CB624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6868763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385FC42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34A66CC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9586682" w14:textId="10DC7EA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F61586C" w14:textId="47DFD8F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556AA3B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0F25BF" w14:textId="1E9F094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27F624" w14:textId="01F96FD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1A902F" w14:textId="0D29797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1A0B06" w14:textId="3C9009A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25EEF8" w14:textId="4BAF349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4DA1CC" w14:textId="3C03A92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AB0507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841C5FA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CD6B08" w14:textId="74B34FE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8FE453" w14:textId="262C6B8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373CDE" w14:textId="73F685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26B5BE" w14:textId="4083D58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16EA20" w14:textId="75C0A9F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20BEFD" w14:textId="3957689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A2C09A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A3FB71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54D898" w14:textId="10CFC6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0611B7" w14:textId="5E4423B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E272CC" w14:textId="55D8CA2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AC35F" w14:textId="0FF64C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05BD05" w14:textId="061834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315AC8" w14:textId="17A130C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4057F85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8EFB191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F21411" w14:textId="6A0CFFB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F886DF" w14:textId="4CD1E5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5B09C7" w14:textId="75BB3F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92FF5E" w14:textId="3F6EE77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5B9E74" w14:textId="526B28F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DA91CB" w14:textId="48A43AE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2487B6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CC5E29B" w14:textId="77777777" w:rsidTr="00C12A32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7BD1B5" w14:textId="5495E8C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F28D1E9" w14:textId="49C183E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09CA9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ADA86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722049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1786F2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7E9350D6" w14:textId="4C67E3C1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NOVIEMBRE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504BFB33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24C419E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529CB7D2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1B4E8DED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06CD836C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2DE656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2F9E89F" w14:textId="15AC5151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85DC499" w14:textId="17F61D2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138B158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068107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522C694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7D6CDD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1BFFD15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18E915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006519B" w14:textId="28A3828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D7589EB" w14:textId="278E75A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4503BC8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866EB" w14:textId="0FD5C5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911910" w14:textId="4EA12EC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0648C41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46DA56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06E3A84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4AF86DD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71D878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D2E9130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512634A" w14:textId="286CF0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77DCA1" w14:textId="4AF923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46AB0E4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264FC5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7BB003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3C9588B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E3CEB6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39DE3A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4D3C6" w14:textId="3CCA828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BD3E27" w14:textId="17B558D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52CC567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718883D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30BD3F2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0BB4B3B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70B1466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25F2089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0F1AE2" w14:textId="50E779C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871257" w14:textId="79E5E73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7197B03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59F7915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7A6C95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13AEAF9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359FE2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2FD00B3" w14:textId="77777777" w:rsidTr="00996E96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6FE523" w14:textId="292D7E0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B6407D" w14:textId="7DF9511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830194" w:rsidRDefault="00240D4D" w:rsidP="008F3702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6F10BBC6" w14:textId="3C5F104F" w:rsidR="00240D4D" w:rsidRPr="00830194" w:rsidRDefault="00830194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DICIEMBRE</w:t>
                  </w:r>
                  <w:r w:rsidR="00406D1A"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 </w:t>
                  </w:r>
                  <w:r w:rsidR="00406D1A"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240D4D" w:rsidRPr="00830194" w14:paraId="0CA8349C" w14:textId="77777777" w:rsidTr="00EC6BB5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7E1B49D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28B1CED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44FB500F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0E4795A5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4C578828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0195620" w14:textId="5147F89B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709C3C5" w14:textId="40BD9D63" w:rsidR="00240D4D" w:rsidRPr="00830194" w:rsidRDefault="00830194" w:rsidP="008F370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B2F30B0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0867E7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394FE0F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09AE399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59EF78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0D23E2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E8AD4B2" w14:textId="6847F7E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F0E85C9" w14:textId="2B1C41A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4AB1B96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6B7A0C" w14:textId="47FBDC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35FB59" w14:textId="787742D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2A95E2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18E395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24E591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3133B03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1E2F087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5C96A10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E0F41" w14:textId="6788994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ABFF38" w14:textId="22B6A8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650ECE1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6C38D2C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41800C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0783BF4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23ADF0E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A63608C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68CC1" w14:textId="327E21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8290A4" w14:textId="427F3B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3BB1A81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4AB5FC9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3645DF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1244F5B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0708AB8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5920EEE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7B9C7F" w14:textId="2E0F081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2F9279" w14:textId="66B9FB8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10DBBC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53DAC4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2C9C36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4E45020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4A3873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4DEC3D6" w14:textId="77777777" w:rsidTr="00AD614C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53804D" w14:textId="032AD8C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6DDA86" w14:textId="7AAF5D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0194" w:rsidRDefault="00240D4D" w:rsidP="008F3702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0194" w:rsidRDefault="00E50BDE" w:rsidP="008F370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  <w:tr w:rsidR="00A44A84" w:rsidRPr="00830194" w14:paraId="77F82A92" w14:textId="77777777" w:rsidTr="00A44A84">
        <w:trPr>
          <w:trHeight w:val="284"/>
          <w:jc w:val="center"/>
        </w:trPr>
        <w:tc>
          <w:tcPr>
            <w:tcW w:w="5000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05AE2F" w14:textId="77777777" w:rsidR="00A44A84" w:rsidRPr="00830194" w:rsidRDefault="00A44A84" w:rsidP="008F370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  <w:tr w:rsidR="00EC6BB5" w:rsidRPr="00830194" w14:paraId="27E8E389" w14:textId="77777777" w:rsidTr="00A44A84">
        <w:trPr>
          <w:trHeight w:val="7371"/>
          <w:jc w:val="center"/>
        </w:trPr>
        <w:tc>
          <w:tcPr>
            <w:tcW w:w="5000" w:type="pc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3DB9BE83" w14:textId="53BC9DFB" w:rsidR="00E173EA" w:rsidRPr="00830194" w:rsidRDefault="00E173EA" w:rsidP="00E173EA">
            <w:pPr>
              <w:pStyle w:val="ad"/>
              <w:spacing w:before="240" w:after="0"/>
              <w:jc w:val="center"/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</w:pP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begin"/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instrText xml:space="preserve"> DOCVARIABLE  MonthStart1 \@  yyyy   \* MERGEFORMAT </w:instrTex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separate"/>
            </w:r>
            <w:r w:rsidR="008D06BF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t>2030</w:t>
            </w:r>
            <w:r w:rsidRPr="00830194">
              <w:rPr>
                <w:rFonts w:cs="Arial"/>
                <w:b/>
                <w:bCs/>
                <w:noProof/>
                <w:color w:val="auto"/>
                <w:sz w:val="66"/>
                <w:szCs w:val="66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78"/>
              <w:gridCol w:w="2778"/>
              <w:gridCol w:w="2778"/>
              <w:gridCol w:w="2778"/>
            </w:tblGrid>
            <w:tr w:rsidR="00E173EA" w:rsidRPr="00830194" w14:paraId="23EAE047" w14:textId="77777777" w:rsidTr="0001230E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19CE8B2C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ENERO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9"/>
                    <w:gridCol w:w="349"/>
                    <w:gridCol w:w="350"/>
                    <w:gridCol w:w="350"/>
                    <w:gridCol w:w="350"/>
                    <w:gridCol w:w="341"/>
                  </w:tblGrid>
                  <w:tr w:rsidR="00E173EA" w:rsidRPr="00830194" w14:paraId="1689AC53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BDD9D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5A280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E6D1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6C997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89A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0D6A01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4C78D6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224937B2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A4AD31" w14:textId="7B1F550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94FDC0" w14:textId="550853F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D79D7F" w14:textId="2554827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AC1D673" w14:textId="103E51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4CADED" w14:textId="580603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DB94720" w14:textId="0386028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41BD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41BD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7EA4AEC" w14:textId="54992C2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F9FF81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DEA7A15" w14:textId="795CF6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A7056" w14:textId="6E56EE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94850F" w14:textId="3DB170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C166EB" w14:textId="42E78B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961060" w14:textId="7AB18E1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FF05E6" w14:textId="5BFEF17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729205EB" w14:textId="28913AE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C514C2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CBF0E0" w14:textId="573F617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48243" w14:textId="40DC81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6629B7" w14:textId="7A96748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5B488A" w14:textId="213CFD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FAC819" w14:textId="6B00F35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DB4B7C" w14:textId="5CDC4DB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36EBBD2C" w14:textId="6E781D7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F98F57F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FBA0CCC" w14:textId="6F25F5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89E266" w14:textId="661C586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BF394D" w14:textId="78723A1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05F512" w14:textId="174B23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9792EC" w14:textId="137FCA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EC4A57" w14:textId="2351CF1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DECC6F2" w14:textId="6B202C5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D2FE118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A0F0332" w14:textId="23ED7A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FA6AF6" w14:textId="1E7348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E61204" w14:textId="0E26DD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4E1B8F" w14:textId="41BCD0D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8443C0" w14:textId="4702942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27C78A" w14:textId="46453E0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71EA1BF" w14:textId="3B4C9D2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ACA6BEA" w14:textId="77777777" w:rsidTr="0001230E">
                    <w:trPr>
                      <w:trHeight w:val="227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0DB4537" w14:textId="2580550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FB0D3F" w14:textId="0C4083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8018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A06BFF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05BCD1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D7885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0396C9D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29AC0EE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15E84AE6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FEBRERO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072AF10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8E044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466CB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C54AF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D9150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08BC0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E23515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BF4FBF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342EE8C2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B2B01B" w14:textId="3186697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41AFDF5" w14:textId="1BE9644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A8D8D65" w14:textId="525F59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766363" w14:textId="4E33DF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CFA502" w14:textId="3D6A1A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BFA019D" w14:textId="2126102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11CAD3E" w14:textId="0B1CD0A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1E8B996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6A42E07" w14:textId="476030B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8663F6" w14:textId="78B1713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5AEA8" w14:textId="0F0526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FA3827" w14:textId="71FA6E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48F0D5" w14:textId="7F97605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4BEBD9" w14:textId="784E8C0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A3E72F" w14:textId="05A212C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31976D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247C38" w14:textId="600C569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BE4A2F" w14:textId="680FB07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30BEC0" w14:textId="14E49E1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127EC7" w14:textId="16AEDEB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966684" w14:textId="5DA9CF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E7C812" w14:textId="4BB2DB8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32684" w14:textId="6AD8F0F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C0CBC17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F0C442" w14:textId="242A91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A613FC" w14:textId="13821C1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5975A1" w14:textId="3F9211F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02551E" w14:textId="43866A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881924" w14:textId="0CC2CF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97198" w14:textId="1D63FFA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C77CD4" w14:textId="437DAF2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C475A9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F98877D" w14:textId="2BB59C0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9284AE" w14:textId="4FEF2E0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F8B883" w14:textId="1AC0E56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CB675C" w14:textId="3D6924E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49123B" w14:textId="017CEB8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4D4B29" w14:textId="591A1D3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04922B0" w14:textId="58566E0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8E404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E27EF4" w14:textId="7E6D1F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2D4572" w14:textId="158D20D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DD43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525B5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6853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B0CDA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CDFDC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C4463A5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26AF7CD8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MARZO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03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7054E1C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555446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2D3C3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6CEBCB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9E995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96DB39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08E790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4C6BB1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5771A71A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924458" w14:textId="7F9FDA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5491FA" w14:textId="7FB2042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70EB87" w14:textId="053055F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6D5D" w14:textId="736D60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586207" w14:textId="70E3CD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4B566D6" w14:textId="138F18B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E36CD60" w14:textId="2D66431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302D3D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24785F" w14:textId="08DC5EA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2AABE2" w14:textId="6493611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10A8A3" w14:textId="0070F6C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223D25" w14:textId="151C46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909CAB" w14:textId="195300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D71913" w14:textId="5CAD219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E9B649" w14:textId="71DF9D6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7E0D49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854687" w14:textId="48780D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F9312" w14:textId="0A2AFAE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E9CDEA" w14:textId="2417319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8D6293" w14:textId="306F17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B6FB4" w14:textId="262451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91F1D" w14:textId="141987A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BB6364" w14:textId="5148776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F7CB29B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484F7E" w14:textId="6FA9BB2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1E55E2" w14:textId="46F5CA5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1B963" w14:textId="3F29D6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1CF3A" w14:textId="491F46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37A9C1" w14:textId="03C1BC4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78281C" w14:textId="4D0D997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A7693A" w14:textId="57C839F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7615903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DCE1AB" w14:textId="606663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CA0C40" w14:textId="2190FD6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44D6C2" w14:textId="3F5D7B5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EF8C58" w14:textId="2A53DA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E7EAD5" w14:textId="7DEC9F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289F5C" w14:textId="6888859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7645D2" w14:textId="0BAD61C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A69C579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CA0AC1F" w14:textId="1418597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F7E78B" w14:textId="621B96E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7AA7DE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F0D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D1AE30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14319E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C04D7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6C97F9D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7B31568A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ABRIL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04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8"/>
                    <w:gridCol w:w="349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0FDD60C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D1E84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C937F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75242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F9883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2EBBD30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8C5A30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10CB73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DF5164A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D62A6D" w14:textId="7FFEBC8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266EAA" w14:textId="46DFB8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704C24" w14:textId="509D27F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25FFDB" w14:textId="61DBE74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D55B48" w14:textId="760FF8C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D1BDA7B" w14:textId="16F3F71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0998E4E" w14:textId="1A5B4E4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B187B6A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E64C118" w14:textId="3596E3A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506FA3" w14:textId="1322D2E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D7A9B8" w14:textId="7643FE2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96A1BB" w14:textId="4EE5DD7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C74B04" w14:textId="3C54990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95A840" w14:textId="0238ADD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648A40" w14:textId="6CAF9ED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DF0E5A6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54353E6" w14:textId="700882E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F64F7B" w14:textId="46DC2D3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5412FA" w14:textId="588880B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68CCE0" w14:textId="6545973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886EDC" w14:textId="4712962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11E4B0" w14:textId="4865F4A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7EE3AB" w14:textId="2A87DBE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F68D98D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A6D291" w14:textId="3742489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E8E689" w14:textId="2783CFF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E0D1F1" w14:textId="1B780E5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E2B88F" w14:textId="5CE7E16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CF0DA8" w14:textId="0973B35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4BB959" w14:textId="14B33A6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128AF0" w14:textId="2000311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68E2845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6ED130" w14:textId="67C451D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5BF103" w14:textId="74CAE4A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39BA02" w14:textId="58DB754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A1C83A" w14:textId="334660B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8B2951" w14:textId="4FFA670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BCF6DE" w14:textId="2437498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75798D0" w14:textId="163FA32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352E6A1F" w14:textId="77777777" w:rsidTr="0001230E">
                    <w:trPr>
                      <w:trHeight w:val="227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6ABCE8F" w14:textId="7719F5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202894" w14:textId="1ED2FC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18D8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5E829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527A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8E5BF4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6A5AE9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A9FA0F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E173EA" w:rsidRPr="00830194" w14:paraId="67443FDF" w14:textId="77777777" w:rsidTr="0001230E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04AABA92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MAYO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bidi="ru-RU"/>
                    </w:rPr>
                    <w:t>05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9FEBDE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C41E0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C1963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AD80D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35B54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77CBC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FD104C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0B139B0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D5DCB1A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C8EE4A" w14:textId="1FFDE36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6A4CE9" w14:textId="7411359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015556F" w14:textId="64F6DE1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7B49CC" w14:textId="7A8A5D5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CAD75D" w14:textId="0C8B07B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9B4C81E" w14:textId="72E2884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76DE101" w14:textId="7FA32AF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89EA90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57DB0" w14:textId="098A9E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F38939" w14:textId="67FB320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E44A11" w14:textId="107481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FA3968" w14:textId="446B565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790C58" w14:textId="4381564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DB6356" w14:textId="3FEB87D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7EAC23" w14:textId="0B2675D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02DE80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C699F4" w14:textId="0592FDF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30CF284" w14:textId="12A5EB7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C099BA" w14:textId="18D781F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D66470" w14:textId="20EEA4B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D7FDCB" w14:textId="5F81E90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303E2B" w14:textId="5A012A5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DE743" w14:textId="222FDCA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20E53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2C3E72" w14:textId="4530FB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6481B1" w14:textId="2B5DD32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D03AD2" w14:textId="54F7838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6D43C3" w14:textId="7CEFF5C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CD4F87" w14:textId="0469FF1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70D704" w14:textId="6D52A7F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F5A0A7" w14:textId="0B5202F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B7E881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06FBF9" w14:textId="4630F19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FD5CE5" w14:textId="6E88B1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0E18413" w14:textId="7DDD244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94A04C" w14:textId="405753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D663D2" w14:textId="4833F13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C02B75" w14:textId="7AEA701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4FFBDF" w14:textId="2C2F75C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17C30D8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3760F2" w14:textId="179641E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8F2385" w14:textId="312AB10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5265A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139F2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CE4875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BE7271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9392CE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6ABEA2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E2049D5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JUNIO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06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366EF6BC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BD495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B2999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BA344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3756C0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BD29C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5F8486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0FD749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0BC77ED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FC6C60" w14:textId="297B71F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D69629" w14:textId="520120E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A4B8354" w14:textId="0FA764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F9FE96" w14:textId="0759BF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A8AEDC" w14:textId="4D2BA0B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4491D1E" w14:textId="5C3344F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3EED0A7" w14:textId="4F25443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42E137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590432" w14:textId="5B84023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02DE10" w14:textId="3A127B9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0DD4DF" w14:textId="4E899EC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AC264E" w14:textId="5C25100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46807D" w14:textId="1ECF28F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C0284" w14:textId="7FFCC7E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B96A40" w14:textId="4FF3CD2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62B1BA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AD533C" w14:textId="555AC52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5EF593" w14:textId="4F0722E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FFB48A" w14:textId="448F86D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BDC516" w14:textId="5BA97F6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BB41" w14:textId="2F84D16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A2736C" w14:textId="5F9ADC0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E32C2A9" w14:textId="2532DE8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FDA3CD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48E85D" w14:textId="362901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070FAE" w14:textId="37B428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F13C29" w14:textId="71BDB09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9DC258" w14:textId="63E661C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356E74" w14:textId="17D4EE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DB32BC" w14:textId="306C93D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35FA91" w14:textId="6CD56DD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305916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5D6F87" w14:textId="5A73560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8C834F" w14:textId="6C5B98B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962B70" w14:textId="47DCD43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0D5B4E" w14:textId="703CB50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747D3B" w14:textId="298C14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F4F541" w14:textId="62AF9A6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1C0FE" w14:textId="3D5DEAA9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291228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A756E3" w14:textId="338610F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BD06BA" w14:textId="3D07FE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B7EA40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A257E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1299F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A9BE9F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02B971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4E68642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4AB97D6C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JULIO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07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1DAF373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0D845B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9B750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E5121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F4BF7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615B3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BF649C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7278C1C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A9657A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5E5910B" w14:textId="5DC1FF9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2FA33F4" w14:textId="6575BF5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43A7F321" w14:textId="51E034D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1D270A83" w14:textId="682CBF1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DCB0F0A" w14:textId="6EC040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720CEF76" w14:textId="6C5651A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</w:tcPr>
                      <w:p w14:paraId="754B7361" w14:textId="16ACBCD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CEAD6D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4ACC462" w14:textId="4DC8084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F6B7F9" w14:textId="02F8AAB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FC932A" w14:textId="482B19A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DA68593" w14:textId="2A4E5C1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85F5801" w14:textId="202A960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CC00516" w14:textId="061BAB6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D901E64" w14:textId="550B8FA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8A76029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6840E153" w14:textId="12E660A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112A96" w14:textId="184A86F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9B7284" w14:textId="0DC2CE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B850A5E" w14:textId="5810EDA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EB9EDF" w14:textId="31686EA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F3AD256" w14:textId="191B835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EA41ADC" w14:textId="336250A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DB795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3820D0A6" w14:textId="1FDCE9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DF13C48" w14:textId="0CFCCB7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AA2770B" w14:textId="660C546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BD8F28" w14:textId="6FB93EA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429A0D0" w14:textId="3DC2F61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C0B16A3" w14:textId="694E709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706B92" w14:textId="7B4EA1B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1C620B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45CB968A" w14:textId="2966225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E5B0287" w14:textId="286C1ED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7CB913" w14:textId="69CA7F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FD50B68" w14:textId="0D80057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B237836" w14:textId="75DFF92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AC78AF4" w14:textId="67EF50A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42A9C97" w14:textId="13A77DA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3CBB6D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</w:tcPr>
                      <w:p w14:paraId="28E156AF" w14:textId="258C5CB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7C74161" w14:textId="32034DD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2413D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1AAECC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3B093B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81F918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E1E847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931731F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291A6E90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AGOSTO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08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ABC9FE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105F4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24263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EDC17A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C852B20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D45E5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D330E4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AB7DD9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2D4CF40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4E5328" w14:textId="349B098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D8E5E5" w14:textId="01AA002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74BA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F85D28" w14:textId="7EF60B4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61A8EA4" w14:textId="6EFC61D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DEEB85" w14:textId="47F6036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9FDFACC" w14:textId="5F8FD9E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F8B47C3" w14:textId="2D0C041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50D61EC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39C757" w14:textId="02F31BE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A153E8" w14:textId="0640AC9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1CDC7F" w14:textId="59E9A9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43DF96" w14:textId="569F84F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E54340" w14:textId="2ECAC31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CC36" w14:textId="6A5DB4A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1404EA" w14:textId="7750522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1ACC509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725734" w14:textId="08F1116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6882FC5" w14:textId="508BA74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9D7628" w14:textId="371119F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CA8AFC" w14:textId="042CA07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42D710" w14:textId="7262BA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4161C6" w14:textId="3232913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509E0D" w14:textId="7F26334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7B76E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3D4A83" w14:textId="25B8723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605542" w14:textId="17F723B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B3C4BB" w14:textId="675BFC8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8F0829" w14:textId="6D3197A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8D8A5" w14:textId="3F27BF5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FDC2448" w14:textId="4AD6F82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68BF30" w14:textId="262A43F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54C2193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8CFC97" w14:textId="7D0AB92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C31F0B" w14:textId="0D2F855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8AE24E" w14:textId="1EDA48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18A72D" w14:textId="2F88D09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D21ED9" w14:textId="191D82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F638D5" w14:textId="1964845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EF2097" w14:textId="7FB135F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143CA69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4D72EC" w14:textId="407AB91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3EA6D1" w14:textId="6E5F15A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928D06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38E4A3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829A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53408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DFC98C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B91415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E173EA" w:rsidRPr="00830194" w14:paraId="6AEAB194" w14:textId="77777777" w:rsidTr="0001230E">
              <w:trPr>
                <w:trHeight w:val="1814"/>
              </w:trPr>
              <w:tc>
                <w:tcPr>
                  <w:tcW w:w="1250" w:type="pct"/>
                  <w:tcMar>
                    <w:bottom w:w="0" w:type="dxa"/>
                  </w:tcMar>
                </w:tcPr>
                <w:p w14:paraId="40532A79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SEPTIEMBRE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09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21742F74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91435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D1433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0C49F5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97DFF9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1C3178D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46B51F1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4335C98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643CB3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4D2EC4" w14:textId="0624A4D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07BC78" w14:textId="5603F9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8D601F8" w14:textId="3DED433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51632D1" w14:textId="53E02E8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A84219" w14:textId="60821C5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4FC83D3" w14:textId="7348E9A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65A0378" w14:textId="4102686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91575CC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D8C949" w14:textId="103DE9E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AEE577" w14:textId="4279968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A5C7F1" w14:textId="4891C45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F44DDB" w14:textId="27B322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B9438" w14:textId="5A63374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51CAAA" w14:textId="32B94E20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D89693" w14:textId="5FBB7CB3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0A02B8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54D845" w14:textId="761C201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F99BA5" w14:textId="41B9BE5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D4D4D7" w14:textId="25344C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F63C62" w14:textId="186FFE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7543F" w14:textId="3F4C058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6E7A3CC" w14:textId="67647C2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837158" w14:textId="7DA87BF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C882AC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B4110C" w14:textId="1610C9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FEDC30" w14:textId="0704BB3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20DAE" w14:textId="3EB725D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E3A9CC" w14:textId="141A266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F5CBEE" w14:textId="037EDA5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9D349D" w14:textId="5755217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F84BFF" w14:textId="32CFB12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0D41A20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DD4C5C" w14:textId="5284D3A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7573E" w14:textId="4E2BE8F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6A95B4" w14:textId="018CEC7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FDEC5D" w14:textId="2E20828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617AB0" w14:textId="42245E8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AC6FAE" w14:textId="60BAD71F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453377" w14:textId="0386B6B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1251FD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FAF273" w14:textId="2661226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3401CB" w14:textId="36BAE2B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3589C9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3F3B0F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D908D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34E56A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51EE05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84355D8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5A411808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OCTUBRE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10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5DA2148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E43DF9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E4B6C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441EB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5A73E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1DF5B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4E68EE5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2A8C263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49E15C29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DFB042B" w14:textId="012E0E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DBC023" w14:textId="6226612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66C260" w14:textId="470D1EC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3BB78A" w14:textId="30D2E7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0FCFABB" w14:textId="4861616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42BAA5C" w14:textId="168542D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A333767" w14:textId="5D28DF0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B02BB7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996064" w14:textId="347E89D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3D1D1" w14:textId="69E1471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51193" w14:textId="78157C2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5FF54B" w14:textId="5A81428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51FD44" w14:textId="1F300E6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6DC3F6" w14:textId="2D142CC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39F4B" w14:textId="0B25903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72E4E661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DDA490" w14:textId="574DFEC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FED8DF" w14:textId="6D9E44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D28B1A" w14:textId="35B319B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2F35BD" w14:textId="5DAA959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2D3AEC" w14:textId="7BB35AD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3A5077" w14:textId="5124D6B5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2DD22D" w14:textId="7B01A2F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C01499A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6715DE" w14:textId="72759C2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BEBE96" w14:textId="2EC6C99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A271A2" w14:textId="568A759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EE3855" w14:textId="26568AE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F3DE9C" w14:textId="0818013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FD653" w14:textId="4200EAA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BDE4DA" w14:textId="1A0CDCA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E6387BD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8715A96" w14:textId="6A1CF90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ACE477" w14:textId="2258772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C57702" w14:textId="2A9AD23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735009" w14:textId="6776B3E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D2279D" w14:textId="24C1AA7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466A4E" w14:textId="663D3BE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691BFD" w14:textId="6E786F7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5E41AE5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5B146F" w14:textId="2B50982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2BB7B3" w14:textId="003B40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330B8A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4EB234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176582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E064B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642B76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AE8928A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274A9FAF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NOVIEMBRE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11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6013EF0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4DCD77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42B05E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74F292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58A9E8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1EFC867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6E7F5D4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1BCE9AC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76D3F1A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C59E41" w14:textId="6FC0BAF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552516" w14:textId="038A3E2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7CB867" w14:textId="58A5151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BB0130" w14:textId="1E44688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96A00" w14:textId="4C68898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3D45A7D" w14:textId="22F8D5A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64A05B1A" w14:textId="459ABCB6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F1F4938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EA5B26" w14:textId="15E7795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B7A5BC" w14:textId="0CEA85E5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5DEA7A" w14:textId="7BB5B54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F9013E" w14:textId="6D9FEE3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B186D5" w14:textId="77DBD8D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8E7504" w14:textId="6D08D36B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2BF9E9" w14:textId="4D4561A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DE54FE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48C08F" w14:textId="586A0AB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01846" w14:textId="2525CE5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8005AE" w14:textId="353AFA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6AC4B" w14:textId="4658395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EC890B" w14:textId="485C018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5255FE" w14:textId="657F058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B9D9CD" w14:textId="1CC5DFF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FECE805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386215" w14:textId="710752F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17ACCD" w14:textId="3E420E1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4D00F9" w14:textId="2175F84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32B3BC2" w14:textId="278224E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A03926" w14:textId="00FED3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BD3F13" w14:textId="25E3C19E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298556" w14:textId="46FC921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DF75656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8DCF00" w14:textId="1F1C8B7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4AFBE9" w14:textId="283BE89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AEC302" w14:textId="0549681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BE165" w14:textId="17DA26B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2A5FA" w14:textId="69711AA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29D5" w14:textId="6A73A1D2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1FAB31" w14:textId="2999D33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339F41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B7EB6D" w14:textId="56DC208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CF6155" w14:textId="775BED4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D5BE37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EF10A1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5DE9B8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DC3400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C3BD17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15532C8" w14:textId="77777777" w:rsidR="00E173EA" w:rsidRPr="00830194" w:rsidRDefault="00E173EA" w:rsidP="00E173E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1250" w:type="pct"/>
                  <w:tcMar>
                    <w:bottom w:w="0" w:type="dxa"/>
                  </w:tcMar>
                </w:tcPr>
                <w:p w14:paraId="3C89C6C6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830194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 xml:space="preserve">DICIEMBRE </w:t>
                  </w:r>
                  <w:r w:rsidRPr="006C3261">
                    <w:rPr>
                      <w:rFonts w:ascii="Arial Narrow" w:hAnsi="Arial Narrow" w:cs="Calibri"/>
                      <w:b/>
                      <w:bCs/>
                      <w:noProof/>
                      <w:color w:val="808080" w:themeColor="background1" w:themeShade="80"/>
                      <w:sz w:val="28"/>
                      <w:szCs w:val="28"/>
                      <w:lang w:val="it-IT" w:bidi="ru-RU"/>
                    </w:rPr>
                    <w:t>12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8"/>
                    <w:gridCol w:w="350"/>
                    <w:gridCol w:w="350"/>
                    <w:gridCol w:w="350"/>
                    <w:gridCol w:w="350"/>
                    <w:gridCol w:w="343"/>
                  </w:tblGrid>
                  <w:tr w:rsidR="00E173EA" w:rsidRPr="00830194" w14:paraId="6A3BF2E2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9B628A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200773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7CA8CE9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8CA11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E0C85AF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  <w:lang w:val="it-IT"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171695C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06E3BFA6" w14:textId="77777777" w:rsidR="00E173EA" w:rsidRPr="00830194" w:rsidRDefault="00E173EA" w:rsidP="00E173E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/>
                          </w:rPr>
                        </w:pPr>
                        <w:r w:rsidRPr="0083019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14"/>
                            <w:szCs w:val="14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E173EA" w:rsidRPr="00830194" w14:paraId="66A30AB7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E1AF0E" w14:textId="7CC4AFC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057598" w14:textId="3445786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00E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7D02F6" w14:textId="18D0B400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E780CB" w14:textId="6913DC16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44B507" w14:textId="076A01C9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59E199BE" w14:textId="08B0B344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FF0000"/>
                        </w:tcBorders>
                        <w:shd w:val="clear" w:color="auto" w:fill="auto"/>
                        <w:vAlign w:val="center"/>
                      </w:tcPr>
                      <w:p w14:paraId="3ED403D0" w14:textId="4B93190C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010E011F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7DF0B9D" w14:textId="3490D318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CD468C" w14:textId="7F3997F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1851C2" w14:textId="103D4E3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0564B4" w14:textId="2C6140B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F53683" w14:textId="5749AE8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3939BA" w14:textId="7E01B34A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9684AE6" w14:textId="44F05591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4375DCB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4DB225" w14:textId="14B7282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B7EB8A" w14:textId="6CB674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D3F804" w14:textId="71D00FF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EA2D1" w14:textId="1FC6F92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192550" w14:textId="6FB2D0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B92B6E" w14:textId="600EB6D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1C3EBBC" w14:textId="44B7EFB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24D1EF40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160E10" w14:textId="279176A1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264312" w14:textId="717C9CC4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7D96A" w14:textId="400DD86E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8C831D" w14:textId="7A52287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8EAD94" w14:textId="72BE703C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A5C987" w14:textId="72E90AB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13CF" w14:textId="34CBBAC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4DD0F9D0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D43841" w14:textId="088F1873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7ECC75" w14:textId="4EBA4522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76A336" w14:textId="090BC74B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600817" w14:textId="1854DACD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C0CE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231A0C" w14:textId="6509E90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2723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AB00F9" w14:textId="430E6E68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511649" w14:textId="52D4DD8D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E251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C05B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173EA" w:rsidRPr="00830194" w14:paraId="6DF84583" w14:textId="77777777" w:rsidTr="0001230E">
                    <w:trPr>
                      <w:trHeight w:val="227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0C6DD0" w14:textId="69A7F63A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26D6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8DDA8D1" w14:textId="3B3F309F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D06B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75C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A2351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DC758D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39657CB" w14:textId="77777777" w:rsidR="00E173EA" w:rsidRPr="00830194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B30213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639282" w14:textId="77777777" w:rsidR="00E173EA" w:rsidRPr="00EC6BB5" w:rsidRDefault="00E173EA" w:rsidP="00E173E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88FACF2" w14:textId="77777777" w:rsidR="00E173EA" w:rsidRPr="00830194" w:rsidRDefault="00E173EA" w:rsidP="00E173E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FC4B7D" w14:textId="77777777" w:rsidR="00EC6BB5" w:rsidRPr="00830194" w:rsidRDefault="00EC6BB5" w:rsidP="00EC6BB5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</w:tr>
    </w:tbl>
    <w:p w14:paraId="2B3E424A" w14:textId="1DF0A038" w:rsidR="00F93E3B" w:rsidRPr="00830194" w:rsidRDefault="00F93E3B" w:rsidP="008F370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830194" w:rsidSect="00830194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D4D8F" w14:textId="77777777" w:rsidR="0045277B" w:rsidRDefault="0045277B">
      <w:pPr>
        <w:spacing w:after="0"/>
      </w:pPr>
      <w:r>
        <w:separator/>
      </w:r>
    </w:p>
  </w:endnote>
  <w:endnote w:type="continuationSeparator" w:id="0">
    <w:p w14:paraId="4F47F8AE" w14:textId="77777777" w:rsidR="0045277B" w:rsidRDefault="004527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A67B7" w14:textId="77777777" w:rsidR="0045277B" w:rsidRDefault="0045277B">
      <w:pPr>
        <w:spacing w:after="0"/>
      </w:pPr>
      <w:r>
        <w:separator/>
      </w:r>
    </w:p>
  </w:footnote>
  <w:footnote w:type="continuationSeparator" w:id="0">
    <w:p w14:paraId="2A256138" w14:textId="77777777" w:rsidR="0045277B" w:rsidRDefault="004527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723E"/>
    <w:rsid w:val="0005357B"/>
    <w:rsid w:val="00071356"/>
    <w:rsid w:val="00097A25"/>
    <w:rsid w:val="000A105E"/>
    <w:rsid w:val="000A5A57"/>
    <w:rsid w:val="00111F7C"/>
    <w:rsid w:val="001274F3"/>
    <w:rsid w:val="00151CCE"/>
    <w:rsid w:val="001635B6"/>
    <w:rsid w:val="001B01F9"/>
    <w:rsid w:val="001C41F9"/>
    <w:rsid w:val="00240D4D"/>
    <w:rsid w:val="00241BD1"/>
    <w:rsid w:val="002562E7"/>
    <w:rsid w:val="00262F23"/>
    <w:rsid w:val="00285C1D"/>
    <w:rsid w:val="003327F5"/>
    <w:rsid w:val="00340CAF"/>
    <w:rsid w:val="003C0D41"/>
    <w:rsid w:val="003E085C"/>
    <w:rsid w:val="003E7B3A"/>
    <w:rsid w:val="00406D1A"/>
    <w:rsid w:val="00416364"/>
    <w:rsid w:val="004300E8"/>
    <w:rsid w:val="00431B29"/>
    <w:rsid w:val="00440416"/>
    <w:rsid w:val="0045277B"/>
    <w:rsid w:val="00462EAD"/>
    <w:rsid w:val="00474BA6"/>
    <w:rsid w:val="004A6170"/>
    <w:rsid w:val="004F6AAC"/>
    <w:rsid w:val="00512F2D"/>
    <w:rsid w:val="00570FBB"/>
    <w:rsid w:val="00583B82"/>
    <w:rsid w:val="005923AC"/>
    <w:rsid w:val="005D5149"/>
    <w:rsid w:val="005E251D"/>
    <w:rsid w:val="005E656F"/>
    <w:rsid w:val="00653B95"/>
    <w:rsid w:val="00667021"/>
    <w:rsid w:val="006974E1"/>
    <w:rsid w:val="006C0896"/>
    <w:rsid w:val="006C3261"/>
    <w:rsid w:val="006F194E"/>
    <w:rsid w:val="006F513E"/>
    <w:rsid w:val="007C0139"/>
    <w:rsid w:val="007D45A1"/>
    <w:rsid w:val="007F564D"/>
    <w:rsid w:val="0082138F"/>
    <w:rsid w:val="00826D6F"/>
    <w:rsid w:val="00830194"/>
    <w:rsid w:val="008B1201"/>
    <w:rsid w:val="008C0CEF"/>
    <w:rsid w:val="008D06BF"/>
    <w:rsid w:val="008F16F7"/>
    <w:rsid w:val="008F3702"/>
    <w:rsid w:val="009164BA"/>
    <w:rsid w:val="009166BD"/>
    <w:rsid w:val="009647CF"/>
    <w:rsid w:val="00977AAE"/>
    <w:rsid w:val="00996E56"/>
    <w:rsid w:val="00997268"/>
    <w:rsid w:val="009E3C7C"/>
    <w:rsid w:val="00A12667"/>
    <w:rsid w:val="00A14581"/>
    <w:rsid w:val="00A20E4C"/>
    <w:rsid w:val="00A44A84"/>
    <w:rsid w:val="00AA23D3"/>
    <w:rsid w:val="00AA3C50"/>
    <w:rsid w:val="00AE302A"/>
    <w:rsid w:val="00AE36BB"/>
    <w:rsid w:val="00B226A1"/>
    <w:rsid w:val="00B37C7E"/>
    <w:rsid w:val="00B65B09"/>
    <w:rsid w:val="00B84FC1"/>
    <w:rsid w:val="00B85583"/>
    <w:rsid w:val="00B9476B"/>
    <w:rsid w:val="00BC05B2"/>
    <w:rsid w:val="00BC3952"/>
    <w:rsid w:val="00BE5AB8"/>
    <w:rsid w:val="00C44DFB"/>
    <w:rsid w:val="00C6519B"/>
    <w:rsid w:val="00C70F21"/>
    <w:rsid w:val="00C7354B"/>
    <w:rsid w:val="00C91F9B"/>
    <w:rsid w:val="00D4213C"/>
    <w:rsid w:val="00DE32AC"/>
    <w:rsid w:val="00DF7222"/>
    <w:rsid w:val="00E1407A"/>
    <w:rsid w:val="00E173EA"/>
    <w:rsid w:val="00E272ED"/>
    <w:rsid w:val="00E318B9"/>
    <w:rsid w:val="00E356E6"/>
    <w:rsid w:val="00E50BDE"/>
    <w:rsid w:val="00E774CD"/>
    <w:rsid w:val="00E77E1D"/>
    <w:rsid w:val="00EC6BB5"/>
    <w:rsid w:val="00ED75B6"/>
    <w:rsid w:val="00EF1F0E"/>
    <w:rsid w:val="00F25F9B"/>
    <w:rsid w:val="00F56F6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6832</Words>
  <Characters>38945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2021-04-13T09:10:00Z</dcterms:created>
  <dcterms:modified xsi:type="dcterms:W3CDTF">2021-04-13T09:10:00Z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