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1112"/>
      </w:tblGrid>
      <w:tr w:rsidR="003E085C" w:rsidRPr="00830194" w14:paraId="40983BE3" w14:textId="77777777" w:rsidTr="00A44A84">
        <w:trPr>
          <w:trHeight w:val="7371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6537F75" w14:textId="6337B3EB" w:rsidR="003E085C" w:rsidRPr="00830194" w:rsidRDefault="003E085C" w:rsidP="008F3702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02723E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2027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240D4D" w:rsidRPr="00830194" w14:paraId="79F6697B" w14:textId="61825017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E763E4B" w14:textId="4F4C23C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bookmarkStart w:id="1" w:name="_Hlk38821049"/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ENERO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240D4D" w:rsidRPr="00830194" w14:paraId="684222CD" w14:textId="77777777" w:rsidTr="00EC6BB5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9408482" w14:textId="3AFCDB6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B285114" w14:textId="1A5E3D8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BB7502" w14:textId="1CD508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84BA99" w14:textId="5DB09B7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F75680" w14:textId="0BC99E3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7BE3AF3" w14:textId="5D1A1E2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E85CF0" w14:textId="0247AB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1DF8F53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3DF47A" w14:textId="2312EF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FD8DCA2" w14:textId="0EDC4F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953DC5" w14:textId="5E46F9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6F7F6B" w14:textId="765CA5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77DEF9" w14:textId="237EE3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AB1CBA7" w14:textId="6FB82B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1DE8D4C" w14:textId="23624F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FA4FA2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88A4083" w14:textId="33088D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AD9C7DF" w14:textId="5988C4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FD5672A" w14:textId="17107E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E39618" w14:textId="6448CD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E01D669" w14:textId="7E708D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8B3CC1" w14:textId="4B674A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63A6A44F" w14:textId="2DD7DFD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23F797F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3FCDA0AA" w14:textId="40D6D6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99770B" w14:textId="650139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078C04D" w14:textId="5602FA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764BF9" w14:textId="3F764D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4D6EFD" w14:textId="494B3B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1A7D074" w14:textId="56E92D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F4C53D" w14:textId="6022993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529957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824C9C9" w14:textId="560A8C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5E1D41" w14:textId="376B53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3951C8E" w14:textId="3FC854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755A8A" w14:textId="62A576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1F29A4" w14:textId="18617A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8D3352" w14:textId="3F73376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CF6BA37" w14:textId="6D4A88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97D45F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4BD14B6A" w14:textId="7E9CEF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746ECD0" w14:textId="72FDFC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F7B018" w14:textId="4A4EAD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2B5BF7" w14:textId="0D71DF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3E501" w14:textId="3C8CD7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251BC6" w14:textId="00F0FD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CA74E8D" w14:textId="15C1FA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44E5B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5F237A0" w14:textId="0DC0A7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4CCAC5" w14:textId="036A82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50BB2A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13DE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41B31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7F8A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40F850E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D861116" w14:textId="07AD39E6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FEBRERO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D521D1C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4A50A8" w14:textId="55D514B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052ACD" w14:textId="70762F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47D848" w14:textId="030CFB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412BE2" w14:textId="73495E6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3D3BE5" w14:textId="5E9F8B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2F7BE9" w14:textId="3EEEDF3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CB16A91" w14:textId="22F6A5B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33AD79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338C3E" w14:textId="62B35B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9814E4" w14:textId="752414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665E05" w14:textId="109AE7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1D4F0" w14:textId="5116F6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FC2BCF9" w14:textId="229D17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D888BB" w14:textId="7DF1B7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A023F15" w14:textId="43BA5C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78283D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E1A06" w14:textId="2C96B2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1E8FAF3" w14:textId="40A004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1F01189" w14:textId="0C3426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9A7D" w14:textId="482CA8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7C63CF" w14:textId="6CC534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0DD119" w14:textId="77AD4D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1B6ED7" w14:textId="18EA525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C4D67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4AC88D8" w14:textId="5EC2B7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0ABAC2" w14:textId="41E05A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8AB7AB9" w14:textId="7605E2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8FC14F" w14:textId="4BC404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F7ACB7" w14:textId="737E39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9F174" w14:textId="6CC188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0A0A41E" w14:textId="35260BA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33194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526BF" w14:textId="786017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8C1CD1" w14:textId="0044C1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C3A56F1" w14:textId="17E1EF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5262D4B" w14:textId="0746AE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49CF7" w14:textId="5B1E8E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26A059" w14:textId="42A5ED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E25065" w14:textId="586274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B0FF95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A5D3919" w14:textId="26A868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641D12" w14:textId="093B50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CBBFCBA" w14:textId="1E1149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DB4676" w14:textId="7FDEF0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2ADD02" w14:textId="6EFD06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6D5BCA" w14:textId="417069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67017D" w14:textId="2A798C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B553C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549FBFA" w14:textId="79908F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254819C" w14:textId="6FC3E3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EFD04B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AA4EB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9AE7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A3664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970C0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315FC74" w14:textId="6ED14BB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MARZO</w:t>
                  </w:r>
                  <w:r w:rsidR="009E3C7C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FBA145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82C68E" w14:textId="2D3091F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1C50" w14:textId="0C863AF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330407" w14:textId="14BF36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2E47A7" w14:textId="7A676F5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7F939A" w14:textId="1EE4ABD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24E7528" w14:textId="4E01A38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F13CE6" w14:textId="3610CE7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AD7C61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0AAAD04" w14:textId="103D6B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C2568" w14:textId="7F1519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F3CE0B" w14:textId="129F67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343102" w14:textId="0AD2AA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F3FC" w14:textId="20ABB7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C4B999" w14:textId="5B5BC67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11257B" w14:textId="110CB8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CC4FB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D8059F" w14:textId="52B2AC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5CA2B8" w14:textId="247788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0DB2D48" w14:textId="1982DB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650517" w14:textId="23677C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810657" w14:textId="67A5A0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2049" w14:textId="237BDA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2C3A7B" w14:textId="0345E11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AA7F9C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1BC1FA" w14:textId="7A418B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ED7620" w14:textId="0DC391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AD98F73" w14:textId="03A19E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612937" w14:textId="429DFB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6CEF7" w14:textId="4663AF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EEA51C" w14:textId="79D97D4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40F2AC" w14:textId="079F8E3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924FE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0EE5652" w14:textId="54B6EE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7248AD" w14:textId="6DEEE5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55AFA3B" w14:textId="55B748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5F29" w14:textId="52D58D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D56471" w14:textId="2C0DC7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AED89" w14:textId="23E60F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77A3C" w14:textId="7F25DE8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22DB458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4ACEBE8" w14:textId="2AE6DF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E2EFA3" w14:textId="49B1EE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50FF736" w14:textId="1187B9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8BB8E5" w14:textId="6C2856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100B5" w14:textId="7A1D65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7C4FF97" w14:textId="5D36AAD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8E039F" w14:textId="6C4CAF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808F25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E6C55AF" w14:textId="175684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1FD984" w14:textId="695F90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9E8669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B537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1958E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7379C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133FB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4B9D1A2" w14:textId="1EE602C4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ABRIL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86B25E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AC1FC0" w14:textId="46E394C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4AE8CF" w14:textId="6DBACF9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D221CC" w14:textId="19402B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67455C" w14:textId="48C7C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DCA161" w14:textId="2CCF278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C27E099" w14:textId="6EAE871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E05008" w14:textId="363CA22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8746610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94D48" w14:textId="3F1971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69881" w14:textId="1B0406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853C12" w14:textId="41114E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05E42A6" w14:textId="319A40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2FC3EB" w14:textId="670DF6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27BD5DB" w14:textId="5BAF629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3C7F0FA" w14:textId="4EDFA95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6D7401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47C32FA" w14:textId="094047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BC7F61" w14:textId="581875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6F8EEB" w14:textId="770E56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CAAFC1" w14:textId="1F4305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C5458D" w14:textId="30BD25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09DBCE" w14:textId="48C8EE9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14266C6" w14:textId="76F42F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E5D7C27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107F514" w14:textId="6F20DF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951A1E9" w14:textId="1CA0BE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BBD307A" w14:textId="0B437D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F98C93" w14:textId="4D8EB0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92DA3C" w14:textId="3676A9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CB3325" w14:textId="632AF9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75FC51" w14:textId="4501210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D26192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370BE02" w14:textId="482972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7362466" w14:textId="2B02A2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31F3671" w14:textId="6C9740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881A4" w14:textId="09C91C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123C56" w14:textId="0A5BF1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154DC" w14:textId="1FB564E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413671" w14:textId="0A97072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E4EF58A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4F5F3AE" w14:textId="5818C3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A924BA6" w14:textId="1BF211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96D1FA8" w14:textId="50C302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644FB7" w14:textId="2AA301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2F79A" w14:textId="41C82A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F1736F" w14:textId="5BC395F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E654C5" w14:textId="1CC3E0E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B933A3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62E7F3B" w14:textId="66E503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0D3DAF2" w14:textId="654BE6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A83279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2B61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0FE7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0F720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972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F4768A2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3808ABFD" w14:textId="5185E65E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392961A3" w14:textId="4946B435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>MAYO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533209A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3937BF7" w14:textId="163986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076CB9" w14:textId="3D0F9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E2E5AC" w14:textId="165B57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91E9FA" w14:textId="4F3A31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C9E446" w14:textId="7DF04EE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474412" w14:textId="504960F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B3D15" w14:textId="77CACF0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8FA371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57682D8" w14:textId="4B433B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867C93" w14:textId="24468E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865E0A7" w14:textId="6BDE0F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684AED" w14:textId="19F6C1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0F1AEC" w14:textId="7BC703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988ABBF" w14:textId="78AF4D3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B319A52" w14:textId="49AB779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F2BFDB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217980" w14:textId="577318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3F0A28" w14:textId="5F9A5D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754E50" w14:textId="48A606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4A2C39" w14:textId="6A01FC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8F8CC1" w14:textId="387B44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17A04D" w14:textId="757D93E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06DA228" w14:textId="1C591E2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C3EBBE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B720E8" w14:textId="437D07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7630C8" w14:textId="6CC1D1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83A53F4" w14:textId="763994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B395AE" w14:textId="0AC086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81E61E" w14:textId="1631B9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65BF55" w14:textId="62B096E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869C1DC" w14:textId="3CF437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93A41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DBCB23D" w14:textId="5467F0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B0EB602" w14:textId="079411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6961A2" w14:textId="5DE7A5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BD38E3F" w14:textId="3AAF95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04CD3E" w14:textId="51004F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42B2DE" w14:textId="239CC0B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D4C57E" w14:textId="47D081E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D57EB2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CB464" w14:textId="1D7E4C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41145EE" w14:textId="33888E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B4A0FD" w14:textId="58BEAE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D90E878" w14:textId="189348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332647" w14:textId="0C3A68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502DBD" w14:textId="3AA243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F76B1F" w14:textId="1849B3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CBC6B8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6A44DC" w14:textId="33E53A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E08FBA" w14:textId="687835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F6AA4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F08D6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6EDB6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E2DC0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0A0F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B24666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8937A74" w14:textId="11CDDED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JUNIO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3FDBBAF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CD867C" w14:textId="16A33E0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AD34CA" w14:textId="51B0905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CEF8E2" w14:textId="4098149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2EC53A" w14:textId="1AF4CFD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5114B7" w14:textId="044CBD8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9497BC" w14:textId="3EB474B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8DC64F" w14:textId="665C900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0101CD6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816137E" w14:textId="7622EB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F6D0B3" w14:textId="1B7233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B10352" w14:textId="67D95C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D945A5" w14:textId="6686F5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B51A83A" w14:textId="7C875F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AF9861" w14:textId="0C2F96D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759CE0" w14:textId="610B27F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A1624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2F00F4" w14:textId="037690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74467DC" w14:textId="0CE7F9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5126E1" w14:textId="7136E1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4D7C46" w14:textId="68A3E1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A570E9" w14:textId="1E655B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E94833" w14:textId="1058744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A83B728" w14:textId="2839E3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BBD02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E7C0667" w14:textId="281E46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0E6247" w14:textId="63B013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DD14DC" w14:textId="6F2533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76184E" w14:textId="2254AB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8F671C" w14:textId="17ADD5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73AA43" w14:textId="726183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57A761" w14:textId="0785E92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CC90BE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D0E9B3D" w14:textId="64C011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666DBF" w14:textId="4E4BE7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8CF228" w14:textId="1E813E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32C419" w14:textId="4EB232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099A536" w14:textId="456B72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63CFF2" w14:textId="6FAD4D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2D741E" w14:textId="7B00B6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7AB067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D9ADCD" w14:textId="2F8F72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EED7713" w14:textId="05BD91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DF96F" w14:textId="348982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56CF98" w14:textId="198958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66E3DE" w14:textId="623079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4099FC" w14:textId="2AE5161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4602653" w14:textId="0D5B646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E8BAD1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239B36" w14:textId="262325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061EE3" w14:textId="7D4536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BD41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653A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904A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91EF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A517B8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54C2834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B8A97B6" w14:textId="7086D6EB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JULIO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5F48B94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EB0A9E" w14:textId="1E6E6B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031FA6" w14:textId="2B83EB3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E1EB63" w14:textId="122D80D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1004C4" w14:textId="084A0E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9397D7" w14:textId="773CDFC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34D544" w14:textId="6EC5FE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5E67A74" w14:textId="0B1F61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95417E5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19BABFE" w14:textId="23B1D5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C221972" w14:textId="2A566D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371317" w14:textId="5217B4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E429C1" w14:textId="60E03A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622A721" w14:textId="77E1C7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2A728AE9" w14:textId="77D7F2B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0747D21B" w14:textId="22C4AE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7F1548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A258DF9" w14:textId="4F4575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DC464DE" w14:textId="1FB336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25E8991" w14:textId="78D488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FD04F54" w14:textId="7CD93E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800037" w14:textId="0F0147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A950862" w14:textId="352F3D5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26F7F99" w14:textId="45A38EE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D473A1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603902" w14:textId="74C8F6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E77D100" w14:textId="412C95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599CD95" w14:textId="333C32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870AC23" w14:textId="04F508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588A0D8" w14:textId="510DC0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58F480D" w14:textId="78D01CD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4CBDC70" w14:textId="7F89D2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43E547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064B125" w14:textId="280CB7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71ECA11E" w14:textId="2BB94E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EE0372" w14:textId="39C306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F06F684" w14:textId="297D9A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2C1871" w14:textId="342A20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BB295E0" w14:textId="6708AB2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D2C584A" w14:textId="0465B0D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083E5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0CBF98D5" w14:textId="176D32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D56D429" w14:textId="3E2F24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715E5E2" w14:textId="1D3C43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E2109C3" w14:textId="15411F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803EA6" w14:textId="0D22E5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6F06B13" w14:textId="0F34055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48B304" w14:textId="79CAC8C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3D57F0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74CC861" w14:textId="5DF4CB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37B0169B" w14:textId="74490A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60028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34F286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ECCD1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291DBF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40B120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B208CE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638CC5" w14:textId="337EDC38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AGOSTO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27BAE27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1C41B3" w14:textId="7C5871F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F114B97" w14:textId="7A3D865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8DB859" w14:textId="0361DB5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E5F5A9" w14:textId="04CFC19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0E5199" w14:textId="44C120E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55D486E" w14:textId="6CF128C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B06261" w14:textId="24ACC51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F4E23C6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8F47D9" w14:textId="623935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C42E64" w14:textId="17B623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349503" w14:textId="0E7AF0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455009" w14:textId="6190C8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91C28BC" w14:textId="00BF7B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853885E" w14:textId="4A6B5A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A35057" w14:textId="48DAD17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2A0AB8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BF3AAD" w14:textId="494927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3AA6DC" w14:textId="019FF7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201F9D" w14:textId="3FD6EA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98DC5" w14:textId="109297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0A032" w14:textId="01C146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BE9201" w14:textId="0A62615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F4032A" w14:textId="4A391D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25CDB3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5EA11FB" w14:textId="37322C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FC0B28F" w14:textId="7B07E8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EF2D7" w14:textId="1D339E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06E23F" w14:textId="1B5E5C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2250F2" w14:textId="5733E9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882763" w14:textId="7CD69D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5BC1C6" w14:textId="0EBF04E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7F0FE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D514723" w14:textId="747A35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22CDE7" w14:textId="2647BA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C41D5A3" w14:textId="1A5E76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D82F7" w14:textId="534E92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8629C5" w14:textId="03BC02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FD3245" w14:textId="47E58A5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7E7AC1" w14:textId="550977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BA8EE02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250090" w14:textId="6E4E8B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936850" w14:textId="55A544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1569ED" w14:textId="5535EE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D9106" w14:textId="2E79E2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016A8C" w14:textId="015E07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614EC2" w14:textId="4E3F39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173069" w14:textId="184B84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673A2D9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ABF8F9B" w14:textId="63131E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F4EEB9" w14:textId="31E646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6F8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2D5F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FED5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300C5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57917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8E383FC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5ABCB9D1" w14:textId="6B4B1A3C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C27874B" w14:textId="536525F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SEPTIEMBRE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E92A4E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E20BD" w14:textId="4C76A8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BAB9FE" w14:textId="260FD2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E1C1D" w14:textId="34547C2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097261" w14:textId="7097BA0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75D82B" w14:textId="608EC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3F2B6E0" w14:textId="632A9F50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15E6D45" w14:textId="53E0946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91EEF27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C9AD8" w14:textId="403760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65D060A" w14:textId="674C3F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BDA8F8" w14:textId="685634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07E4D3" w14:textId="2233D9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5E22500" w14:textId="1E6C1D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FB27399" w14:textId="646DD5B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C09A57F" w14:textId="148C6B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EE1544C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C961F1" w14:textId="5F12635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2BF2BED" w14:textId="6F5411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04E09D" w14:textId="066887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29C5BF" w14:textId="07F868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3FAA3" w14:textId="24E599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033FA5" w14:textId="38528C1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AD5D4E" w14:textId="09995DD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1942DA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6BD514" w14:textId="769E98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DA48A5" w14:textId="5B9EB6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219664" w14:textId="0327A8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9359DC" w14:textId="2800E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B3D77" w14:textId="57F007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A1D153" w14:textId="7A994FA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4E847D9" w14:textId="2E6FB6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3588CF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A2651C6" w14:textId="1A0073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B1C1C0E" w14:textId="76476D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6D1A20" w14:textId="714605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90440C" w14:textId="36E86E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D8F551A" w14:textId="504E99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C0B0FF" w14:textId="6D0E4F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52E55B" w14:textId="7CC3AC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7DB3AB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CE423F" w14:textId="492269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D02494" w14:textId="037702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183CBA" w14:textId="467F38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DE61E5" w14:textId="7A8601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5E5C1E" w14:textId="12C5D9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00C123" w14:textId="70F8C3E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FE5E8A" w14:textId="509143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F9738C0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62714E" w14:textId="345DE3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0A16A11" w14:textId="14E114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6EF8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E76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12BD7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C413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5FE9C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1377DC9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FE5E8F3" w14:textId="474D3B2A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OCTUBRE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1DAA9906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268EF6" w14:textId="339F00C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4767A8" w14:textId="72AA2B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606E45" w14:textId="5E205E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734FE5" w14:textId="11F53BF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CCBD37" w14:textId="758FE72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383A338" w14:textId="1CF1C99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199D0C" w14:textId="34AA20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48A2737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BD2F7B" w14:textId="25031E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D35348" w14:textId="7F0FC3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2EC394" w14:textId="61F630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11D71D" w14:textId="70B6D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763EE9" w14:textId="2515EA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9586682" w14:textId="732B240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F61586C" w14:textId="3B7A2B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56AA3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0F25BF" w14:textId="6827B3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27F624" w14:textId="00FE66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1A902F" w14:textId="21E729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1A0B06" w14:textId="4156F6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25EEF8" w14:textId="52A1E0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4DA1CC" w14:textId="4DEE79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4D2C6" w14:textId="4CB4DBD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841C5FA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CD6B08" w14:textId="67A462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8FE453" w14:textId="5E0F7F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373CDE" w14:textId="3B9850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26B5BE" w14:textId="0DE021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C16EA20" w14:textId="4818B5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20BEFD" w14:textId="76EFBCD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14BE94B" w14:textId="4F115F2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3FB7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54D898" w14:textId="25FB4A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0611B7" w14:textId="3AF071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E272CC" w14:textId="76679C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AC35F" w14:textId="536397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A05BD05" w14:textId="3B0230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315AC8" w14:textId="7942E5E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5748F24" w14:textId="6BED95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EFB19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F21411" w14:textId="5C5691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5F886DF" w14:textId="1568D4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5B09C7" w14:textId="34533C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92FF5E" w14:textId="5F830A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B9E74" w14:textId="36B5E3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8DA91CB" w14:textId="39C7F90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1807CB" w14:textId="1684A49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CC5E29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7BD1B5" w14:textId="5697D4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F28D1E9" w14:textId="5A4B00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09CA9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ADA86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22049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F1786F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A0ED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1E1777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E9350D6" w14:textId="4C67E3C1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NOVIEMBRE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04BFB3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911DBF" w14:textId="24C419E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2F19E6" w14:textId="529CB7D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193F3" w14:textId="1B4E8DE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95B3D0" w14:textId="06CD836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FE0A5" w14:textId="42DE6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2F9E89F" w14:textId="15AC51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85DC499" w14:textId="17F61D2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138B15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DF0A74D" w14:textId="28FB95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4EEB4B" w14:textId="5B7C70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A59089" w14:textId="79CBE8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A6AE03" w14:textId="2ACF5D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96E858D" w14:textId="158388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06519B" w14:textId="7B4E54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7589EB" w14:textId="4699FC5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503BC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6F866EB" w14:textId="57AF51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2911910" w14:textId="592D24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7B76E5" w14:textId="6A79C1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8D013C" w14:textId="15E09E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755708" w14:textId="187BB8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887AC" w14:textId="33F409D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C99D369" w14:textId="342B68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2E9130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512634A" w14:textId="16BEC3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D77DCA1" w14:textId="07C9AA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580905" w14:textId="32B4EA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5EDA76" w14:textId="41033C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EFABF1" w14:textId="4508DA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A43CE6" w14:textId="65C2975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C14986" w14:textId="760D07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39DE3A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84D3C6" w14:textId="3C7311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BD3E27" w14:textId="35A952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063550" w14:textId="2686C8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37FB0E" w14:textId="731416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A71C62" w14:textId="359AF4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F89C58" w14:textId="11DCD09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7928D0C" w14:textId="604247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25F2089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0F1AE2" w14:textId="5E65E8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871257" w14:textId="33381D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D75CF5" w14:textId="7CF142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161C89" w14:textId="7D18D9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A596" w14:textId="616BD0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4A41F6" w14:textId="7CC88AB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D14560" w14:textId="6709C8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FD00B3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6FE523" w14:textId="2584D4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DB6407D" w14:textId="2D3C19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D4E4E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E8EE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CAF4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FCE03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32FC1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F10BBC6" w14:textId="3C5F104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DICIEMBRE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0CA8349C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098BB" w14:textId="7E1B49D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1F03D3C" w14:textId="28B1CED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6A1803" w14:textId="44FB500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9281689" w14:textId="0E4795A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F571BF" w14:textId="4C57882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0195620" w14:textId="5147F8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9C3C5" w14:textId="40BD9D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2F30B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BF7088F" w14:textId="3687C4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F101F28" w14:textId="2CC9FD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8806C3" w14:textId="5BE019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7860C0" w14:textId="589BB5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246D88" w14:textId="7D4D1D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8AD4B2" w14:textId="36B062E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F0E85C9" w14:textId="78BE51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AB1B9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6B7A0C" w14:textId="7FF42B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235FB59" w14:textId="200046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BF848C4" w14:textId="16CBF4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0C7353" w14:textId="12CBD6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B1151C" w14:textId="2549EE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83CAD5" w14:textId="33CF5C1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092A5E" w14:textId="2FF82EA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5C96A1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4E0F41" w14:textId="796EAA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BFF38" w14:textId="645AAF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6AA936" w14:textId="3812CF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EA5A59" w14:textId="5A04E7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91173" w14:textId="407D49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3F5234" w14:textId="2A9957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415E3F" w14:textId="6880790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A63608C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F68CC1" w14:textId="22CF5F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F8290A4" w14:textId="3784B5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F3DD30" w14:textId="7A267A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94CC8" w14:textId="653B59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38665" w14:textId="5D910F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7C6B4" w14:textId="0DB5E7F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F1EC474" w14:textId="6CDE79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920EEE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7B9C7F" w14:textId="782BF1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E2F9279" w14:textId="1A4EFB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12F9BC" w14:textId="3D0A76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D03699A" w14:textId="55473C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F71DA6" w14:textId="1AD498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3947F0" w14:textId="039320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89ABD6" w14:textId="5907E0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DEC3D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F53804D" w14:textId="1C3B5C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16DDA86" w14:textId="0320C6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65044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61B0B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C6612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8935B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DE513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3A58C6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830194" w:rsidRDefault="00E50BDE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16"/>
                <w:szCs w:val="16"/>
              </w:rPr>
            </w:pPr>
          </w:p>
        </w:tc>
      </w:tr>
      <w:tr w:rsidR="00A44A84" w:rsidRPr="00830194" w14:paraId="77F82A92" w14:textId="77777777" w:rsidTr="00A44A84">
        <w:trPr>
          <w:trHeight w:val="284"/>
          <w:jc w:val="center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F05AE2F" w14:textId="77777777" w:rsidR="00A44A84" w:rsidRPr="00830194" w:rsidRDefault="00A44A84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  <w:tr w:rsidR="00EC6BB5" w:rsidRPr="00830194" w14:paraId="27E8E389" w14:textId="77777777" w:rsidTr="00A44A84">
        <w:trPr>
          <w:trHeight w:val="7371"/>
          <w:jc w:val="center"/>
        </w:trPr>
        <w:tc>
          <w:tcPr>
            <w:tcW w:w="5000" w:type="pct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3DB9BE83" w14:textId="65990E31" w:rsidR="00E173EA" w:rsidRPr="00830194" w:rsidRDefault="00E173EA" w:rsidP="00E173EA">
            <w:pPr>
              <w:pStyle w:val="ad"/>
              <w:spacing w:before="240"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02723E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2027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E173EA" w:rsidRPr="00830194" w14:paraId="23EAE047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9CE8B2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ENERO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E173EA" w:rsidRPr="00830194" w14:paraId="1689AC53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BDD9D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5A280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E6D1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6C997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89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0D6A01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C78D6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24937B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A4AD31" w14:textId="591509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94FDC0" w14:textId="36FFB2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D79D7F" w14:textId="02C234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1D673" w14:textId="74AAF5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4CADED" w14:textId="2A823A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B94720" w14:textId="5278158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7EA4AEC" w14:textId="498FC92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F9FF81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DEA7A15" w14:textId="1B3C6E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75A7056" w14:textId="0A4B21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394850F" w14:textId="5A2093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C166EB" w14:textId="4C881D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961060" w14:textId="11817C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FF05E6" w14:textId="6701028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729205EB" w14:textId="6BB17B1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C514C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FCBF0E0" w14:textId="341A99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E48243" w14:textId="32E373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26629B7" w14:textId="323594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5B488A" w14:textId="73D4C6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FAC819" w14:textId="09B0B1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DB4B7C" w14:textId="1C2F156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6EBBD2C" w14:textId="3A0FA51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98F57F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FBA0CCC" w14:textId="0DCDDE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F89E266" w14:textId="480D7C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7BF394D" w14:textId="6622DF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05F512" w14:textId="7CB734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9792EC" w14:textId="57CC67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EC4A57" w14:textId="717C037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ECC6F2" w14:textId="75943E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D2FE118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A0F0332" w14:textId="17CC4B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CFA6AF6" w14:textId="2E91EC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DE61204" w14:textId="78FC97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4E1B8F" w14:textId="1FFA70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8443C0" w14:textId="22697C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27C78A" w14:textId="6353EF2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71EA1BF" w14:textId="126A4A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ACA6BEA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0DB4537" w14:textId="1E45BD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FB0D3F" w14:textId="79A993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838018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A06BF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5BCD1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D7885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0396C9D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29AC0EE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15E84AE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FEBRERO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072AF10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B8E04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466CB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C54AF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D9150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408BC0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2351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F4FB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42EE8C2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B2B01B" w14:textId="769D32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1AFDF5" w14:textId="635CA5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A8D8D65" w14:textId="575B68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66363" w14:textId="4F5B0A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CFA502" w14:textId="16D982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BFA019D" w14:textId="380C08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11CAD3E" w14:textId="22666B7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E8B99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6A42E07" w14:textId="51B86E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8663F6" w14:textId="309056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5B5AEA8" w14:textId="502228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FA3827" w14:textId="38A2FD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48F0D5" w14:textId="5DE043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4BEBD9" w14:textId="4F12E6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A3E72F" w14:textId="1CF715C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1976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8247C38" w14:textId="0654E8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BE4A2F" w14:textId="6B116E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130BEC0" w14:textId="5BBD56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127EC7" w14:textId="32ED1F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966684" w14:textId="7A5A3F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E7C812" w14:textId="453779F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32684" w14:textId="62D1E4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C0CBC17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F0C442" w14:textId="2863BC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9A613FC" w14:textId="40F866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35975A1" w14:textId="2D7490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02551E" w14:textId="3CEFDB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881924" w14:textId="319958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97198" w14:textId="156164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C77CD4" w14:textId="4BF9C38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C475A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F98877D" w14:textId="415199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9284AE" w14:textId="1062BB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F8B883" w14:textId="21559A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CB675C" w14:textId="1B8C63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49123B" w14:textId="0BF53C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04D4B29" w14:textId="438FB2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04922B0" w14:textId="0291E35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8E40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E27EF4" w14:textId="3325AF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2D4572" w14:textId="4F3181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CDD4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525B5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8685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B0CDA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CDFDC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3C4463A5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6AF7CD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MARZO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7054E1C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55446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2D3C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CEBC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9E995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DB39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8E79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C6BB1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5771A71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924458" w14:textId="6A6CB6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5491FA" w14:textId="0BDC26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70EB87" w14:textId="0359E3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6D5D" w14:textId="13BAAA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586207" w14:textId="1A043E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4B566D6" w14:textId="5AA61F7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36CD60" w14:textId="210C26D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302D3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E24785F" w14:textId="4E43A4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2AABE2" w14:textId="1CD15E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810A8A3" w14:textId="2DD031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223D25" w14:textId="096415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909CAB" w14:textId="53BE4A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71913" w14:textId="4C83AF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E9B649" w14:textId="2A66C73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7E0D49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E854687" w14:textId="331FDA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EF9312" w14:textId="3A7604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E9CDEA" w14:textId="20445E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8D6293" w14:textId="75B909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0B6FB4" w14:textId="11D4F4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91F1D" w14:textId="73C0101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8BB6364" w14:textId="184C721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7CB29B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7484F7E" w14:textId="0D411F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1E55E2" w14:textId="0F6DC8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D1B963" w14:textId="38583D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1CF3A" w14:textId="3166ED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37A9C1" w14:textId="21A32D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78281C" w14:textId="277D060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6A7693A" w14:textId="62DC4EA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7615903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DDCE1AB" w14:textId="2B68C2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CA0C40" w14:textId="430681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B44D6C2" w14:textId="7F03F0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EF8C58" w14:textId="1623C0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E7EAD5" w14:textId="0DB279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289F5C" w14:textId="10672DB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F7645D2" w14:textId="21D49A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69C57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CA0AC1F" w14:textId="07A7CD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F7E78B" w14:textId="73348F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37AA7D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86F0D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D1AE3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14319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6C04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6C97F9D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B31568A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ABRIL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0FDD60C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D1E84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C937F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75242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FF9883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EBBD3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8C5A30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10CB73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DF5164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D62A6D" w14:textId="04E554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266EAA" w14:textId="50C1B1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04C24" w14:textId="7E2F48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25FFDB" w14:textId="5541E1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D55B48" w14:textId="4F227A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D1BDA7B" w14:textId="75DF1BB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0998E4E" w14:textId="760362A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187B6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E64C118" w14:textId="436567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506FA3" w14:textId="5FAC82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AD7A9B8" w14:textId="2F358D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96A1BB" w14:textId="674C3A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C74B04" w14:textId="7F7450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95A840" w14:textId="2927F03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648A40" w14:textId="62C1CB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DF0E5A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54353E6" w14:textId="085ED7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F64F7B" w14:textId="438A8C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5412FA" w14:textId="02F1E6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68CCE0" w14:textId="08846F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886EDC" w14:textId="33C9E6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11E4B0" w14:textId="62DD3C7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7EE3AB" w14:textId="1C7C80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F68D98D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DA6D291" w14:textId="559C46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3E8E689" w14:textId="46432F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8E0D1F1" w14:textId="73AE42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2B88F" w14:textId="019E8D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CF0DA8" w14:textId="732652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4BB959" w14:textId="689420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1128AF0" w14:textId="27E329B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8E28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46ED130" w14:textId="0E8B1F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5BF103" w14:textId="29691A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39BA02" w14:textId="7C903E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A1C83A" w14:textId="77B3CF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8B2951" w14:textId="678819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BCF6DE" w14:textId="01F72F6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75798D0" w14:textId="7D2480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2E6A1F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76ABCE8F" w14:textId="6FF1DA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02894" w14:textId="33A7B8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4C18D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5E82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527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8E5BF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26A5AE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A9FA0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7443FDF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04AABA9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MAYO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9FEBDE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C41E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C19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AD80D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35B5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77CB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D104C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0B139B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D5DCB1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CC8EE4A" w14:textId="2914C1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6A4CE9" w14:textId="57FF9B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15556F" w14:textId="77FBB9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7B49CC" w14:textId="6056A6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CAD75D" w14:textId="16613E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9B4C81E" w14:textId="0B40D3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6DE101" w14:textId="10099C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89EA90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57DB0" w14:textId="59D649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EF38939" w14:textId="53A4E2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44A11" w14:textId="27816F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FA3968" w14:textId="1F4343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790C58" w14:textId="23DD31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DB6356" w14:textId="65AA5E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A7EAC23" w14:textId="163243B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2DE80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C699F4" w14:textId="55687E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30CF284" w14:textId="764FFA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C099BA" w14:textId="5F7C48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D66470" w14:textId="4004B2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D7FDCB" w14:textId="6A89D0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303E2B" w14:textId="571CD4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CDE743" w14:textId="26090C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20E53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2C3E72" w14:textId="05BA15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86481B1" w14:textId="010C32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D03AD2" w14:textId="60E163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6D43C3" w14:textId="139534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CD4F87" w14:textId="74E372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70D704" w14:textId="3EC874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DF5A0A7" w14:textId="18E828D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B7E881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006FBF9" w14:textId="48C136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6FD5CE5" w14:textId="1F7D5B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E18413" w14:textId="240529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94A04C" w14:textId="633239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D663D2" w14:textId="6AD779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C02B75" w14:textId="1B05530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4FFBDF" w14:textId="6841EAB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17C30D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3760F2" w14:textId="5B268F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78F2385" w14:textId="578959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5265A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139F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CE487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BE72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392CE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6ABEA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E2049D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JUNIO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366EF6B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BD49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B299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BA344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756C0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BD29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5F8486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FD749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C77ED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FC6C60" w14:textId="50B1CC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3D69629" w14:textId="6FC5C0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A4B8354" w14:textId="749D27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F9FE96" w14:textId="523166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A8AEDC" w14:textId="068ED7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491D1E" w14:textId="58F82E8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3EED0A7" w14:textId="16FB1E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2E137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590432" w14:textId="26BFE1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02DE10" w14:textId="062871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0DD4DF" w14:textId="0DB1BD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FAC264E" w14:textId="07C373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46807D" w14:textId="209703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BC0284" w14:textId="28DAA08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B96A40" w14:textId="1D81A6D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62B1B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AD533C" w14:textId="0DA860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5EF593" w14:textId="11E69D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FFB48A" w14:textId="6A0A25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BDC516" w14:textId="753510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BB41" w14:textId="5C0FC0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A2736C" w14:textId="382D353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32C2A9" w14:textId="0333A71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DA3CD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48E85D" w14:textId="7CA77E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5070FAE" w14:textId="358833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13C29" w14:textId="6C5511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9DC258" w14:textId="09B4D3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56E74" w14:textId="6DC12B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DB32BC" w14:textId="25000D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35FA91" w14:textId="2B81ABE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305916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5D6F87" w14:textId="5EAE8B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8C834F" w14:textId="0EBFDF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962B70" w14:textId="1D4DD0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0D5B4E" w14:textId="6A0451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747D3B" w14:textId="07D6B2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F4F541" w14:textId="252F7A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71C0FE" w14:textId="3BD43B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291228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A756E3" w14:textId="5C0E06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9BD06BA" w14:textId="2036B7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B7EA4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A257E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1299F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A9BE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02B9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E6864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AB97D6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JULIO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1DAF373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0D845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9B750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E5121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2F4BF7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615B3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BF649C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78C1C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A9657A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65E5910B" w14:textId="5859B4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FA33F4" w14:textId="33C1DC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A7F321" w14:textId="52B2B6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1D270A83" w14:textId="498920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DCB0F0A" w14:textId="5935E4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20CEF76" w14:textId="7F4819D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54B7361" w14:textId="758AF9C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EAD6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4ACC462" w14:textId="01D4ED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2F6B7F9" w14:textId="1ABF6D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FC932A" w14:textId="40D680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DA68593" w14:textId="7066F0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85F5801" w14:textId="012F00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CC00516" w14:textId="0B3D4A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D901E64" w14:textId="2AD290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8A760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6840E153" w14:textId="2D1609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C112A96" w14:textId="498398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9B7284" w14:textId="4508E9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B850A5E" w14:textId="00853E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EB9EDF" w14:textId="1578B3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F3AD256" w14:textId="0B5B84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EA41ADC" w14:textId="0D9258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DB795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20D0A6" w14:textId="0D5C09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DF13C48" w14:textId="708334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AA2770B" w14:textId="4A8785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BD8F28" w14:textId="220FD0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429A0D0" w14:textId="620119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C0B16A3" w14:textId="7D18701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706B92" w14:textId="0BA3A9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C620B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5CB968A" w14:textId="242051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E5B0287" w14:textId="39CB70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7CB913" w14:textId="329B6A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FD50B68" w14:textId="6DD3E8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B237836" w14:textId="414B11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AC78AF4" w14:textId="1BD59E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42A9C97" w14:textId="4F081BF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CBB6D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8E156AF" w14:textId="66DC4B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7C74161" w14:textId="138073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22413D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1AAEC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3B093B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81F918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E1E847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31731F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91A6E90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AGOSTO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ABC9FE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6105F4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D242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DC17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C852B2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D45E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D330E4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B7DD9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D4CF40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4E5328" w14:textId="1127A0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D8E5E5" w14:textId="37B109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F85D28" w14:textId="7F193A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61A8EA4" w14:textId="5C3D16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DEEB85" w14:textId="7EE68F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9FDFACC" w14:textId="679BC5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F8B47C3" w14:textId="5E24FB0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50D61E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39C757" w14:textId="2E4E06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FA153E8" w14:textId="4CE0E7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1CDC7F" w14:textId="1A60C6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43DF96" w14:textId="057BCF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E54340" w14:textId="634006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CC36" w14:textId="2B7932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1404EA" w14:textId="77C5E6D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ACC509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725734" w14:textId="7615D0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6882FC5" w14:textId="5A874A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9D7628" w14:textId="3B6143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CA8AFC" w14:textId="3A386F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42D710" w14:textId="15E8B4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4161C6" w14:textId="024BFC6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509E0D" w14:textId="66A4A8F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7B76E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3D4A83" w14:textId="42A850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9605542" w14:textId="74C70A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B3C4BB" w14:textId="42FBA5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8F0829" w14:textId="700FEB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38D8A5" w14:textId="60C655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DC2448" w14:textId="1EB46F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68BF30" w14:textId="28C9775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4C2193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78CFC97" w14:textId="3AF759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6C31F0B" w14:textId="1C53AE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8AE24E" w14:textId="5AB999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18A72D" w14:textId="34E36C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21ED9" w14:textId="79006C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F638D5" w14:textId="3FACDF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EF2097" w14:textId="7636BE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143CA6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54D72EC" w14:textId="0691F5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3EA6D1" w14:textId="086F5A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928D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8E4A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829A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53408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DFC9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B9141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AEAB194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0532A79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SEPTIEMBRE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1742F7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1435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D1433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0C49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7DFF9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C3178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6B51F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335C9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43CB3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4D2EC4" w14:textId="4F6C03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907BC78" w14:textId="022F34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8D601F8" w14:textId="5D101D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632D1" w14:textId="3717D5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A84219" w14:textId="6D54EE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FC83D3" w14:textId="62D88E5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65A0378" w14:textId="7624C5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575C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1D8C949" w14:textId="1DE78C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EE577" w14:textId="4463A7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A5C7F1" w14:textId="346567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44DDB" w14:textId="1A66BA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B9438" w14:textId="1B14C7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551CAAA" w14:textId="5D7BDCE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D89693" w14:textId="73C347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0A02B8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54D845" w14:textId="3888C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CF99BA5" w14:textId="455A8C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D4D4D7" w14:textId="5943DA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F63C62" w14:textId="78E3C8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77543F" w14:textId="5FB66F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E7A3CC" w14:textId="5B461FA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837158" w14:textId="51409E2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C882AC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B4110C" w14:textId="16D736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5FEDC30" w14:textId="250EF0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520DAE" w14:textId="799250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3A9CC" w14:textId="6A0BE4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F5CBEE" w14:textId="7CA4D8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9D349D" w14:textId="49B78F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F84BFF" w14:textId="005D56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D41A2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DD4C5C" w14:textId="4E1B12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C7573E" w14:textId="6A83D1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6A95B4" w14:textId="625485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FDEC5D" w14:textId="0D89E6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617AB0" w14:textId="40138C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C6FAE" w14:textId="2F8BACC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3453377" w14:textId="7B92569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1251F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3FAF273" w14:textId="06AB85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D3401CB" w14:textId="6D565B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589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F3B0F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D908D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4E56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51EE0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4355D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41180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OCTUBRE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5DA2148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E43DF9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E4B6C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441EB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5A73E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1DF5B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E68EE5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A8C263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9E15C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DFB042B" w14:textId="4055D5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DBC023" w14:textId="69396E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66C260" w14:textId="4AEBAC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3BB78A" w14:textId="564A40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0FCFABB" w14:textId="20DFB0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2BAA5C" w14:textId="6F072A1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333767" w14:textId="43E1CE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02BB7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996064" w14:textId="16CF8B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3D1D1" w14:textId="1DE269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51193" w14:textId="4FD213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FF54B" w14:textId="6810CF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51FD44" w14:textId="4F7498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6DC3F6" w14:textId="13E076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039F4B" w14:textId="74B1BE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E4E66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DDA490" w14:textId="5AC450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BFED8DF" w14:textId="0F8C31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D28B1A" w14:textId="1251CF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2F35BD" w14:textId="7CE697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2D3AEC" w14:textId="0CE26E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3A5077" w14:textId="09662C7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2DD22D" w14:textId="7D2CE3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01499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6715DE" w14:textId="6610C1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7BEBE96" w14:textId="14DB73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A271A2" w14:textId="29A409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EE3855" w14:textId="077FC2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3DE9C" w14:textId="60D2C0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AFD653" w14:textId="5ACDEC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BDE4DA" w14:textId="34FA270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6387B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715A96" w14:textId="0F51FD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FACE477" w14:textId="27390E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C57702" w14:textId="67B548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735009" w14:textId="424298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D2279D" w14:textId="073EF7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466A4E" w14:textId="1EEBDA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691BFD" w14:textId="4F5148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E41AE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5B146F" w14:textId="50E6E7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02BB7B3" w14:textId="768792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330B8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94EB23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1765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E064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8642B7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AE8928A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74A9FA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NOVIEMBRE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013EF0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DCD77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742B05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74F2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58A9E8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EFC86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6E7F5D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CE9AC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76D3F1A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C59E41" w14:textId="176CCB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3552516" w14:textId="509233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7CB867" w14:textId="274A95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FBB0130" w14:textId="020489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296A00" w14:textId="19EBF4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3D45A7D" w14:textId="46069C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A05B1A" w14:textId="1BB607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1F493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EA5B26" w14:textId="013E1F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B7A5BC" w14:textId="7C2DA5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5DEA7A" w14:textId="4F15D4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9013E" w14:textId="6C72F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B186D5" w14:textId="3E942F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8E7504" w14:textId="37B9F3D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2BF9E9" w14:textId="601B2E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E54FE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48C08F" w14:textId="18E17D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01846" w14:textId="410D54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8005AE" w14:textId="378135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6AC4B" w14:textId="53157E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EC890B" w14:textId="101374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5255FE" w14:textId="20103E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B9D9CD" w14:textId="422296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ECE80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386215" w14:textId="6C40EF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17ACCD" w14:textId="62DFE1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4D00F9" w14:textId="56B46F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2B3BC2" w14:textId="4F7C6D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A03926" w14:textId="6D67A1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BD3F13" w14:textId="1DA8D7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298556" w14:textId="720492A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F7565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8DCF00" w14:textId="76019E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4AFBE9" w14:textId="7FDC67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AEC302" w14:textId="1F658A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BE165" w14:textId="77D73D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2A5FA" w14:textId="55F12D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2629D5" w14:textId="1AA8BD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1FAB31" w14:textId="7A9B827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9F41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B7EB6D" w14:textId="4FB760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ECF6155" w14:textId="16619B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5BE3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EF10A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5DE9B8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DC340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C3BD1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15532C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C89C6C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DICIEMBRE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A3BF2E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9B628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20077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CA8CE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8CA11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0C85A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17169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6E3BFA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A30AB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8E1AF0E" w14:textId="496BFE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057598" w14:textId="0114F6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7D02F6" w14:textId="0FDDF0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E780CB" w14:textId="31665A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44B507" w14:textId="1CEA6E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E199BE" w14:textId="3A4B98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D403D0" w14:textId="20D0E1D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0E011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DF0B9D" w14:textId="6222BF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2CD468C" w14:textId="34624D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1851C2" w14:textId="3894A8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0564B4" w14:textId="0ADC0F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F53683" w14:textId="0435E0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3939BA" w14:textId="5A99A71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9684AE6" w14:textId="73CFEA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4375DC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4DB225" w14:textId="24C0C1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CB7EB8A" w14:textId="0F1751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D3F804" w14:textId="40257E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EA2D1" w14:textId="39F242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192550" w14:textId="28CA05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B92B6E" w14:textId="473026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C3EBBC" w14:textId="5D11C9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4D1EF4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160E10" w14:textId="02216E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64312" w14:textId="321D77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EE7D96A" w14:textId="3320AD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8C831D" w14:textId="478463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8EAD94" w14:textId="5D725A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A5C987" w14:textId="23177C4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3113CF" w14:textId="662F91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D0F9D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D43841" w14:textId="1A3872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7ECC75" w14:textId="498E36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776A336" w14:textId="018C21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600817" w14:textId="770529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231A0C" w14:textId="43659C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B00F9" w14:textId="246DDC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511649" w14:textId="76A70D0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DF8458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0C6DD0" w14:textId="341E11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DDA8D1" w14:textId="725D4D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A2351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DC758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39657C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B3021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63928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88FACF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56FC4B7D" w14:textId="77777777" w:rsidR="00EC6BB5" w:rsidRPr="00830194" w:rsidRDefault="00EC6BB5" w:rsidP="00EC6BB5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</w:tbl>
    <w:p w14:paraId="2B3E424A" w14:textId="1DF0A038" w:rsidR="00F93E3B" w:rsidRPr="00830194" w:rsidRDefault="00F93E3B" w:rsidP="008F3702">
      <w:pPr>
        <w:pStyle w:val="a5"/>
        <w:rPr>
          <w:rFonts w:ascii="Arial Narrow" w:hAnsi="Arial Narrow"/>
          <w:b/>
          <w:bCs/>
          <w:noProof/>
          <w:color w:val="auto"/>
          <w:sz w:val="2"/>
          <w:szCs w:val="2"/>
        </w:rPr>
      </w:pPr>
    </w:p>
    <w:sectPr w:rsidR="00F93E3B" w:rsidRPr="00830194" w:rsidSect="00830194">
      <w:pgSz w:w="11906" w:h="16838" w:code="9"/>
      <w:pgMar w:top="397" w:right="397" w:bottom="284" w:left="397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026CA3" w14:textId="77777777" w:rsidR="00790011" w:rsidRDefault="00790011">
      <w:pPr>
        <w:spacing w:after="0"/>
      </w:pPr>
      <w:r>
        <w:separator/>
      </w:r>
    </w:p>
  </w:endnote>
  <w:endnote w:type="continuationSeparator" w:id="0">
    <w:p w14:paraId="7D56BDD1" w14:textId="77777777" w:rsidR="00790011" w:rsidRDefault="007900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EEA32" w14:textId="77777777" w:rsidR="00790011" w:rsidRDefault="00790011">
      <w:pPr>
        <w:spacing w:after="0"/>
      </w:pPr>
      <w:r>
        <w:separator/>
      </w:r>
    </w:p>
  </w:footnote>
  <w:footnote w:type="continuationSeparator" w:id="0">
    <w:p w14:paraId="7A5462A9" w14:textId="77777777" w:rsidR="00790011" w:rsidRDefault="0079001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7"/>
    <w:docVar w:name="MonthEnd10" w:val="31.10.2027"/>
    <w:docVar w:name="MonthEnd11" w:val="30.11.2027"/>
    <w:docVar w:name="MonthEnd12" w:val="31.12.2027"/>
    <w:docVar w:name="MonthEnd2" w:val="28.02.2027"/>
    <w:docVar w:name="MonthEnd3" w:val="31.03.2027"/>
    <w:docVar w:name="MonthEnd4" w:val="30.04.2027"/>
    <w:docVar w:name="MonthEnd5" w:val="31.05.2027"/>
    <w:docVar w:name="MonthEnd6" w:val="30.06.2027"/>
    <w:docVar w:name="MonthEnd7" w:val="31.07.2027"/>
    <w:docVar w:name="MonthEnd8" w:val="31.08.2027"/>
    <w:docVar w:name="MonthEnd9" w:val="30.09.2027"/>
    <w:docVar w:name="Months" w:val="12"/>
    <w:docVar w:name="MonthStart1" w:val="01.01.2027"/>
    <w:docVar w:name="MonthStart10" w:val="01.10.2027"/>
    <w:docVar w:name="MonthStart11" w:val="01.11.2027"/>
    <w:docVar w:name="MonthStart12" w:val="01.12.2027"/>
    <w:docVar w:name="MonthStart2" w:val="01.02.2027"/>
    <w:docVar w:name="MonthStart3" w:val="01.03.2027"/>
    <w:docVar w:name="MonthStart4" w:val="01.04.2027"/>
    <w:docVar w:name="MonthStart5" w:val="01.05.2027"/>
    <w:docVar w:name="MonthStart6" w:val="01.06.2027"/>
    <w:docVar w:name="MonthStart7" w:val="01.07.2027"/>
    <w:docVar w:name="MonthStart8" w:val="01.08.2027"/>
    <w:docVar w:name="MonthStart9" w:val="01.09.2027"/>
    <w:docVar w:name="MonthStartLast" w:val="12/1/2012"/>
    <w:docVar w:name="WeekStart" w:val="понедельник"/>
  </w:docVars>
  <w:rsids>
    <w:rsidRoot w:val="00285C1D"/>
    <w:rsid w:val="0002723E"/>
    <w:rsid w:val="0005357B"/>
    <w:rsid w:val="00071356"/>
    <w:rsid w:val="00097A25"/>
    <w:rsid w:val="000A105E"/>
    <w:rsid w:val="000A5A57"/>
    <w:rsid w:val="00111F7C"/>
    <w:rsid w:val="001274F3"/>
    <w:rsid w:val="00151CCE"/>
    <w:rsid w:val="001635B6"/>
    <w:rsid w:val="001B01F9"/>
    <w:rsid w:val="001C41F9"/>
    <w:rsid w:val="00240D4D"/>
    <w:rsid w:val="00241BD1"/>
    <w:rsid w:val="002562E7"/>
    <w:rsid w:val="00262F23"/>
    <w:rsid w:val="00285C1D"/>
    <w:rsid w:val="003327F5"/>
    <w:rsid w:val="00340CAF"/>
    <w:rsid w:val="003C0D41"/>
    <w:rsid w:val="003E085C"/>
    <w:rsid w:val="003E7B3A"/>
    <w:rsid w:val="00406D1A"/>
    <w:rsid w:val="00416364"/>
    <w:rsid w:val="004300E8"/>
    <w:rsid w:val="00431B29"/>
    <w:rsid w:val="00440416"/>
    <w:rsid w:val="00462EAD"/>
    <w:rsid w:val="00474BA6"/>
    <w:rsid w:val="004A6170"/>
    <w:rsid w:val="004F6AAC"/>
    <w:rsid w:val="00512F2D"/>
    <w:rsid w:val="00570FBB"/>
    <w:rsid w:val="00583B82"/>
    <w:rsid w:val="005923AC"/>
    <w:rsid w:val="005D5149"/>
    <w:rsid w:val="005E251D"/>
    <w:rsid w:val="005E656F"/>
    <w:rsid w:val="00653B95"/>
    <w:rsid w:val="00667021"/>
    <w:rsid w:val="006974E1"/>
    <w:rsid w:val="006C0896"/>
    <w:rsid w:val="006C3261"/>
    <w:rsid w:val="006F194E"/>
    <w:rsid w:val="006F513E"/>
    <w:rsid w:val="00790011"/>
    <w:rsid w:val="007C0139"/>
    <w:rsid w:val="007D45A1"/>
    <w:rsid w:val="007F564D"/>
    <w:rsid w:val="0082138F"/>
    <w:rsid w:val="00830194"/>
    <w:rsid w:val="008B1201"/>
    <w:rsid w:val="008C0CEF"/>
    <w:rsid w:val="008F16F7"/>
    <w:rsid w:val="008F3702"/>
    <w:rsid w:val="009164BA"/>
    <w:rsid w:val="009166BD"/>
    <w:rsid w:val="009647CF"/>
    <w:rsid w:val="00977AAE"/>
    <w:rsid w:val="00996E56"/>
    <w:rsid w:val="00997268"/>
    <w:rsid w:val="009E3C7C"/>
    <w:rsid w:val="00A12667"/>
    <w:rsid w:val="00A14581"/>
    <w:rsid w:val="00A20E4C"/>
    <w:rsid w:val="00A44A84"/>
    <w:rsid w:val="00AA23D3"/>
    <w:rsid w:val="00AA3C50"/>
    <w:rsid w:val="00AE302A"/>
    <w:rsid w:val="00AE36BB"/>
    <w:rsid w:val="00B226A1"/>
    <w:rsid w:val="00B37C7E"/>
    <w:rsid w:val="00B65B09"/>
    <w:rsid w:val="00B84FC1"/>
    <w:rsid w:val="00B85583"/>
    <w:rsid w:val="00B9476B"/>
    <w:rsid w:val="00BC3952"/>
    <w:rsid w:val="00BE5AB8"/>
    <w:rsid w:val="00C44DFB"/>
    <w:rsid w:val="00C6519B"/>
    <w:rsid w:val="00C70F21"/>
    <w:rsid w:val="00C7354B"/>
    <w:rsid w:val="00C91F9B"/>
    <w:rsid w:val="00D4213C"/>
    <w:rsid w:val="00DE32AC"/>
    <w:rsid w:val="00DF7222"/>
    <w:rsid w:val="00E1407A"/>
    <w:rsid w:val="00E173EA"/>
    <w:rsid w:val="00E272ED"/>
    <w:rsid w:val="00E318B9"/>
    <w:rsid w:val="00E356E6"/>
    <w:rsid w:val="00E50BDE"/>
    <w:rsid w:val="00E774CD"/>
    <w:rsid w:val="00E77E1D"/>
    <w:rsid w:val="00EC6BB5"/>
    <w:rsid w:val="00ED75B6"/>
    <w:rsid w:val="00EF1F0E"/>
    <w:rsid w:val="00F25F9B"/>
    <w:rsid w:val="00F56F6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6828</Words>
  <Characters>38923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2021-04-13T09:07:00Z</dcterms:created>
  <dcterms:modified xsi:type="dcterms:W3CDTF">2021-04-13T09:07:00Z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