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e"/>
        <w:tblW w:w="5000" w:type="pct"/>
        <w:jc w:val="center"/>
        <w:tblLook w:val="04A0" w:firstRow="1" w:lastRow="0" w:firstColumn="1" w:lastColumn="0" w:noHBand="0" w:noVBand="1"/>
        <w:tblCaption w:val="Макетная таблица календаря"/>
        <w:tblDescription w:val="Макетная таблица календаря"/>
      </w:tblPr>
      <w:tblGrid>
        <w:gridCol w:w="11112"/>
      </w:tblGrid>
      <w:tr w:rsidR="003E085C" w:rsidRPr="00830194" w14:paraId="40983BE3" w14:textId="77777777" w:rsidTr="00A44A84">
        <w:trPr>
          <w:trHeight w:val="7371"/>
          <w:jc w:val="center"/>
        </w:trPr>
        <w:tc>
          <w:tcPr>
            <w:tcW w:w="5000" w:type="pct"/>
            <w:shd w:val="clear" w:color="auto" w:fill="auto"/>
            <w:vAlign w:val="center"/>
          </w:tcPr>
          <w:p w14:paraId="66537F75" w14:textId="6E215F70" w:rsidR="003E085C" w:rsidRPr="00830194" w:rsidRDefault="003E085C" w:rsidP="008F3702">
            <w:pPr>
              <w:pStyle w:val="ad"/>
              <w:spacing w:after="0"/>
              <w:jc w:val="center"/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</w:pP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begin"/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instrText xml:space="preserve"> DOCVARIABLE  MonthStart1 \@  yyyy   \* MERGEFORMAT </w:instrTex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separate"/>
            </w:r>
            <w:r w:rsidR="004300E8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t>2025</w: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end"/>
            </w:r>
            <w:bookmarkStart w:id="0" w:name="_Calendar"/>
            <w:bookmarkEnd w:id="0"/>
          </w:p>
          <w:tbl>
            <w:tblPr>
              <w:tblStyle w:val="ae"/>
              <w:tblW w:w="5000" w:type="pct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 w:firstRow="1" w:lastRow="0" w:firstColumn="1" w:lastColumn="0" w:noHBand="0" w:noVBand="1"/>
            </w:tblPr>
            <w:tblGrid>
              <w:gridCol w:w="2778"/>
              <w:gridCol w:w="2778"/>
              <w:gridCol w:w="2778"/>
              <w:gridCol w:w="2778"/>
            </w:tblGrid>
            <w:tr w:rsidR="00240D4D" w:rsidRPr="00830194" w14:paraId="79F6697B" w14:textId="61825017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1E763E4B" w14:textId="4F4C23CD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bookmarkStart w:id="1" w:name="_Hlk38821049"/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ENERO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5"/>
                    <w:gridCol w:w="349"/>
                    <w:gridCol w:w="349"/>
                    <w:gridCol w:w="350"/>
                    <w:gridCol w:w="350"/>
                    <w:gridCol w:w="350"/>
                    <w:gridCol w:w="341"/>
                  </w:tblGrid>
                  <w:tr w:rsidR="00240D4D" w:rsidRPr="00830194" w14:paraId="684222CD" w14:textId="77777777" w:rsidTr="00EC6BB5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9408482" w14:textId="3AFCDB6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B285114" w14:textId="1A5E3D8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4BB7502" w14:textId="1CD5088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84BA99" w14:textId="5DB09B7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CF75680" w14:textId="0BC99E3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7BE3AF3" w14:textId="5D1A1E2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0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E85CF0" w14:textId="0247AB1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1DF8F53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3DF47A" w14:textId="00F36CB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FD8DCA2" w14:textId="15817B3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953DC5" w14:textId="006829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6F7F6B" w14:textId="443D91A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77DEF9" w14:textId="6652B3B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AB1CBA7" w14:textId="539BD66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1DE8D4C" w14:textId="3E7792C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AFA4FA2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688A4083" w14:textId="73BF564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AD9C7DF" w14:textId="47E6A99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2FD5672A" w14:textId="0350BF3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E39618" w14:textId="74C702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E01D669" w14:textId="152370A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78B3CC1" w14:textId="1111F6D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63A6A44F" w14:textId="5814960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23F797F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3FCDA0AA" w14:textId="68A0B1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E99770B" w14:textId="7066134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078C04D" w14:textId="48C0B0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3764BF9" w14:textId="419853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4D6EFD" w14:textId="4D1F76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1A7D074" w14:textId="6518ACE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DF4C53D" w14:textId="5D0381C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529957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7824C9C9" w14:textId="2571FB9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65E1D41" w14:textId="04CD01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3951C8E" w14:textId="020F28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755A8A" w14:textId="7B5B08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31F29A4" w14:textId="022B194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D8D3352" w14:textId="212FE15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CF6BA37" w14:textId="1A3E074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97D45F8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4BD14B6A" w14:textId="7BD9AC4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746ECD0" w14:textId="33CD22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6F7B018" w14:textId="6DC11D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2B5BF7" w14:textId="51E84A7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73E501" w14:textId="7727C64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A251BC6" w14:textId="07863FF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3CA74E8D" w14:textId="4F3CBE4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144E5B8" w14:textId="77777777" w:rsidTr="00624CEF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55F237A0" w14:textId="3FED5A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84CCAC5" w14:textId="060ECD2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50BB2A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D13DE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41B31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7F8AB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40F850E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  <w:bookmarkEnd w:id="1"/>
                </w:tbl>
                <w:p w14:paraId="1B2D8CFA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D861116" w14:textId="07AD39E6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FEBRERO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D521D1C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B4A50A8" w14:textId="55D514B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052ACD" w14:textId="70762F1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47D848" w14:textId="030CFB9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412BE2" w14:textId="73495E6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C3D3BE5" w14:textId="5E9F8B8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42F7BE9" w14:textId="3EEEDF3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CB16A91" w14:textId="22F6A5B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33AD79B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2338C3E" w14:textId="650EC5D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9814E4" w14:textId="67D18C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B665E05" w14:textId="7A965FC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31D4F0" w14:textId="61112C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FC2BCF9" w14:textId="4F108B6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CD888BB" w14:textId="0BA6648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A023F15" w14:textId="1ED6635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78283D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36E1A06" w14:textId="0E16484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1E8FAF3" w14:textId="311496A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1F01189" w14:textId="158CD9B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DD9A7D" w14:textId="6337AA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7C63CF" w14:textId="3BF20D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80DD119" w14:textId="4BE1A46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1B6ED7" w14:textId="4A3B330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DC4D67B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4AC88D8" w14:textId="34E265C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A0ABAC2" w14:textId="5BB35F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8AB7AB9" w14:textId="692B606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8FC14F" w14:textId="5A00214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F7ACB7" w14:textId="37A28B2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A9F174" w14:textId="4255EC3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0A0A41E" w14:textId="06B61DC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331944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36526BF" w14:textId="53E94E1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8C1CD1" w14:textId="103F411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C3A56F1" w14:textId="2CEEFC7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5262D4B" w14:textId="126233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A49CF7" w14:textId="45D12F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26A059" w14:textId="0F00615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6E25065" w14:textId="48CD528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B0FF95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A5D3919" w14:textId="24B6640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5641D12" w14:textId="0A79CE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CBBFCBA" w14:textId="392646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DB4676" w14:textId="7EDAB12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2ADD02" w14:textId="1F37F3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6D5BCA" w14:textId="7D4767B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267017D" w14:textId="0686294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CB553C4" w14:textId="77777777" w:rsidTr="00A7363B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549FBFA" w14:textId="198276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254819C" w14:textId="2FE7FA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!A12 Is Not In Table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EFD04B4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AA4EB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9AE72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A3664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B970C07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635B5D45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315FC74" w14:textId="6ED14BB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MARZO</w:t>
                  </w:r>
                  <w:r w:rsidR="009E3C7C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03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5FBA1453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82C68E" w14:textId="2D3091F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081C50" w14:textId="0C863AF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330407" w14:textId="14BF36C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2E47A7" w14:textId="7A676F5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D7F939A" w14:textId="1EE4ABD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24E7528" w14:textId="4E01A38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6F13CE6" w14:textId="3610CE7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AD7C61D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0AAAD04" w14:textId="703FA7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BC2568" w14:textId="46EBC4C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2F3CE0B" w14:textId="2DDF70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E343102" w14:textId="6506A43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48F3FC" w14:textId="7E6ECB5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0C4B999" w14:textId="29A6F05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11257B" w14:textId="4D4517E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ACC4FBD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2D8059F" w14:textId="760E70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45CA2B8" w14:textId="6A8A986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0DB2D48" w14:textId="37EC8D6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650517" w14:textId="65B0DF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810657" w14:textId="5CBD0E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DD2049" w14:textId="0B54EA3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2C3A7B" w14:textId="6450D8F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DAA7F9C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B1BC1FA" w14:textId="067412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ED7620" w14:textId="6AF6E02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AD98F73" w14:textId="7CA931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612937" w14:textId="519AE3A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76CEF7" w14:textId="3E0E29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EEA51C" w14:textId="5297028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40F2AC" w14:textId="318ECD4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1924FE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0EE5652" w14:textId="3435AA4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7248AD" w14:textId="3F224B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55AFA3B" w14:textId="7733B66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E5F29" w14:textId="39EB358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D56471" w14:textId="0BA4DD8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7AED89" w14:textId="7B2D273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8F77A3C" w14:textId="497B604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22DB458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4ACEBE8" w14:textId="2890148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8E2EFA3" w14:textId="705ADAB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50FF736" w14:textId="4099E5E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8BB8E5" w14:textId="6BAF4F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4100B5" w14:textId="470D4EF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7C4FF97" w14:textId="0F057E0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8E039F" w14:textId="15D2E87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808F25" w14:textId="77777777" w:rsidTr="00936A01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E6C55AF" w14:textId="419836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D1FD984" w14:textId="33C100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9E8669C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B5375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1958E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7379C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133FB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260070DC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64B9D1A2" w14:textId="1EE602C4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ABRIL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04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86B25E3" w14:textId="77777777" w:rsidTr="00EC6BB5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AC1FC0" w14:textId="46E394C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14AE8CF" w14:textId="6DBACF9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D221CC" w14:textId="19402B9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67455C" w14:textId="48C7C9A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5DCA161" w14:textId="2CCF278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C27E099" w14:textId="6EAE871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0E05008" w14:textId="363CA22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8746610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994D48" w14:textId="06921A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369881" w14:textId="2C791F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6853C12" w14:textId="617E4BD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05E42A6" w14:textId="0AD068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2FC3EB" w14:textId="0AC2C8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27BD5DB" w14:textId="127C4DC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3C7F0FA" w14:textId="47F3302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B6D7401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47C32FA" w14:textId="7CE6F0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BBC7F61" w14:textId="5D9593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96F8EEB" w14:textId="32CDB6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CAAFC1" w14:textId="6DA634E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C5458D" w14:textId="2AD90A5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09DBCE" w14:textId="256930E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14266C6" w14:textId="5BDFD44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E5D7C27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107F514" w14:textId="6B3268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951A1E9" w14:textId="6FBCF9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BBD307A" w14:textId="7EDE318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3F98C93" w14:textId="261445E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92DA3C" w14:textId="4DD930D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CB3325" w14:textId="0679D2D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75FC51" w14:textId="70DFD41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FD26192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370BE02" w14:textId="08051E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7362466" w14:textId="4C78831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631F3671" w14:textId="434F1DA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7881A4" w14:textId="141B385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D123C56" w14:textId="0CADE49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A154DC" w14:textId="0393F18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413671" w14:textId="5526C8D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E4EF58A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4F5F3AE" w14:textId="1E98F7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A924BA6" w14:textId="0EEF36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96D1FA8" w14:textId="3CEAE9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644FB7" w14:textId="4C0D76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52F79A" w14:textId="7826D37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F1736F" w14:textId="050553C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BE654C5" w14:textId="7CF29BC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B933A3" w14:textId="77777777" w:rsidTr="00354B67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462E7F3B" w14:textId="5EEBC0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0D3DAF2" w14:textId="1F55B5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A83279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92B61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60FE7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30F720E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972D7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F4768A2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240D4D" w:rsidRPr="00830194" w14:paraId="3808ABFD" w14:textId="5185E65E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392961A3" w14:textId="4946B435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>MAYO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bidi="ru-RU"/>
                    </w:rPr>
                    <w:t>05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533209A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3937BF7" w14:textId="163986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076CB9" w14:textId="3D0F99A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E2E5AC" w14:textId="165B579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91E9FA" w14:textId="4F3A31C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2C9E446" w14:textId="7DF04EE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474412" w14:textId="504960F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0B3D15" w14:textId="77CACF0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8FA371F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57682D8" w14:textId="45F4D0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E867C93" w14:textId="75EF29B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865E0A7" w14:textId="5C5BC16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7684AED" w14:textId="6124905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0F1AEC" w14:textId="2B1471D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988ABBF" w14:textId="15C45B2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B319A52" w14:textId="33523AA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F2BFDB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2217980" w14:textId="42664F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3F0A28" w14:textId="3707CE5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754E50" w14:textId="656B14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94A2C39" w14:textId="588029A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8F8CC1" w14:textId="7459AA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17A04D" w14:textId="3DA7557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06DA228" w14:textId="00DEFD4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C3EBBEF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B720E8" w14:textId="1C6257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37630C8" w14:textId="14B9459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83A53F4" w14:textId="3952E3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0B395AE" w14:textId="263C75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81E61E" w14:textId="0A3492A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665BF55" w14:textId="33D1F1E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869C1DC" w14:textId="16484F2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A93A41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DBCB23D" w14:textId="2C2BBE7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B0EB602" w14:textId="6134B8F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6961A2" w14:textId="5CEAC23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BD38E3F" w14:textId="2A27980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E04CD3E" w14:textId="17EB42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42B2DE" w14:textId="1B54BF2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ED4C57E" w14:textId="12E9791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D57EB2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2CB464" w14:textId="771E4E9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41145EE" w14:textId="6D9569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B4A0FD" w14:textId="1FACA83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D90E878" w14:textId="45F81F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332647" w14:textId="56591A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502DBD" w14:textId="5CAD03B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F76B1F" w14:textId="32C74F3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CBC6B8" w14:textId="77777777" w:rsidTr="00FD3803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6A44DC" w14:textId="5337495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4E08FBA" w14:textId="0AFA97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F6AA4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F08D6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6EDB6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4E2DC0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E20A0F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B246660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8937A74" w14:textId="11CDDED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JUNIO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06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43FDBBAF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CCD867C" w14:textId="16A33E0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AD34CA" w14:textId="51B0905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CEF8E2" w14:textId="4098149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D2EC53A" w14:textId="1AF4CFD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65114B7" w14:textId="044CBD8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F9497BC" w14:textId="3EB474B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28DC64F" w14:textId="665C900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0101CD6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816137E" w14:textId="3C0F236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F6D0B3" w14:textId="43BC3F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B10352" w14:textId="2B6AEC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D945A5" w14:textId="65F33D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B51A83A" w14:textId="4390A0C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6AF9861" w14:textId="19094A4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9759CE0" w14:textId="151A6EA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A162450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52F00F4" w14:textId="3403BF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74467DC" w14:textId="239AA60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5126E1" w14:textId="22E6516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4D7C46" w14:textId="5AC64F1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A570E9" w14:textId="2B43BE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2E94833" w14:textId="2FA13BA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A83B728" w14:textId="75946E5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BBD0250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E7C0667" w14:textId="7822A3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70E6247" w14:textId="260382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DDD14DC" w14:textId="323912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76184E" w14:textId="31FD1A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8F671C" w14:textId="5729501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73AA43" w14:textId="05FC7AC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57A761" w14:textId="61A6C2F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CC90BE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D0E9B3D" w14:textId="4214DBE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4666DBF" w14:textId="50614C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88CF228" w14:textId="61B82B8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32C419" w14:textId="461F3F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099A536" w14:textId="2EC4DB9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63CFF2" w14:textId="2D7A0DF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2D741E" w14:textId="42D1CB7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7AB0675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9D9ADCD" w14:textId="33EB845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EED7713" w14:textId="531920A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FDF96F" w14:textId="4AFDF4D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56CF98" w14:textId="2E10F5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66E3DE" w14:textId="0C26B13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4099FC" w14:textId="7574476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4602653" w14:textId="281AFD3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E8BAD15" w14:textId="77777777" w:rsidTr="00D03198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239B36" w14:textId="65C665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061EE3" w14:textId="6FFE332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DBD41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653AD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904AC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91EFB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EA517B8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254C2834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B8A97B6" w14:textId="7086D6EB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JULIO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07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65F48B94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EEB0A9E" w14:textId="1E6E6B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031FA6" w14:textId="2B83EB3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E1EB63" w14:textId="122D80D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1004C4" w14:textId="084A0E1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9397D7" w14:textId="773CDFC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034D544" w14:textId="6EC5FE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5E67A74" w14:textId="0B1F6119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95417E5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19BABFE" w14:textId="63B230C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C221972" w14:textId="0C592C5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43371317" w14:textId="48D4E8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32E429C1" w14:textId="3D97A9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622A721" w14:textId="2385F5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2A728AE9" w14:textId="7600412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0747D21B" w14:textId="4FFD6D8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A7F1548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5A258DF9" w14:textId="7548AB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6DC464DE" w14:textId="388460F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25E8991" w14:textId="74E173B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FD04F54" w14:textId="2B397B6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5800037" w14:textId="73A7268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A950862" w14:textId="10C91E6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726F7F99" w14:textId="5275D5B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BD473A1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38603902" w14:textId="42923D6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5E77D100" w14:textId="04DDBCC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599CD95" w14:textId="1A4C730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870AC23" w14:textId="5AC1FBC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588A0D8" w14:textId="18200CA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58F480D" w14:textId="062D5DB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4CBDC70" w14:textId="23FF9AB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43E547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4064B125" w14:textId="456E5E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71ECA11E" w14:textId="43AA9B3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EE0372" w14:textId="60B05C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F06F684" w14:textId="71CE0CC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92C1871" w14:textId="5D08DE2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0BB295E0" w14:textId="782A654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5D2C584A" w14:textId="21B9F2C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0083E5B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0CBF98D5" w14:textId="74695A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2D56D429" w14:textId="5EF3A2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715E5E2" w14:textId="743C4B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E2109C3" w14:textId="653A3B7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4803EA6" w14:textId="3430C66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6F06B13" w14:textId="048A2AF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048B304" w14:textId="0282C16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3D57F0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574CC861" w14:textId="6FF1BA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37B0169B" w14:textId="3B45245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960028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34F286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ECCD19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291DBF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40B1209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BB208CE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5A638CC5" w14:textId="337EDC38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AGOSTO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08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27BAE27B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81C41B3" w14:textId="7C5871F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F114B97" w14:textId="7A3D865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8DB859" w14:textId="0361DB5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8E5F5A9" w14:textId="04CFC19A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0E5199" w14:textId="44C120E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55D486E" w14:textId="6CF128C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6B06261" w14:textId="24ACC51E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F4E23C6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78F47D9" w14:textId="01F301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EC42E64" w14:textId="3AC730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349503" w14:textId="5ACAFE0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455009" w14:textId="6A7F67C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91C28BC" w14:textId="5098A40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853885E" w14:textId="17FB5A5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7A35057" w14:textId="451F1F7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2A0AB8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3BF3AAD" w14:textId="0322E1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3AA6DC" w14:textId="190291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201F9D" w14:textId="6683FB6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698DC5" w14:textId="6437998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70A032" w14:textId="2DCA7A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BE9201" w14:textId="65BE741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F4032A" w14:textId="65A2FDC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825CDB3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5EA11FB" w14:textId="24297F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FC0B28F" w14:textId="57A0B9C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8EF2D7" w14:textId="686B9E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06E23F" w14:textId="40ED94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2250F2" w14:textId="24D0B5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882763" w14:textId="216235B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15BC1C6" w14:textId="4233928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337F0FE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D514723" w14:textId="4403582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222CDE7" w14:textId="52A770E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C41D5A3" w14:textId="0379552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AD82F7" w14:textId="7F5FD79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8629C5" w14:textId="6028BB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FD3245" w14:textId="43CF320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7E7AC1" w14:textId="5F5A8A9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BA8EE02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4250090" w14:textId="667855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A936850" w14:textId="6357DB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1569ED" w14:textId="38A1E5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8D9106" w14:textId="36DC39F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016A8C" w14:textId="7A3608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614EC2" w14:textId="18A392D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173069" w14:textId="1A291FA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673A2D9" w14:textId="77777777" w:rsidTr="00D01631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ABF8F9B" w14:textId="5C8998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1F4EEB9" w14:textId="546CA9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76F8A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2D5F5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AFED5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300C5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579173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18E383FC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240D4D" w:rsidRPr="00830194" w14:paraId="5ABCB9D1" w14:textId="6B4B1A3C" w:rsidTr="00830194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4C27874B" w14:textId="536525FD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SEPTIEMBRE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09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6E92A4E3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7E20BD" w14:textId="4C76A8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8BAB9FE" w14:textId="260FD23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7E1C1D" w14:textId="34547C2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097261" w14:textId="7097BA0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075D82B" w14:textId="608EC56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3F2B6E0" w14:textId="632A9F50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15E6D45" w14:textId="53E09466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191EEF27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CC9AD8" w14:textId="4F44EB1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65D060A" w14:textId="1ABFAF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BDA8F8" w14:textId="5FCB1B5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C07E4D3" w14:textId="678BAC9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5E22500" w14:textId="5D25F59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FB27399" w14:textId="319F0A4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C09A57F" w14:textId="1AB0F94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EE1544C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C961F1" w14:textId="3CD1223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2BF2BED" w14:textId="02A227E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04E09D" w14:textId="5D57DA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29C5BF" w14:textId="196B1E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93FAA3" w14:textId="5BAC142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033FA5" w14:textId="1637CAC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DAD5D4E" w14:textId="4C0C55C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E1942DA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56BD514" w14:textId="78E36E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4DA48A5" w14:textId="182B0E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5219664" w14:textId="70FA26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9359DC" w14:textId="25673B9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EB3D77" w14:textId="5CCA66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2A1D153" w14:textId="3697DD0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4E847D9" w14:textId="05ECE4E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43588CF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A2651C6" w14:textId="29351EE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B1C1C0E" w14:textId="72F988B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6D1A20" w14:textId="64F790A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490440C" w14:textId="0ABA3A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D8F551A" w14:textId="5794DBF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C0B0FF" w14:textId="53D2E5D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152E55B" w14:textId="615F408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7DB3AB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4CE423F" w14:textId="568E6C2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7D02494" w14:textId="43ABB6A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183CBA" w14:textId="196AFD9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DE61E5" w14:textId="66A0886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5E5C1E" w14:textId="207744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00C123" w14:textId="4B342AF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BFE5E8A" w14:textId="26817A3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F9738C0" w14:textId="77777777" w:rsidTr="000A36FD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962714E" w14:textId="23D1913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0A16A11" w14:textId="2FB315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6EF8D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4E760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12BD7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FC413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5FE9C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1377DC9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FE5E8F3" w14:textId="474D3B2A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OCTUBRE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10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1DAA9906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2268EF6" w14:textId="339F00C4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4767A8" w14:textId="72AA2B6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A606E45" w14:textId="5E205E5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0734FE5" w14:textId="11F53BF7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2CCBD37" w14:textId="758FE72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383A338" w14:textId="1CF1C99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C199D0C" w14:textId="34AA20C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48A2737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BD2F7B" w14:textId="7BAB67F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8D35348" w14:textId="45D8CD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E2EC394" w14:textId="16D75F4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11D71D" w14:textId="3D947C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E763EE9" w14:textId="351CFEF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9586682" w14:textId="78FB883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F61586C" w14:textId="6DDC15B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556AA3B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30F25BF" w14:textId="37C861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727F624" w14:textId="09B8D68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31A902F" w14:textId="0A52A24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D1A0B06" w14:textId="39CD3B5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25EEF8" w14:textId="4FF6B08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4DA1CC" w14:textId="47AEDC3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244D2C6" w14:textId="000314D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841C5FA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8CD6B08" w14:textId="37B61E3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B8FE453" w14:textId="14F7972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373CDE" w14:textId="28A4810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26B5BE" w14:textId="7F4C93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C16EA20" w14:textId="430D2D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20BEFD" w14:textId="1C7F84E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14BE94B" w14:textId="0DB4FD5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A3FB71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E54D898" w14:textId="47C013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0611B7" w14:textId="3B8551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E272CC" w14:textId="6A6CA4C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5AC35F" w14:textId="0A7973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A05BD05" w14:textId="3DD233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315AC8" w14:textId="398A979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5748F24" w14:textId="3E75C95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8EFB191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F21411" w14:textId="71B720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5F886DF" w14:textId="08C2F6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5B09C7" w14:textId="7EC347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92FF5E" w14:textId="7B1CF36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5B9E74" w14:textId="199C46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8DA91CB" w14:textId="7BB42D1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1807CB" w14:textId="78F36B1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CC5E29B" w14:textId="77777777" w:rsidTr="00C12A32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E7BD1B5" w14:textId="3120DC6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F28D1E9" w14:textId="79B5F4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09CA9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ADA86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722049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F1786F2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4A0ED8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1E1777A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7E9350D6" w14:textId="4C67E3C1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NOVIEMBRE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504BFB33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911DBF" w14:textId="24C419E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E2F19E6" w14:textId="529CB7D2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00193F3" w14:textId="1B4E8DED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795B3D0" w14:textId="06CD836C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1FE0A5" w14:textId="42DE656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2F9E89F" w14:textId="15AC5151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85DC499" w14:textId="17F61D2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138B158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DF0A74D" w14:textId="053D351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4EEB4B" w14:textId="66CD95C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A59089" w14:textId="7C2567D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A6AE03" w14:textId="1E3122F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96E858D" w14:textId="25B7251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006519B" w14:textId="28C751A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D7589EB" w14:textId="24ECE1F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4503BC8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6F866EB" w14:textId="0AD5515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2911910" w14:textId="1C5A9B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7B76E5" w14:textId="65BE717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8D013C" w14:textId="750AF01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755708" w14:textId="6E3D86A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9887AC" w14:textId="3EA6B46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C99D369" w14:textId="4C9235F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D2E9130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512634A" w14:textId="6F1FA3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D77DCA1" w14:textId="35E4685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580905" w14:textId="56E188B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5EDA76" w14:textId="3851C2D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7EFABF1" w14:textId="1352B9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A43CE6" w14:textId="5E8BC14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7C14986" w14:textId="7B810B4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39DE3A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84D3C6" w14:textId="4540CBD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BD3E27" w14:textId="609949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F063550" w14:textId="0CFCD2C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37FB0E" w14:textId="5A1AA0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A71C62" w14:textId="373918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F89C58" w14:textId="5FBB49A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7928D0C" w14:textId="0F9AE88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25F2089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0F1AE2" w14:textId="64E27B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5871257" w14:textId="3B4A931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9D75CF5" w14:textId="433D722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161C89" w14:textId="1785CB9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51A596" w14:textId="00960EA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C4A41F6" w14:textId="7A47A82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D14560" w14:textId="6AEBEFF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2FD00B3" w14:textId="77777777" w:rsidTr="00996E96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6FE523" w14:textId="6934FE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DB6407D" w14:textId="7A1E6A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D4E4E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5E8EE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9CAF4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FCE03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432FC1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43A637F0" w14:textId="77777777" w:rsidR="00240D4D" w:rsidRPr="00830194" w:rsidRDefault="00240D4D" w:rsidP="008F3702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6F10BBC6" w14:textId="3C5F104F" w:rsidR="00240D4D" w:rsidRPr="00830194" w:rsidRDefault="00830194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>DICIEMBRE</w:t>
                  </w:r>
                  <w:r w:rsidR="00406D1A"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 </w:t>
                  </w:r>
                  <w:r w:rsidR="00406D1A"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240D4D" w:rsidRPr="00830194" w14:paraId="0CA8349C" w14:textId="77777777" w:rsidTr="00EC6BB5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00098BB" w14:textId="7E1B49D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1F03D3C" w14:textId="28B1CED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86A1803" w14:textId="44FB500F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9281689" w14:textId="0E4795A5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F571BF" w14:textId="4C578828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0195620" w14:textId="5147F89B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709C3C5" w14:textId="40BD9D63" w:rsidR="00240D4D" w:rsidRPr="00830194" w:rsidRDefault="00830194" w:rsidP="008F3702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B2F30B0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BF7088F" w14:textId="2A74B6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F101F28" w14:textId="419FF24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88806C3" w14:textId="26B553C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7860C0" w14:textId="7AAC016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246D88" w14:textId="4504B8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E8AD4B2" w14:textId="42DC78A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F0E85C9" w14:textId="4F35876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4AB1B96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6B7A0C" w14:textId="3A26F80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235FB59" w14:textId="1DF00FA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BF848C4" w14:textId="57F8570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0C7353" w14:textId="2F2795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B1151C" w14:textId="3F41A3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383CAD5" w14:textId="195E048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092A5E" w14:textId="5357348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5C96A10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34E0F41" w14:textId="5236296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4ABFF38" w14:textId="2A67F4E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6AA936" w14:textId="2C1D25A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EA5A59" w14:textId="543CB49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4991173" w14:textId="1CCE27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3F5234" w14:textId="3B363AD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B415E3F" w14:textId="6C134FF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A63608C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AF68CC1" w14:textId="0846B16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F8290A4" w14:textId="5597D4F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EF3DD30" w14:textId="00A15B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794CC8" w14:textId="2FBACE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838665" w14:textId="0CD7D2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C7C6B4" w14:textId="26C9B73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F1EC474" w14:textId="53B9AC4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5920EEE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7B9C7F" w14:textId="09D9E76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E2F9279" w14:textId="6D61BCB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212F9BC" w14:textId="107FD2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D03699A" w14:textId="2032845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F71DA6" w14:textId="7B06BE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3947F0" w14:textId="51FADC7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89ABD6" w14:textId="2C64ED5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4DEC3D6" w14:textId="77777777" w:rsidTr="00AD614C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F53804D" w14:textId="05B7D1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16DDA86" w14:textId="1AB2B5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E65044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461B0B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2C6612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8935B6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DDE513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B3A58C6" w14:textId="77777777" w:rsidR="00240D4D" w:rsidRPr="00830194" w:rsidRDefault="00240D4D" w:rsidP="008F3702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</w:tbl>
          <w:p w14:paraId="1A5B6E03" w14:textId="2CC03F92" w:rsidR="00E50BDE" w:rsidRPr="00830194" w:rsidRDefault="00E50BDE" w:rsidP="008F3702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16"/>
                <w:szCs w:val="16"/>
              </w:rPr>
            </w:pPr>
          </w:p>
        </w:tc>
      </w:tr>
      <w:tr w:rsidR="00A44A84" w:rsidRPr="00830194" w14:paraId="77F82A92" w14:textId="77777777" w:rsidTr="00A44A84">
        <w:trPr>
          <w:trHeight w:val="284"/>
          <w:jc w:val="center"/>
        </w:trPr>
        <w:tc>
          <w:tcPr>
            <w:tcW w:w="5000" w:type="pct"/>
            <w:tcBorders>
              <w:bottom w:val="dashed" w:sz="4" w:space="0" w:color="auto"/>
            </w:tcBorders>
            <w:shd w:val="clear" w:color="auto" w:fill="auto"/>
            <w:vAlign w:val="center"/>
          </w:tcPr>
          <w:p w14:paraId="5F05AE2F" w14:textId="77777777" w:rsidR="00A44A84" w:rsidRPr="00830194" w:rsidRDefault="00A44A84" w:rsidP="008F3702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2"/>
                <w:szCs w:val="2"/>
                <w:lang w:bidi="ru-RU"/>
              </w:rPr>
            </w:pPr>
          </w:p>
        </w:tc>
      </w:tr>
      <w:tr w:rsidR="00EC6BB5" w:rsidRPr="00830194" w14:paraId="27E8E389" w14:textId="77777777" w:rsidTr="00A44A84">
        <w:trPr>
          <w:trHeight w:val="7371"/>
          <w:jc w:val="center"/>
        </w:trPr>
        <w:tc>
          <w:tcPr>
            <w:tcW w:w="5000" w:type="pct"/>
            <w:tcBorders>
              <w:top w:val="dashed" w:sz="4" w:space="0" w:color="auto"/>
            </w:tcBorders>
            <w:shd w:val="clear" w:color="auto" w:fill="auto"/>
            <w:vAlign w:val="center"/>
          </w:tcPr>
          <w:p w14:paraId="3DB9BE83" w14:textId="2520C4C2" w:rsidR="00E173EA" w:rsidRPr="00830194" w:rsidRDefault="00E173EA" w:rsidP="00E173EA">
            <w:pPr>
              <w:pStyle w:val="ad"/>
              <w:spacing w:before="240" w:after="0"/>
              <w:jc w:val="center"/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</w:pP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begin"/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instrText xml:space="preserve"> DOCVARIABLE  MonthStart1 \@  yyyy   \* MERGEFORMAT </w:instrTex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separate"/>
            </w:r>
            <w:r w:rsidR="004300E8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t>2025</w:t>
            </w:r>
            <w:r w:rsidRPr="00830194">
              <w:rPr>
                <w:rFonts w:cs="Arial"/>
                <w:b/>
                <w:bCs/>
                <w:noProof/>
                <w:color w:val="auto"/>
                <w:sz w:val="66"/>
                <w:szCs w:val="66"/>
                <w:lang w:bidi="ru-RU"/>
              </w:rPr>
              <w:fldChar w:fldCharType="end"/>
            </w:r>
          </w:p>
          <w:tbl>
            <w:tblPr>
              <w:tblStyle w:val="ae"/>
              <w:tblW w:w="5000" w:type="pct"/>
              <w:tblCellMar>
                <w:top w:w="113" w:type="dxa"/>
                <w:left w:w="170" w:type="dxa"/>
                <w:bottom w:w="113" w:type="dxa"/>
                <w:right w:w="170" w:type="dxa"/>
              </w:tblCellMar>
              <w:tblLook w:val="04A0" w:firstRow="1" w:lastRow="0" w:firstColumn="1" w:lastColumn="0" w:noHBand="0" w:noVBand="1"/>
            </w:tblPr>
            <w:tblGrid>
              <w:gridCol w:w="2778"/>
              <w:gridCol w:w="2778"/>
              <w:gridCol w:w="2778"/>
              <w:gridCol w:w="2778"/>
            </w:tblGrid>
            <w:tr w:rsidR="00E173EA" w:rsidRPr="00830194" w14:paraId="23EAE047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19CE8B2C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ENERO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5"/>
                    <w:gridCol w:w="349"/>
                    <w:gridCol w:w="349"/>
                    <w:gridCol w:w="350"/>
                    <w:gridCol w:w="350"/>
                    <w:gridCol w:w="350"/>
                    <w:gridCol w:w="341"/>
                  </w:tblGrid>
                  <w:tr w:rsidR="00E173EA" w:rsidRPr="00830194" w14:paraId="1689AC53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BDD9D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5A280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BE6D1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6C997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4889A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0D6A01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0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4C78D6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224937B2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A4AD31" w14:textId="17FB4D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94FDC0" w14:textId="746A4DD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0D79D7F" w14:textId="1DAF873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AC1D673" w14:textId="1546438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4CADED" w14:textId="3F7950F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DB94720" w14:textId="590FD05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7EA4AEC" w14:textId="767832F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F9FF81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6DEA7A15" w14:textId="5D847DA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75A7056" w14:textId="1FEEF0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394850F" w14:textId="1D48146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C166EB" w14:textId="71260F9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961060" w14:textId="106EBCC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FF05E6" w14:textId="15F54AD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729205EB" w14:textId="524D912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C514C2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1FCBF0E0" w14:textId="7130D4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6DE48243" w14:textId="2C27F8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26629B7" w14:textId="487F168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5B488A" w14:textId="2471746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FAC819" w14:textId="0008682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DB4B7C" w14:textId="2B40F8D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36EBBD2C" w14:textId="1CB022F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F98F57F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7FBA0CCC" w14:textId="25601D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F89E266" w14:textId="688E97A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7BF394D" w14:textId="0AFA121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E05F512" w14:textId="5DF9A55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9792EC" w14:textId="18C437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EC4A57" w14:textId="5A02146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DECC6F2" w14:textId="53FE5FD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D2FE118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5A0F0332" w14:textId="3B83D6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CFA6AF6" w14:textId="502564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DE61204" w14:textId="71DC0D7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4E1B8F" w14:textId="51CA34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8443C0" w14:textId="6B964F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27C78A" w14:textId="6A484FF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271EA1BF" w14:textId="18C150A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ACA6BEA" w14:textId="77777777" w:rsidTr="0001230E">
                    <w:trPr>
                      <w:trHeight w:val="227"/>
                    </w:trPr>
                    <w:tc>
                      <w:tcPr>
                        <w:tcW w:w="709" w:type="pct"/>
                        <w:shd w:val="clear" w:color="auto" w:fill="auto"/>
                        <w:vAlign w:val="center"/>
                      </w:tcPr>
                      <w:p w14:paraId="10DB4537" w14:textId="0FD14E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6FB0D3F" w14:textId="67136C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2838018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7A06BFF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05BCD1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CD7885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0" w:type="pct"/>
                        <w:shd w:val="clear" w:color="auto" w:fill="auto"/>
                        <w:vAlign w:val="center"/>
                      </w:tcPr>
                      <w:p w14:paraId="0396C9D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29AC0EE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15E84AE6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FEBRERO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072AF10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B8E044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2466CB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2C54AF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5D9150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408BC0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E23515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BF4FBF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342EE8C2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AB2B01B" w14:textId="709D562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41AFDF5" w14:textId="29E1A9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A8D8D65" w14:textId="24977D7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766363" w14:textId="2F4C82C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CFA502" w14:textId="5C63963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BFA019D" w14:textId="0A80865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11CAD3E" w14:textId="7F4138B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1E8B996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6A42E07" w14:textId="3DF2DF9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38663F6" w14:textId="7442F5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5B5AEA8" w14:textId="246136C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5FA3827" w14:textId="5F039C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48F0D5" w14:textId="33E3DA4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4BEBD9" w14:textId="2B16DAD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3A3E72F" w14:textId="60EB6BD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31976D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8247C38" w14:textId="77B5A4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ABE4A2F" w14:textId="31715F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1130BEC0" w14:textId="65DD762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127EC7" w14:textId="5A0D774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E966684" w14:textId="7A67A57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E7C812" w14:textId="27506DE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8F32684" w14:textId="3461353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C0CBC17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2F0C442" w14:textId="1A30B36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9A613FC" w14:textId="45976FE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35975A1" w14:textId="355627B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02551E" w14:textId="66F85FC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881924" w14:textId="546E55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97198" w14:textId="73E4A36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CC77CD4" w14:textId="3455885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C475A9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2F98877D" w14:textId="38FB47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9284AE" w14:textId="3DF4CA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4F8B883" w14:textId="792398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4CB675C" w14:textId="35DD472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49123B" w14:textId="3C10C7F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04D4B29" w14:textId="5FCB20F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04922B0" w14:textId="79AB227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8E404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5BE27EF4" w14:textId="0A891C2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B2D4572" w14:textId="468083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!A12 Is Not In Table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2CDD43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525B5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86853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B0CDA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3CDFDC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3C4463A5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6AF7CD8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MARZO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03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7054E1C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555446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32D3C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6CEBCB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29E995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96DB39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08E790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C6BB1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5771A71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924458" w14:textId="0B71E75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5491FA" w14:textId="565C42E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E70EB87" w14:textId="07350E6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086D5D" w14:textId="338F1C1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586207" w14:textId="1A36A5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4B566D6" w14:textId="13637A3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E36CD60" w14:textId="3F851CE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MonthStart3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302D3D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3E24785F" w14:textId="2243CBB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82AABE2" w14:textId="54AC435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810A8A3" w14:textId="1A2FDDF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223D25" w14:textId="0B2478C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909CAB" w14:textId="16B5FE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D71913" w14:textId="2E15DE3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AE9B649" w14:textId="2CE9190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7E0D49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E854687" w14:textId="556E237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9EF9312" w14:textId="0CE865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6E9CDEA" w14:textId="3530D3D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8D6293" w14:textId="1381AF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0B6FB4" w14:textId="7E97287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C91F1D" w14:textId="383CF1A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8BB6364" w14:textId="2D67841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F7CB29B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7484F7E" w14:textId="15687B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1E55E2" w14:textId="41044C2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32D1B963" w14:textId="10F38CE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2C1CF3A" w14:textId="0653DE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37A9C1" w14:textId="0E3A237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78281C" w14:textId="45BA704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6A7693A" w14:textId="7D2687D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7615903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DDCE1AB" w14:textId="207B0F7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DCA0C40" w14:textId="73F8684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B44D6C2" w14:textId="445C490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EF8C58" w14:textId="1859721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E7EAD5" w14:textId="365D38A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6289F5C" w14:textId="4AFA1B6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F7645D2" w14:textId="6095D7F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A69C579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CA0AC1F" w14:textId="4A2B41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AF7E78B" w14:textId="7FAFC99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MonthEnd3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737AA7DE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86F0D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D1AE3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914319E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6C04D7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06C97F9D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7B31568A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ABRIL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04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4"/>
                    <w:gridCol w:w="348"/>
                    <w:gridCol w:w="349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0FDD60C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D1E84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C937F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7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375242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FF9883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2EBBD3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8C5A30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10CB73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DF5164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D62A6D" w14:textId="650B01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5266EAA" w14:textId="6D283FF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E704C24" w14:textId="24762DA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525FFDB" w14:textId="7EE0FB4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DD55B48" w14:textId="7AAF18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D1BDA7B" w14:textId="0A4C058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0998E4E" w14:textId="5EEA552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MonthStart4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B187B6A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0E64C118" w14:textId="4D2C44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A506FA3" w14:textId="2CF1C7C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AD7A9B8" w14:textId="695A57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96A1BB" w14:textId="0CB993E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C74B04" w14:textId="1AD603F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95A840" w14:textId="1BA77B9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648A40" w14:textId="3240297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DF0E5A6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154353E6" w14:textId="771A88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2F64F7B" w14:textId="7976D5F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E5412FA" w14:textId="0ECF156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68CCE0" w14:textId="3A840C1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886EDC" w14:textId="3EE82B4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11E4B0" w14:textId="64CAD81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7EE3AB" w14:textId="0E19CD2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F68D98D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6DA6D291" w14:textId="57E4D05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3E8E689" w14:textId="09A8D1F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08E0D1F1" w14:textId="664EFD0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E2B88F" w14:textId="098E176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CF0DA8" w14:textId="3390F9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4BB959" w14:textId="7DB9757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1128AF0" w14:textId="692B44F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68E2845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346ED130" w14:textId="3B0CB53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A5BF103" w14:textId="40A84BE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5439BA02" w14:textId="046B3BB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A1C83A" w14:textId="068A2A4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8B2951" w14:textId="15C4C98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7BCF6DE" w14:textId="54E0B37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75798D0" w14:textId="1808912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352E6A1F" w14:textId="77777777" w:rsidTr="0001230E">
                    <w:trPr>
                      <w:trHeight w:val="227"/>
                    </w:trPr>
                    <w:tc>
                      <w:tcPr>
                        <w:tcW w:w="707" w:type="pct"/>
                        <w:shd w:val="clear" w:color="auto" w:fill="auto"/>
                        <w:vAlign w:val="center"/>
                      </w:tcPr>
                      <w:p w14:paraId="76ABCE8F" w14:textId="3E281FD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8202894" w14:textId="181A706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MonthEnd4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7" w:type="pct"/>
                        <w:shd w:val="clear" w:color="auto" w:fill="auto"/>
                        <w:vAlign w:val="center"/>
                      </w:tcPr>
                      <w:p w14:paraId="44C18D8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5E829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4C527A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8E5BF4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26A5AE9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0A9FA0F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E173EA" w:rsidRPr="00830194" w14:paraId="67443FDF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04AABA92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bidi="ru-RU"/>
                    </w:rPr>
                    <w:t xml:space="preserve">MAYO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bidi="ru-RU"/>
                    </w:rPr>
                    <w:t>05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9FEBDE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C41E0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2C196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AD80D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635B54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77CBC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FD104C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0B139B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D5DCB1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CC8EE4A" w14:textId="7FB8C8C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6A4CE9" w14:textId="3B9422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015556F" w14:textId="630FB2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D7B49CC" w14:textId="17DE434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DCAD75D" w14:textId="271CF3D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9B4C81E" w14:textId="4962EAC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76DE101" w14:textId="58230A1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MonthStart5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четверг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89EA90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2457DB0" w14:textId="61D3D55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EF38939" w14:textId="00175A4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E44A11" w14:textId="34FFD48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FA3968" w14:textId="7FF53F3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790C58" w14:textId="020D7F0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DB6356" w14:textId="476A933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A7EAC23" w14:textId="27D7F5C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02DE80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9C699F4" w14:textId="6DA2EA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30CF284" w14:textId="4DB526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2C099BA" w14:textId="67FAAE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D66470" w14:textId="451A7D6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8D7FDCB" w14:textId="1B30E5C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1303E2B" w14:textId="76D7C56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CDE743" w14:textId="6540C45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20E53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C2C3E72" w14:textId="3CFD968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86481B1" w14:textId="651A98B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2D03AD2" w14:textId="3ECA56F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6D43C3" w14:textId="2B71F99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CD4F87" w14:textId="647B551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270D704" w14:textId="62140E3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DF5A0A7" w14:textId="4E24F5B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B7E881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006FBF9" w14:textId="7EEF4B2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6FD5CE5" w14:textId="438971D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0E18413" w14:textId="319098E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694A04C" w14:textId="13411C9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D663D2" w14:textId="0547D70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1C02B75" w14:textId="3FB8380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44FFBDF" w14:textId="03A32F7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17C30D8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03760F2" w14:textId="317BF9D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78F2385" w14:textId="7F50E59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MonthEnd5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5265A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9139F2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CE4875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4BE727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9392CE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46ABEA2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E2049D5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JUNIO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06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366EF6B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BD495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B2999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5BA344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3756C0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ABD29C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5F8486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0FD749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0BC77ED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FC6C60" w14:textId="537E839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3D69629" w14:textId="001C7F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A4B8354" w14:textId="02FFE5F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F9FE96" w14:textId="293334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AA8AEDC" w14:textId="165460C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491D1E" w14:textId="6718C1C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3EED0A7" w14:textId="48C421F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MonthStart6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воскресенье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42E137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F590432" w14:textId="6B9D7B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502DE10" w14:textId="3BB2CA0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A0DD4DF" w14:textId="096BC0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FAC264E" w14:textId="35B469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A46807D" w14:textId="081C2F4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DBC0284" w14:textId="2769899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0B96A40" w14:textId="374908C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62B1B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6AD533C" w14:textId="137D5D0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25EF593" w14:textId="5237446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FFB48A" w14:textId="13F260A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FBDC516" w14:textId="47D31A2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3EBB41" w14:textId="0311D2C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A2736C" w14:textId="31C8CD6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E32C2A9" w14:textId="0476C65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FDA3CD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48E85D" w14:textId="3D91846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5070FAE" w14:textId="04985FB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F13C29" w14:textId="056191E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39DC258" w14:textId="04BAA26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356E74" w14:textId="71C14E3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DB32BC" w14:textId="2C061A5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635FA91" w14:textId="42ACAE2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305916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25D6F87" w14:textId="6A5B5BD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58C834F" w14:textId="02849F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A962B70" w14:textId="755CDD0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0D5B4E" w14:textId="414A006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1747D3B" w14:textId="6034B69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F4F541" w14:textId="147DED3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71C0FE" w14:textId="62E3E8E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291228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7A756E3" w14:textId="69BAD0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9BD06BA" w14:textId="717FA4A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MonthEnd6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3B7EA40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A257E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1299F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A9BE9F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B02B971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74E68642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4AB97D6C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JULIO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07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1DAF373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0D845B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69B750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E5121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2F4BF7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2615B3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BF649C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7278C1C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A9657A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65E5910B" w14:textId="2F45E69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32FA33F4" w14:textId="78A7DE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43A7F321" w14:textId="02251A3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1D270A83" w14:textId="6797087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</w:tcPr>
                      <w:p w14:paraId="7DCB0F0A" w14:textId="32D52E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720CEF76" w14:textId="1237163D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</w:tcPr>
                      <w:p w14:paraId="754B7361" w14:textId="3C703F3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MonthStart7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вторник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CEAD6D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24ACC462" w14:textId="745AA0E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12F6B7F9" w14:textId="25B0D4D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FC932A" w14:textId="5C36BE3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DA68593" w14:textId="4D2F756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85F5801" w14:textId="435F2B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CC00516" w14:textId="69F8251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6D901E64" w14:textId="76B475B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8A7602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6840E153" w14:textId="38BD15F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1C112A96" w14:textId="1C6FDC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99B7284" w14:textId="67EDBCB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3B850A5E" w14:textId="2DB0C55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9EB9EDF" w14:textId="04E6390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F3AD256" w14:textId="4EAC71C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6EA41ADC" w14:textId="3E549BA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DB795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3820D0A6" w14:textId="7FA0B74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5DF13C48" w14:textId="50E2DA8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0AA2770B" w14:textId="59D68EF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5BD8F28" w14:textId="3C1044A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429A0D0" w14:textId="0E5B75C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C0B16A3" w14:textId="5173078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00706B92" w14:textId="0D8316F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1C620B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45CB968A" w14:textId="0E1F8A8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2E5B0287" w14:textId="028245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47CB913" w14:textId="6B8A605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FD50B68" w14:textId="1955FD9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5B237836" w14:textId="2B5FBEC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7AC78AF4" w14:textId="725B77E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542A9C97" w14:textId="7712DF8E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3CBB6D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</w:tcPr>
                      <w:p w14:paraId="28E156AF" w14:textId="265E87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</w:tcPr>
                      <w:p w14:paraId="67C74161" w14:textId="185643A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MonthEnd7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622413D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1D1AAECC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23B093B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</w:tcPr>
                      <w:p w14:paraId="481F918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</w:tcPr>
                      <w:p w14:paraId="7E1E847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6931731F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91A6E90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AGOSTO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08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ABC9FE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6105F4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6D24263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EDC17A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C852B20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BD45E5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D330E4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AB7DD9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2D4CF40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14E5328" w14:textId="6863457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4D8E5E5" w14:textId="55D9F67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F85D28" w14:textId="0DADA06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61A8EA4" w14:textId="2FD901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DEEB85" w14:textId="17D42CD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9FDFACC" w14:textId="1A371F9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F8B47C3" w14:textId="3CF6B88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MonthStart8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пятница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50D61E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C39C757" w14:textId="1715ED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FA153E8" w14:textId="057D796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B1CDC7F" w14:textId="38DF1ED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D43DF96" w14:textId="1469EF7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E54340" w14:textId="680F33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951CC36" w14:textId="633AE61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21404EA" w14:textId="7B77243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1ACC509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D725734" w14:textId="388C14F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6882FC5" w14:textId="7BD0EE3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9D7628" w14:textId="0699B98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0CA8AFC" w14:textId="17B6581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542D710" w14:textId="6C272C1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04161C6" w14:textId="2599E65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7509E0D" w14:textId="1B95C7E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7B76E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B3D4A83" w14:textId="1C3732F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9605542" w14:textId="447D60D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B3C4BB" w14:textId="7AC93F5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E8F0829" w14:textId="445B9C2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038D8A5" w14:textId="78CDB2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FDC2448" w14:textId="29B3687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B68BF30" w14:textId="2CB3D13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54C2193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78CFC97" w14:textId="763619D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6C31F0B" w14:textId="24BB8B5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8AE24E" w14:textId="599DD72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918A72D" w14:textId="70526F2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1D21ED9" w14:textId="646BA2D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4F638D5" w14:textId="5C6C96F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4EF2097" w14:textId="3895B14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143CA6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54D72EC" w14:textId="343EAF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73EA6D1" w14:textId="3AB0AE1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MonthEnd8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928D06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38E4A3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A829A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153408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1DFC98C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0B91415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  <w:tr w:rsidR="00E173EA" w:rsidRPr="00830194" w14:paraId="6AEAB194" w14:textId="77777777" w:rsidTr="0001230E">
              <w:trPr>
                <w:trHeight w:val="1814"/>
              </w:trPr>
              <w:tc>
                <w:tcPr>
                  <w:tcW w:w="1250" w:type="pct"/>
                  <w:tcMar>
                    <w:bottom w:w="0" w:type="dxa"/>
                  </w:tcMar>
                </w:tcPr>
                <w:p w14:paraId="40532A79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SEPTIEMBRE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09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21742F74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91435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CD1433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30C49F5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97DFF9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1C3178D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46B51F1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4335C98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643CB3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14D2EC4" w14:textId="2305433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907BC78" w14:textId="3A3FFF7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8D601F8" w14:textId="189F3EE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51632D1" w14:textId="0D56F3B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A84219" w14:textId="458C94E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4FC83D3" w14:textId="0DD6668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65A0378" w14:textId="294C627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MonthStart9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91575CC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1D8C949" w14:textId="46BA61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4AEE577" w14:textId="71E612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4A5C7F1" w14:textId="697BDE7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6F44DDB" w14:textId="79BB53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55B9438" w14:textId="58867AF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551CAAA" w14:textId="14B23F6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DD89693" w14:textId="7BA4CB7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0A02B8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754D845" w14:textId="2AFA9E6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CF99BA5" w14:textId="4ECD469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ED4D4D7" w14:textId="5153FAE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F63C62" w14:textId="3F0A7C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277543F" w14:textId="2D92406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6E7A3CC" w14:textId="2864395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F837158" w14:textId="1D7D9BE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C882AC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BB4110C" w14:textId="247B1C2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5FEDC30" w14:textId="3E748F0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D520DAE" w14:textId="6A1586A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E3A9CC" w14:textId="46071D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F5CBEE" w14:textId="11EBC1A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9D349D" w14:textId="19577CD6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F84BFF" w14:textId="22FDBE8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0D41A2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DD4C5C" w14:textId="01998D1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AC7573E" w14:textId="0C77D80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C6A95B4" w14:textId="5C9EEF0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FDEC5D" w14:textId="2848FD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617AB0" w14:textId="2C8F108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AC6FAE" w14:textId="09E1AFC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3453377" w14:textId="0B81882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1251FD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3FAF273" w14:textId="07E0FBF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D3401CB" w14:textId="72C43EF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MonthEnd9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3589C9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3F3B0F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6D908D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34E56A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B51EE05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484355D8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5A411808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OCTUBRE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10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5DA2148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E43DF9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CE4B6C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D441EB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95A73E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E1DF5B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4E68EE5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2A8C263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49E15C29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DFB042B" w14:textId="2C15B5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1DBC023" w14:textId="53DE3D8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666C260" w14:textId="5B8BECD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3BB78A" w14:textId="7788035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0FCFABB" w14:textId="06D7500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42BAA5C" w14:textId="4A22A0C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A333767" w14:textId="6376DF70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MonthStart10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среда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B02BB7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996064" w14:textId="1A6415A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13D1D1" w14:textId="342E0E1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651193" w14:textId="4C895B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F5FF54B" w14:textId="60EBD0A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51FD44" w14:textId="69BBEA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76DC3F6" w14:textId="426D4D3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9039F4B" w14:textId="6103CD4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72E4E661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2DDA490" w14:textId="6AB653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0BFED8DF" w14:textId="737F5C3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AD28B1A" w14:textId="20BA8F2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A2F35BD" w14:textId="726ECB9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02D3AEC" w14:textId="328A807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23A5077" w14:textId="4FAD077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22DD22D" w14:textId="1757936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C01499A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526715DE" w14:textId="3CC4DD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57BEBE96" w14:textId="2111FAE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BA271A2" w14:textId="254BED1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1EE3855" w14:textId="66E5FA0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AF3DE9C" w14:textId="7AF5F84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8AFD653" w14:textId="06821F4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CBDE4DA" w14:textId="42C0B98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E6387BD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8715A96" w14:textId="05AF099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FACE477" w14:textId="66764E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C57702" w14:textId="252B380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0735009" w14:textId="7F5CA64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2D2279D" w14:textId="297380A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3466A4E" w14:textId="4A93761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F691BFD" w14:textId="4E3B306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5E41AE5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5B146F" w14:textId="06CDC8F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02BB7B3" w14:textId="0D98EDF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MonthEnd10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330B8A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94EB234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B176582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B9E064B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8642B76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5AE8928A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274A9FAF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NOVIEMBRE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11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6013EF0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4DCD77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742B05E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474F292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58A9E8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31EFC867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6E7F5D4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1BCE9AC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76D3F1A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7C59E41" w14:textId="122D4B5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73552516" w14:textId="7093846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7CB867" w14:textId="2B9B339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FBB0130" w14:textId="6332544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4296A00" w14:textId="6465652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3D45A7D" w14:textId="28DC204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64A05B1A" w14:textId="0B681849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MonthStart11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суббота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F1F4938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BEA5B26" w14:textId="2CC707C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B7A5BC" w14:textId="3258D7E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5DEA7A" w14:textId="1D99C0D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F9013E" w14:textId="3D0C791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B186D5" w14:textId="4FBF813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18E7504" w14:textId="721E3A4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12BF9E9" w14:textId="2144861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DE54FE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E48C08F" w14:textId="684E119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48101846" w14:textId="66AACBD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8005AE" w14:textId="3F3A757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666AC4B" w14:textId="39AD383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BEC890B" w14:textId="695E4D9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5255FE" w14:textId="1147FAE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DB9D9CD" w14:textId="3FBD64F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FECE805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1386215" w14:textId="4CD1E0C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B17ACCD" w14:textId="4B6184B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64D00F9" w14:textId="26D3DDD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32B3BC2" w14:textId="077AAE1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CA03926" w14:textId="72D3076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9BD3F13" w14:textId="32E377C1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C298556" w14:textId="5626E3C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DF75656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E8DCF00" w14:textId="48A2B5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14AFBE9" w14:textId="3153B2D5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4AEC302" w14:textId="47EAEB7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F7BE165" w14:textId="2AC313E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E82A5FA" w14:textId="5D1A3EF2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52629D5" w14:textId="604B3D4A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41FAB31" w14:textId="1254B01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339F41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4B7EB6D" w14:textId="6A908C8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1ECF6155" w14:textId="47E0C77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MonthEnd11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E356E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4D5BE37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EF10A1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C5DE9B8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9DC3400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4FC3BD17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val="it-IT"/>
                          </w:rPr>
                        </w:pPr>
                      </w:p>
                    </w:tc>
                  </w:tr>
                </w:tbl>
                <w:p w14:paraId="015532C8" w14:textId="77777777" w:rsidR="00E173EA" w:rsidRPr="00830194" w:rsidRDefault="00E173EA" w:rsidP="00E173EA">
                  <w:pPr>
                    <w:pStyle w:val="a5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16"/>
                      <w:szCs w:val="16"/>
                      <w:lang w:val="it-IT"/>
                    </w:rPr>
                  </w:pPr>
                </w:p>
              </w:tc>
              <w:tc>
                <w:tcPr>
                  <w:tcW w:w="1250" w:type="pct"/>
                  <w:tcMar>
                    <w:bottom w:w="0" w:type="dxa"/>
                  </w:tcMar>
                </w:tcPr>
                <w:p w14:paraId="3C89C6C6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/>
                      <w:b/>
                      <w:bCs/>
                      <w:noProof/>
                      <w:color w:val="auto"/>
                      <w:sz w:val="28"/>
                      <w:szCs w:val="28"/>
                      <w:lang w:val="it-IT"/>
                    </w:rPr>
                  </w:pPr>
                  <w:r w:rsidRPr="00830194"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28"/>
                      <w:szCs w:val="28"/>
                      <w:lang w:val="it-IT" w:bidi="ru-RU"/>
                    </w:rPr>
                    <w:t xml:space="preserve">DICIEMBRE </w:t>
                  </w:r>
                  <w:r w:rsidRPr="006C3261">
                    <w:rPr>
                      <w:rFonts w:ascii="Arial Narrow" w:hAnsi="Arial Narrow" w:cs="Calibri"/>
                      <w:b/>
                      <w:bCs/>
                      <w:noProof/>
                      <w:color w:val="808080" w:themeColor="background1" w:themeShade="80"/>
                      <w:sz w:val="28"/>
                      <w:szCs w:val="28"/>
                      <w:lang w:val="it-IT" w:bidi="ru-RU"/>
                    </w:rPr>
                    <w:t>12</w:t>
                  </w:r>
                </w:p>
                <w:tbl>
                  <w:tblPr>
                    <w:tblStyle w:val="CalendarTable"/>
                    <w:tblW w:w="4992" w:type="pct"/>
                    <w:tblLook w:val="04A0" w:firstRow="1" w:lastRow="0" w:firstColumn="1" w:lastColumn="0" w:noHBand="0" w:noVBand="1"/>
                    <w:tblCaption w:val="Таблица содержимого календаря"/>
                  </w:tblPr>
                  <w:tblGrid>
                    <w:gridCol w:w="343"/>
                    <w:gridCol w:w="348"/>
                    <w:gridCol w:w="350"/>
                    <w:gridCol w:w="350"/>
                    <w:gridCol w:w="350"/>
                    <w:gridCol w:w="350"/>
                    <w:gridCol w:w="343"/>
                  </w:tblGrid>
                  <w:tr w:rsidR="00E173EA" w:rsidRPr="00830194" w14:paraId="6A3BF2E2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C9B628A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LU</w:t>
                        </w:r>
                      </w:p>
                    </w:tc>
                    <w:tc>
                      <w:tcPr>
                        <w:tcW w:w="715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0200773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MA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7CA8CE9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MI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08CA11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JU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4E0C85AF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auto"/>
                            <w:sz w:val="14"/>
                            <w:szCs w:val="14"/>
                            <w:lang w:val="it-IT" w:bidi="ru-RU"/>
                          </w:rPr>
                          <w:t>VI</w:t>
                        </w:r>
                      </w:p>
                    </w:tc>
                    <w:tc>
                      <w:tcPr>
                        <w:tcW w:w="719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171695C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SA</w:t>
                        </w:r>
                      </w:p>
                    </w:tc>
                    <w:tc>
                      <w:tcPr>
                        <w:tcW w:w="705" w:type="pct"/>
                        <w:tcBorders>
                          <w:bottom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06E3BFA6" w14:textId="77777777" w:rsidR="00E173EA" w:rsidRPr="00830194" w:rsidRDefault="00E173EA" w:rsidP="00E173EA">
                        <w:pPr>
                          <w:pStyle w:val="Days"/>
                          <w:spacing w:before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/>
                          </w:rPr>
                        </w:pPr>
                        <w:r w:rsidRPr="00830194">
                          <w:rPr>
                            <w:rFonts w:ascii="Arial Narrow" w:hAnsi="Arial Narrow" w:cs="Calibri"/>
                            <w:b/>
                            <w:bCs/>
                            <w:noProof/>
                            <w:color w:val="FF0000"/>
                            <w:sz w:val="14"/>
                            <w:szCs w:val="14"/>
                            <w:lang w:val="it-IT" w:bidi="ru-RU"/>
                          </w:rPr>
                          <w:t>DO</w:t>
                        </w:r>
                      </w:p>
                    </w:tc>
                  </w:tr>
                  <w:tr w:rsidR="00E173EA" w:rsidRPr="00830194" w14:paraId="66A30AB7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8E1AF0E" w14:textId="390FFB0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“понедельник" 1 ""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25057598" w14:textId="2BE9BC4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val="it-IT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“вторник"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5D7D02F6" w14:textId="6D08BFF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“среда"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1FE780CB" w14:textId="1301D37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“четверг"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auto"/>
                        </w:tcBorders>
                        <w:shd w:val="clear" w:color="auto" w:fill="auto"/>
                        <w:vAlign w:val="center"/>
                      </w:tcPr>
                      <w:p w14:paraId="0F44B507" w14:textId="4A9E337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= “пятница"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4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59E199BE" w14:textId="778E24C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“суббота"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tcBorders>
                          <w:top w:val="single" w:sz="6" w:space="0" w:color="FF0000"/>
                        </w:tcBorders>
                        <w:shd w:val="clear" w:color="auto" w:fill="auto"/>
                        <w:vAlign w:val="center"/>
                      </w:tcPr>
                      <w:p w14:paraId="3ED403D0" w14:textId="51DFC2A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MonthStart12 \@ dddd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понедельник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“воскресенье" 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&lt;&gt; 0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010E011F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7DF0B9D" w14:textId="68F976C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=G2+1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2CD468C" w14:textId="0F6A0EB8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81851C2" w14:textId="4AD0B1F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80564B4" w14:textId="189198A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1F53683" w14:textId="40B1C9B3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73939BA" w14:textId="60E49A44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09684AE6" w14:textId="1FDD1322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14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4375DCB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14DB225" w14:textId="7E90F2F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=G3+1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6CB7EB8A" w14:textId="683A8F4F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6D3F804" w14:textId="6042513E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CDEA2D1" w14:textId="367BB6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4192550" w14:textId="52C0D09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19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43B92B6E" w14:textId="5BDB899F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31C3EBBC" w14:textId="557FBA68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24D1EF4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B160E10" w14:textId="62B029DC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=G4+1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22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38264312" w14:textId="6CBD023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23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EE7D96A" w14:textId="1438E181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24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F8C831D" w14:textId="786421BA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25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C8EAD94" w14:textId="1A102129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26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8A5C987" w14:textId="3F9C5A8C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27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B3113CF" w14:textId="03AB00DB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t>28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4DD0F9D0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24D43841" w14:textId="0246D82B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=G5+1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29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7C7ECC75" w14:textId="62E680C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30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2776A336" w14:textId="779466D6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=B6+1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t>31</w: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0D600817" w14:textId="2F60528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=C6+1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8231A0C" w14:textId="1A6DC2BD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=D6+1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B226A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35AB00F9" w14:textId="2BC0C9C5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=E6+1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474BA6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7C511649" w14:textId="6B737183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28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=F6+1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5E251D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</w:tr>
                  <w:tr w:rsidR="00E173EA" w:rsidRPr="00830194" w14:paraId="6DF84583" w14:textId="77777777" w:rsidTr="0001230E">
                    <w:trPr>
                      <w:trHeight w:val="227"/>
                    </w:trPr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650C6DD0" w14:textId="2CE4CF00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29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=G6+1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5" w:type="pct"/>
                        <w:shd w:val="clear" w:color="auto" w:fill="auto"/>
                        <w:vAlign w:val="center"/>
                      </w:tcPr>
                      <w:p w14:paraId="28DDA8D1" w14:textId="6A2F6D04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4300E8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 0,""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IF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30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&lt;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DocVariable MonthEnd12 \@ d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begin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=A7+1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 xml:space="preserve"> "" 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separate"/>
                        </w:r>
                        <w:r w:rsidR="00241BD1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instrText>31</w:instrText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  <w:r w:rsidRPr="00C975CC">
                          <w:rPr>
                            <w:rFonts w:ascii="Arial Narrow" w:hAnsi="Arial Narrow" w:cs="Arial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  <w:lang w:bidi="ru-RU"/>
                          </w:rPr>
                          <w:fldChar w:fldCharType="end"/>
                        </w: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5AA2351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1BDC758D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739657CB" w14:textId="77777777" w:rsidR="00E173EA" w:rsidRPr="00830194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auto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19" w:type="pct"/>
                        <w:shd w:val="clear" w:color="auto" w:fill="auto"/>
                        <w:vAlign w:val="center"/>
                      </w:tcPr>
                      <w:p w14:paraId="69B30213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705" w:type="pct"/>
                        <w:shd w:val="clear" w:color="auto" w:fill="auto"/>
                        <w:vAlign w:val="center"/>
                      </w:tcPr>
                      <w:p w14:paraId="13639282" w14:textId="77777777" w:rsidR="00E173EA" w:rsidRPr="00EC6BB5" w:rsidRDefault="00E173EA" w:rsidP="00E173EA">
                        <w:pPr>
                          <w:pStyle w:val="Dates"/>
                          <w:spacing w:after="0"/>
                          <w:rPr>
                            <w:rFonts w:ascii="Arial Narrow" w:hAnsi="Arial Narrow"/>
                            <w:b/>
                            <w:bCs/>
                            <w:noProof/>
                            <w:color w:val="FF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688FACF2" w14:textId="77777777" w:rsidR="00E173EA" w:rsidRPr="00830194" w:rsidRDefault="00E173EA" w:rsidP="00E173EA">
                  <w:pPr>
                    <w:pStyle w:val="Months"/>
                    <w:ind w:left="0"/>
                    <w:jc w:val="center"/>
                    <w:rPr>
                      <w:rFonts w:ascii="Arial Narrow" w:hAnsi="Arial Narrow" w:cs="Calibri"/>
                      <w:b/>
                      <w:bCs/>
                      <w:noProof/>
                      <w:color w:val="auto"/>
                      <w:sz w:val="16"/>
                      <w:szCs w:val="16"/>
                      <w:lang w:bidi="ru-RU"/>
                    </w:rPr>
                  </w:pPr>
                </w:p>
              </w:tc>
            </w:tr>
          </w:tbl>
          <w:p w14:paraId="56FC4B7D" w14:textId="77777777" w:rsidR="00EC6BB5" w:rsidRPr="00830194" w:rsidRDefault="00EC6BB5" w:rsidP="00EC6BB5">
            <w:pPr>
              <w:pStyle w:val="ad"/>
              <w:spacing w:after="0"/>
              <w:jc w:val="center"/>
              <w:rPr>
                <w:rFonts w:ascii="Arial Narrow" w:hAnsi="Arial Narrow"/>
                <w:b/>
                <w:bCs/>
                <w:noProof/>
                <w:color w:val="auto"/>
                <w:sz w:val="2"/>
                <w:szCs w:val="2"/>
                <w:lang w:bidi="ru-RU"/>
              </w:rPr>
            </w:pPr>
          </w:p>
        </w:tc>
      </w:tr>
    </w:tbl>
    <w:p w14:paraId="2B3E424A" w14:textId="1DF0A038" w:rsidR="00F93E3B" w:rsidRPr="00830194" w:rsidRDefault="00F93E3B" w:rsidP="008F3702">
      <w:pPr>
        <w:pStyle w:val="a5"/>
        <w:rPr>
          <w:rFonts w:ascii="Arial Narrow" w:hAnsi="Arial Narrow"/>
          <w:b/>
          <w:bCs/>
          <w:noProof/>
          <w:color w:val="auto"/>
          <w:sz w:val="2"/>
          <w:szCs w:val="2"/>
        </w:rPr>
      </w:pPr>
    </w:p>
    <w:sectPr w:rsidR="00F93E3B" w:rsidRPr="00830194" w:rsidSect="00830194">
      <w:pgSz w:w="11906" w:h="16838" w:code="9"/>
      <w:pgMar w:top="397" w:right="397" w:bottom="284" w:left="397" w:header="431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4327EF" w14:textId="77777777" w:rsidR="009C32EA" w:rsidRDefault="009C32EA">
      <w:pPr>
        <w:spacing w:after="0"/>
      </w:pPr>
      <w:r>
        <w:separator/>
      </w:r>
    </w:p>
  </w:endnote>
  <w:endnote w:type="continuationSeparator" w:id="0">
    <w:p w14:paraId="44745FD0" w14:textId="77777777" w:rsidR="009C32EA" w:rsidRDefault="009C32E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0A0E98" w14:textId="77777777" w:rsidR="009C32EA" w:rsidRDefault="009C32EA">
      <w:pPr>
        <w:spacing w:after="0"/>
      </w:pPr>
      <w:r>
        <w:separator/>
      </w:r>
    </w:p>
  </w:footnote>
  <w:footnote w:type="continuationSeparator" w:id="0">
    <w:p w14:paraId="1A2F6906" w14:textId="77777777" w:rsidR="009C32EA" w:rsidRDefault="009C32E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removePersonalInformation/>
  <w:removeDateAndTime/>
  <w:proofState w:spelling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MonthEnd1" w:val="31.01.2025"/>
    <w:docVar w:name="MonthEnd10" w:val="31.10.2025"/>
    <w:docVar w:name="MonthEnd11" w:val="30.11.2025"/>
    <w:docVar w:name="MonthEnd12" w:val="31.12.2025"/>
    <w:docVar w:name="MonthEnd2" w:val="28.02.2025"/>
    <w:docVar w:name="MonthEnd3" w:val="31.03.2025"/>
    <w:docVar w:name="MonthEnd4" w:val="30.04.2025"/>
    <w:docVar w:name="MonthEnd5" w:val="31.05.2025"/>
    <w:docVar w:name="MonthEnd6" w:val="30.06.2025"/>
    <w:docVar w:name="MonthEnd7" w:val="31.07.2025"/>
    <w:docVar w:name="MonthEnd8" w:val="31.08.2025"/>
    <w:docVar w:name="MonthEnd9" w:val="30.09.2025"/>
    <w:docVar w:name="Months" w:val="12"/>
    <w:docVar w:name="MonthStart1" w:val="01.01.2025"/>
    <w:docVar w:name="MonthStart10" w:val="01.10.2025"/>
    <w:docVar w:name="MonthStart11" w:val="01.11.2025"/>
    <w:docVar w:name="MonthStart12" w:val="01.12.2025"/>
    <w:docVar w:name="MonthStart2" w:val="01.02.2025"/>
    <w:docVar w:name="MonthStart3" w:val="01.03.2025"/>
    <w:docVar w:name="MonthStart4" w:val="01.04.2025"/>
    <w:docVar w:name="MonthStart5" w:val="01.05.2025"/>
    <w:docVar w:name="MonthStart6" w:val="01.06.2025"/>
    <w:docVar w:name="MonthStart7" w:val="01.07.2025"/>
    <w:docVar w:name="MonthStart8" w:val="01.08.2025"/>
    <w:docVar w:name="MonthStart9" w:val="01.09.2025"/>
    <w:docVar w:name="MonthStartLast" w:val="12/1/2012"/>
    <w:docVar w:name="WeekStart" w:val="понедельник"/>
  </w:docVars>
  <w:rsids>
    <w:rsidRoot w:val="00285C1D"/>
    <w:rsid w:val="0005357B"/>
    <w:rsid w:val="00071356"/>
    <w:rsid w:val="00097A25"/>
    <w:rsid w:val="000A105E"/>
    <w:rsid w:val="000A5A57"/>
    <w:rsid w:val="00111F7C"/>
    <w:rsid w:val="001274F3"/>
    <w:rsid w:val="00151CCE"/>
    <w:rsid w:val="001635B6"/>
    <w:rsid w:val="001B01F9"/>
    <w:rsid w:val="001C41F9"/>
    <w:rsid w:val="00240D4D"/>
    <w:rsid w:val="00241BD1"/>
    <w:rsid w:val="002562E7"/>
    <w:rsid w:val="00262F23"/>
    <w:rsid w:val="00285C1D"/>
    <w:rsid w:val="003327F5"/>
    <w:rsid w:val="00340CAF"/>
    <w:rsid w:val="003C0D41"/>
    <w:rsid w:val="003E085C"/>
    <w:rsid w:val="003E7B3A"/>
    <w:rsid w:val="00406D1A"/>
    <w:rsid w:val="00416364"/>
    <w:rsid w:val="004300E8"/>
    <w:rsid w:val="00431B29"/>
    <w:rsid w:val="00440416"/>
    <w:rsid w:val="00462EAD"/>
    <w:rsid w:val="00474BA6"/>
    <w:rsid w:val="004A6170"/>
    <w:rsid w:val="004F6AAC"/>
    <w:rsid w:val="00512F2D"/>
    <w:rsid w:val="00570FBB"/>
    <w:rsid w:val="00583B82"/>
    <w:rsid w:val="005923AC"/>
    <w:rsid w:val="005D5149"/>
    <w:rsid w:val="005E251D"/>
    <w:rsid w:val="005E656F"/>
    <w:rsid w:val="00653B95"/>
    <w:rsid w:val="00667021"/>
    <w:rsid w:val="006974E1"/>
    <w:rsid w:val="006C0896"/>
    <w:rsid w:val="006C3261"/>
    <w:rsid w:val="006F194E"/>
    <w:rsid w:val="006F513E"/>
    <w:rsid w:val="007C0139"/>
    <w:rsid w:val="007D45A1"/>
    <w:rsid w:val="007F564D"/>
    <w:rsid w:val="0082138F"/>
    <w:rsid w:val="00830194"/>
    <w:rsid w:val="008B1201"/>
    <w:rsid w:val="008F16F7"/>
    <w:rsid w:val="008F3702"/>
    <w:rsid w:val="009164BA"/>
    <w:rsid w:val="009166BD"/>
    <w:rsid w:val="009647CF"/>
    <w:rsid w:val="00977AAE"/>
    <w:rsid w:val="00996E56"/>
    <w:rsid w:val="00997268"/>
    <w:rsid w:val="009C32EA"/>
    <w:rsid w:val="009E3C7C"/>
    <w:rsid w:val="00A12667"/>
    <w:rsid w:val="00A14581"/>
    <w:rsid w:val="00A20E4C"/>
    <w:rsid w:val="00A44A84"/>
    <w:rsid w:val="00AA23D3"/>
    <w:rsid w:val="00AA3C50"/>
    <w:rsid w:val="00AE302A"/>
    <w:rsid w:val="00AE36BB"/>
    <w:rsid w:val="00B226A1"/>
    <w:rsid w:val="00B37C7E"/>
    <w:rsid w:val="00B65B09"/>
    <w:rsid w:val="00B84FC1"/>
    <w:rsid w:val="00B85583"/>
    <w:rsid w:val="00B9476B"/>
    <w:rsid w:val="00BC3952"/>
    <w:rsid w:val="00BE5AB8"/>
    <w:rsid w:val="00C44DFB"/>
    <w:rsid w:val="00C6519B"/>
    <w:rsid w:val="00C70F21"/>
    <w:rsid w:val="00C7354B"/>
    <w:rsid w:val="00C91F9B"/>
    <w:rsid w:val="00D4213C"/>
    <w:rsid w:val="00DE32AC"/>
    <w:rsid w:val="00DF7222"/>
    <w:rsid w:val="00E1407A"/>
    <w:rsid w:val="00E173EA"/>
    <w:rsid w:val="00E272ED"/>
    <w:rsid w:val="00E318B9"/>
    <w:rsid w:val="00E356E6"/>
    <w:rsid w:val="00E50BDE"/>
    <w:rsid w:val="00E774CD"/>
    <w:rsid w:val="00E77E1D"/>
    <w:rsid w:val="00EC6BB5"/>
    <w:rsid w:val="00ED75B6"/>
    <w:rsid w:val="00EF1F0E"/>
    <w:rsid w:val="00F25F9B"/>
    <w:rsid w:val="00F56F69"/>
    <w:rsid w:val="00F91390"/>
    <w:rsid w:val="00F93E3B"/>
    <w:rsid w:val="00FC0032"/>
    <w:rsid w:val="00FF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B10C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color w:val="262626" w:themeColor="text1" w:themeTint="D9"/>
        <w:sz w:val="18"/>
        <w:szCs w:val="18"/>
        <w:lang w:val="ru-RU" w:eastAsia="ja-JP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519B"/>
    <w:rPr>
      <w:rFonts w:ascii="Arial" w:hAnsi="Arial"/>
    </w:rPr>
  </w:style>
  <w:style w:type="paragraph" w:styleId="1">
    <w:name w:val="heading 1"/>
    <w:basedOn w:val="a"/>
    <w:next w:val="a"/>
    <w:link w:val="10"/>
    <w:uiPriority w:val="9"/>
    <w:qFormat/>
    <w:rsid w:val="00570FBB"/>
    <w:pPr>
      <w:keepNext/>
      <w:keepLines/>
      <w:spacing w:before="240" w:after="0"/>
      <w:outlineLvl w:val="0"/>
    </w:pPr>
    <w:rPr>
      <w:rFonts w:eastAsiaTheme="majorEastAsia" w:cstheme="majorBidi"/>
      <w:color w:val="15707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70FBB"/>
    <w:pPr>
      <w:keepNext/>
      <w:keepLines/>
      <w:spacing w:before="40" w:after="0"/>
      <w:outlineLvl w:val="1"/>
    </w:pPr>
    <w:rPr>
      <w:rFonts w:eastAsiaTheme="majorEastAsia" w:cstheme="majorBidi"/>
      <w:color w:val="15707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/>
    </w:pPr>
    <w:rPr>
      <w:color w:val="404040" w:themeColor="text1" w:themeTint="B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Pr>
      <w:color w:val="808080"/>
    </w:rPr>
  </w:style>
  <w:style w:type="paragraph" w:styleId="a5">
    <w:name w:val="No Spacing"/>
    <w:uiPriority w:val="36"/>
    <w:qFormat/>
    <w:rsid w:val="00570FBB"/>
    <w:pPr>
      <w:spacing w:after="0"/>
    </w:pPr>
    <w:rPr>
      <w:rFonts w:ascii="Arial" w:hAnsi="Arial"/>
      <w:color w:val="404040" w:themeColor="text1" w:themeTint="BF"/>
    </w:rPr>
  </w:style>
  <w:style w:type="paragraph" w:customStyle="1" w:styleId="a6">
    <w:name w:val="Дни"/>
    <w:basedOn w:val="a"/>
    <w:uiPriority w:val="3"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styleId="a7">
    <w:name w:val="header"/>
    <w:basedOn w:val="a"/>
    <w:link w:val="a8"/>
    <w:uiPriority w:val="99"/>
    <w:unhideWhenUsed/>
    <w:pPr>
      <w:spacing w:after="0"/>
    </w:pPr>
  </w:style>
  <w:style w:type="paragraph" w:styleId="a9">
    <w:name w:val="Balloon Text"/>
    <w:basedOn w:val="a"/>
    <w:link w:val="aa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customStyle="1" w:styleId="ab">
    <w:name w:val="Месяцы"/>
    <w:basedOn w:val="ac"/>
    <w:uiPriority w:val="2"/>
    <w:pPr>
      <w:spacing w:after="0"/>
      <w:ind w:left="115"/>
    </w:pPr>
    <w:rPr>
      <w:caps/>
      <w:color w:val="157075" w:themeColor="accent1" w:themeShade="BF"/>
    </w:rPr>
  </w:style>
  <w:style w:type="paragraph" w:customStyle="1" w:styleId="ad">
    <w:name w:val="Год"/>
    <w:basedOn w:val="a"/>
    <w:uiPriority w:val="1"/>
    <w:qFormat/>
    <w:pPr>
      <w:spacing w:after="140"/>
      <w:jc w:val="right"/>
    </w:pPr>
    <w:rPr>
      <w:color w:val="157075" w:themeColor="accent1" w:themeShade="BF"/>
      <w:sz w:val="100"/>
    </w:rPr>
  </w:style>
  <w:style w:type="table" w:customStyle="1" w:styleId="ae">
    <w:name w:val="Таблица календаря"/>
    <w:basedOn w:val="a1"/>
    <w:uiPriority w:val="99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1">
    <w:name w:val="Дата (символ 1)"/>
    <w:basedOn w:val="a0"/>
    <w:uiPriority w:val="1"/>
    <w:semiHidden/>
  </w:style>
  <w:style w:type="character" w:customStyle="1" w:styleId="12">
    <w:name w:val="Текст выноски (символ 1)"/>
    <w:basedOn w:val="a0"/>
    <w:uiPriority w:val="99"/>
    <w:semiHidden/>
    <w:rPr>
      <w:rFonts w:ascii="Tahoma" w:hAnsi="Tahoma" w:cs="Tahoma"/>
      <w:sz w:val="16"/>
    </w:r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f">
    <w:name w:val="footer"/>
    <w:basedOn w:val="a"/>
    <w:link w:val="af0"/>
    <w:uiPriority w:val="99"/>
    <w:unhideWhenUsed/>
    <w:pPr>
      <w:spacing w:after="0"/>
    </w:pPr>
  </w:style>
  <w:style w:type="character" w:customStyle="1" w:styleId="af0">
    <w:name w:val="Нижний колонтитул Знак"/>
    <w:basedOn w:val="a0"/>
    <w:link w:val="af"/>
    <w:uiPriority w:val="99"/>
  </w:style>
  <w:style w:type="paragraph" w:customStyle="1" w:styleId="af1">
    <w:name w:val="Даты"/>
    <w:basedOn w:val="a"/>
    <w:uiPriority w:val="4"/>
    <w:pPr>
      <w:spacing w:after="40"/>
      <w:jc w:val="center"/>
    </w:pPr>
    <w:rPr>
      <w:rFonts w:cs="Times New Roman"/>
      <w:szCs w:val="22"/>
      <w:lang w:eastAsia="en-US"/>
    </w:rPr>
  </w:style>
  <w:style w:type="paragraph" w:styleId="ac">
    <w:name w:val="Date"/>
    <w:basedOn w:val="a"/>
    <w:next w:val="a"/>
    <w:link w:val="af2"/>
    <w:uiPriority w:val="1"/>
    <w:semiHidden/>
    <w:unhideWhenUsed/>
  </w:style>
  <w:style w:type="character" w:customStyle="1" w:styleId="af2">
    <w:name w:val="Дата Знак"/>
    <w:basedOn w:val="a0"/>
    <w:link w:val="ac"/>
    <w:uiPriority w:val="1"/>
    <w:semiHidden/>
  </w:style>
  <w:style w:type="paragraph" w:customStyle="1" w:styleId="af3">
    <w:name w:val="Месяцы_"/>
    <w:basedOn w:val="ac"/>
    <w:uiPriority w:val="2"/>
    <w:qFormat/>
    <w:rsid w:val="00A20E4C"/>
    <w:pPr>
      <w:spacing w:after="0"/>
      <w:ind w:left="115"/>
    </w:pPr>
    <w:rPr>
      <w:caps/>
      <w:color w:val="157075" w:themeColor="accent1" w:themeShade="BF"/>
    </w:rPr>
  </w:style>
  <w:style w:type="paragraph" w:customStyle="1" w:styleId="af4">
    <w:name w:val="Дни_"/>
    <w:basedOn w:val="a"/>
    <w:uiPriority w:val="3"/>
    <w:qFormat/>
    <w:rsid w:val="00570FBB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af5">
    <w:name w:val="Даты_"/>
    <w:basedOn w:val="a"/>
    <w:uiPriority w:val="4"/>
    <w:qFormat/>
    <w:rsid w:val="00A20E4C"/>
    <w:pPr>
      <w:spacing w:after="40"/>
      <w:jc w:val="center"/>
    </w:pPr>
    <w:rPr>
      <w:rFonts w:cs="Times New Roman"/>
      <w:szCs w:val="22"/>
      <w:lang w:eastAsia="en-US"/>
    </w:rPr>
  </w:style>
  <w:style w:type="table" w:customStyle="1" w:styleId="CalendarTable">
    <w:name w:val="Calendar Table"/>
    <w:basedOn w:val="a1"/>
    <w:uiPriority w:val="99"/>
    <w:rsid w:val="00A20E4C"/>
    <w:pPr>
      <w:spacing w:after="0"/>
    </w:pPr>
    <w:tblPr>
      <w:tblCellMar>
        <w:left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70FBB"/>
    <w:rPr>
      <w:rFonts w:ascii="Arial" w:eastAsiaTheme="majorEastAsia" w:hAnsi="Arial" w:cstheme="majorBidi"/>
      <w:color w:val="15707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570FBB"/>
    <w:rPr>
      <w:rFonts w:ascii="Arial" w:eastAsiaTheme="majorEastAsia" w:hAnsi="Arial" w:cstheme="majorBidi"/>
      <w:color w:val="157075" w:themeColor="accent1" w:themeShade="BF"/>
      <w:sz w:val="26"/>
      <w:szCs w:val="26"/>
    </w:rPr>
  </w:style>
  <w:style w:type="paragraph" w:customStyle="1" w:styleId="Months">
    <w:name w:val="Months"/>
    <w:basedOn w:val="ac"/>
    <w:uiPriority w:val="2"/>
    <w:rsid w:val="00F91390"/>
    <w:pPr>
      <w:spacing w:after="0"/>
      <w:ind w:left="115"/>
    </w:pPr>
    <w:rPr>
      <w:caps/>
      <w:color w:val="157075" w:themeColor="accent1" w:themeShade="BF"/>
    </w:rPr>
  </w:style>
  <w:style w:type="paragraph" w:customStyle="1" w:styleId="Days">
    <w:name w:val="Days"/>
    <w:basedOn w:val="a"/>
    <w:uiPriority w:val="3"/>
    <w:rsid w:val="00F91390"/>
    <w:pPr>
      <w:spacing w:before="20" w:after="0"/>
      <w:jc w:val="center"/>
    </w:pPr>
    <w:rPr>
      <w:rFonts w:eastAsiaTheme="majorEastAsia" w:cstheme="majorBidi"/>
      <w:color w:val="157075" w:themeColor="accent1" w:themeShade="BF"/>
    </w:rPr>
  </w:style>
  <w:style w:type="paragraph" w:customStyle="1" w:styleId="Dates">
    <w:name w:val="Dates"/>
    <w:basedOn w:val="a"/>
    <w:uiPriority w:val="4"/>
    <w:rsid w:val="00F91390"/>
    <w:pPr>
      <w:spacing w:after="40"/>
      <w:jc w:val="center"/>
    </w:pPr>
    <w:rPr>
      <w:rFonts w:cs="Times New Roman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rub\Downloads\SHABLONY-CALENDARS\tf02896572.dotm" TargetMode="External"/></Relationships>
</file>

<file path=word/theme/theme1.xml><?xml version="1.0" encoding="utf-8"?>
<a:theme xmlns:a="http://schemas.openxmlformats.org/drawingml/2006/main" name="Office Theme">
  <a:themeElements>
    <a:clrScheme name="Calendar">
      <a:dk1>
        <a:sysClr val="windowText" lastClr="000000"/>
      </a:dk1>
      <a:lt1>
        <a:sysClr val="window" lastClr="FFFFFF"/>
      </a:lt1>
      <a:dk2>
        <a:srgbClr val="1F2123"/>
      </a:dk2>
      <a:lt2>
        <a:srgbClr val="F0F0F0"/>
      </a:lt2>
      <a:accent1>
        <a:srgbClr val="1D979D"/>
      </a:accent1>
      <a:accent2>
        <a:srgbClr val="F28021"/>
      </a:accent2>
      <a:accent3>
        <a:srgbClr val="5D9D42"/>
      </a:accent3>
      <a:accent4>
        <a:srgbClr val="E5C335"/>
      </a:accent4>
      <a:accent5>
        <a:srgbClr val="427EBD"/>
      </a:accent5>
      <a:accent6>
        <a:srgbClr val="D25A79"/>
      </a:accent6>
      <a:hlink>
        <a:srgbClr val="427EBD"/>
      </a:hlink>
      <a:folHlink>
        <a:srgbClr val="5F5A95"/>
      </a:folHlink>
    </a:clrScheme>
    <a:fontScheme name="Calendar">
      <a:majorFont>
        <a:latin typeface="Euphemia"/>
        <a:ea typeface=""/>
        <a:cs typeface=""/>
      </a:majorFont>
      <a:minorFont>
        <a:latin typeface="Euphem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91eb96d0358c5e813b9ff0a51f6be317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9d98f49939701b33df8e18e31113e737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E4290025-5335-4B98-ACF8-D47906ED80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59C704-87F8-4278-A107-1CBFFF40A2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151B92-5A7B-42E4-B63A-9E1FBD519432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tf02896572</Template>
  <TotalTime>0</TotalTime>
  <Pages>1</Pages>
  <Words>6819</Words>
  <Characters>38874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2021-04-13T09:05:00Z</dcterms:created>
  <dcterms:modified xsi:type="dcterms:W3CDTF">2021-04-13T09:05:00Z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