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830194" w14:paraId="40983BE3" w14:textId="77777777" w:rsidTr="00A44A84">
        <w:trPr>
          <w:trHeight w:val="737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02AD0D93" w:rsidR="003E085C" w:rsidRPr="00830194" w:rsidRDefault="003E085C" w:rsidP="008F3702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5E251D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t>2023</w: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78"/>
              <w:gridCol w:w="2778"/>
              <w:gridCol w:w="2778"/>
              <w:gridCol w:w="2778"/>
            </w:tblGrid>
            <w:tr w:rsidR="00240D4D" w:rsidRPr="00830194" w14:paraId="79F6697B" w14:textId="61825017" w:rsidTr="00830194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1E763E4B" w14:textId="4F4C23CD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bookmarkStart w:id="1" w:name="_Hlk38821049"/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ENERO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9"/>
                    <w:gridCol w:w="349"/>
                    <w:gridCol w:w="350"/>
                    <w:gridCol w:w="350"/>
                    <w:gridCol w:w="350"/>
                    <w:gridCol w:w="341"/>
                  </w:tblGrid>
                  <w:tr w:rsidR="00240D4D" w:rsidRPr="00830194" w14:paraId="684222CD" w14:textId="77777777" w:rsidTr="00EC6BB5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AFCDB6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A5E3D8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1CD5088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5DB09B7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BC99E3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5D1A1E2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0247AB1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31DF8F53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482FA3F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5CB8829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098B3B9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00D1FBA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22AAFC5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AB1CBA7" w14:textId="6ABA44A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1DE8D4C" w14:textId="3E9BC0C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AFA4FA2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88A4083" w14:textId="2557907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D9C7DF" w14:textId="7905FD0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D5672A" w14:textId="261B91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E39618" w14:textId="48178B4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01D669" w14:textId="4A8EBE4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8B3CC1" w14:textId="014EB52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63A6A44F" w14:textId="78AD7F3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23F797F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CDA0AA" w14:textId="14AC7FE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99770B" w14:textId="00B1DE2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78C04D" w14:textId="0DFD411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764BF9" w14:textId="792710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4D6EFD" w14:textId="6B39D0C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A7D074" w14:textId="0CC77BE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DF4C53D" w14:textId="14C993F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529957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24C9C9" w14:textId="432D16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5E1D41" w14:textId="533447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51C8E" w14:textId="0BDB6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755A8A" w14:textId="1FC9E36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1F29A4" w14:textId="1DFEA4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8D3352" w14:textId="2D8098B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CF6BA37" w14:textId="1636DEB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97D45F8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BD14B6A" w14:textId="68E829D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46ECD0" w14:textId="222FF82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F7B018" w14:textId="344760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B5BF7" w14:textId="0DE68D3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3E501" w14:textId="19438EB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A251BC6" w14:textId="201A0E5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3CA74E8D" w14:textId="20AAA5B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144E5B8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5F237A0" w14:textId="36DE8DA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4CCAC5" w14:textId="463467C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BB2A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13DE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41B31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7F8AB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40F850E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D861116" w14:textId="07AD39E6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FEBRERO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D521D1C" w14:textId="77777777" w:rsidTr="00EC6BB5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55D514B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70762F1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30CFB9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3495E6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9F8B8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3EEEDF3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22F6A5B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33AD79B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0858C80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652C90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30937F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156FA74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37004AA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2BE078F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4C1B67A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878283D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E1A06" w14:textId="4F409EF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8FAF3" w14:textId="59A8D17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8A9CF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5E83011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1396A27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52093F1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42E2A6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DC4D67B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AC88D8" w14:textId="7056217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0ABAC2" w14:textId="6591CC5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2F8DA9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6589A40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54916A4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217F279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3F7CA9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331944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526BF" w14:textId="189881A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8C1CD1" w14:textId="4BD84C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FF9892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4B73C39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0570D1E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24109D4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34203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4B0FF95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5D3919" w14:textId="5515E01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641D12" w14:textId="0DB1C11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AC6A5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753FD1E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3A909CA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59672A8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46AAA5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CB553C4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49FBFA" w14:textId="0E5B77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54819C" w14:textId="5F10505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315FC74" w14:textId="6ED14BBF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MARZO</w:t>
                  </w:r>
                  <w:r w:rsidR="009E3C7C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03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5FBA1453" w14:textId="77777777" w:rsidTr="00EC6BB5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D3091F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C863AF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4BF36C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676F5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EE4ABD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4E01A38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3610CE7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AD7C61D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36964C5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3ACB45B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7FC182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3C8996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6C40070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6DBAFED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4F387D6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ACC4FBD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70A5FCC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5CA2B8" w14:textId="51C0F35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2AC054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0885670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2EEE57C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140B2FA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F30909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DAA7F9C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232EA1E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ED7620" w14:textId="078477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E180A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48C0833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7A99F7B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5D00714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5468E7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91924FE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1B3A41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7248AD" w14:textId="50D105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13D384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22E2F44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16FFF85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31C07FF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CEA347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22DB458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7B5D621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EFA3" w14:textId="55E9E22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5949B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0A3F3E2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4C90369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4E4389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620B7D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808F25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61C600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1FD984" w14:textId="178F8A5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64B9D1A2" w14:textId="1EE602C4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ABRIL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04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86B25E3" w14:textId="77777777" w:rsidTr="00EC6BB5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6E394C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DBACF9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19402B9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48C7C9A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2CCF278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C27E099" w14:textId="6EAE871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0E05008" w14:textId="363CA22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8746610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3F1E5B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374F77D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582D6FD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7D471A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12275EA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27BD5DB" w14:textId="792B243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3C7F0FA" w14:textId="10A8C51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B6D7401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7C32FA" w14:textId="64C5433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BC7F61" w14:textId="4601C5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F8EEB" w14:textId="09ABE43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072BAE6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35377FC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76A6306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04D1175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E5D7C27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07F514" w14:textId="6A12395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51A1E9" w14:textId="6C2B0BB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BD307A" w14:textId="70E068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4358106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16D28BF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18353D8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211C89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FD26192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370BE02" w14:textId="2FA000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7362466" w14:textId="59A1ED5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1F3671" w14:textId="63E6ED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43CB23F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2C4508B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138491E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183C53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E4EF58A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4F5F3AE" w14:textId="294D412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924BA6" w14:textId="405A01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6D1FA8" w14:textId="4A5C0E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75BB38E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14BA62F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3CF554F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3FA8BB4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B933A3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62E7F3B" w14:textId="4534D9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D3DAF2" w14:textId="0CFD9B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3279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0194" w:rsidRDefault="00240D4D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830194" w14:paraId="3808ABFD" w14:textId="5185E65E" w:rsidTr="00830194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392961A3" w14:textId="4946B435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bidi="ru-RU"/>
                    </w:rPr>
                    <w:t>05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533209A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1639863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3D0F99A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165B579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F3A31C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7DF04EE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6474412" w14:textId="504960F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70B3D15" w14:textId="77CACF0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38FA371F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762FA6D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0066A3E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1E752F6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794A461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41BF3D4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988ABBF" w14:textId="3D6E32B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B319A52" w14:textId="420F4DB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8F2BFDB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217980" w14:textId="1FBEC8E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3F0A28" w14:textId="6F7D64E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54E50" w14:textId="26EABC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4A2C39" w14:textId="1EC7771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8F8CC1" w14:textId="6603328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17A04D" w14:textId="51DCA9C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38A9DDB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C3EBBEF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B720E8" w14:textId="3023B30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7630C8" w14:textId="2887F85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3A53F4" w14:textId="2EB9F8D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B395AE" w14:textId="0D79F5F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81E61E" w14:textId="3D6548D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665BF55" w14:textId="70B7F04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5568036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A93A41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BCB23D" w14:textId="4C4B866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B0EB602" w14:textId="58682F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6961A2" w14:textId="6710AC5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38E3F" w14:textId="50C7B7A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04CD3E" w14:textId="56A8CD1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42B2DE" w14:textId="6EE0ABC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60FF0E0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8D57EB2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CB464" w14:textId="36313CC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1145EE" w14:textId="3EA1717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B4A0FD" w14:textId="143A75D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D90E878" w14:textId="5F69BEF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2647" w14:textId="711C83E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02DBD" w14:textId="6A30854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3509164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4CBC6B8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6A44DC" w14:textId="7DDB0F3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E08FBA" w14:textId="5FDEBF3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F6AA4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F08D6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6EDB6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E2DC0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8937A74" w14:textId="11CDDEDF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JUNIO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06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3FDBBAF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16A33E0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B09054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40981494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1AF4CFD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044CBD8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F9497BC" w14:textId="3EB474B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28DC64F" w14:textId="665C900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0101CD6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594AE3F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7DB0E71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36AEA23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690476F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60BBA53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6AF9861" w14:textId="65C7D7C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9759CE0" w14:textId="22FDE97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A162450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2F00F4" w14:textId="63CD8E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4467DC" w14:textId="159D12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5126E1" w14:textId="2E34092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4D7C46" w14:textId="7B319E9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A570E9" w14:textId="1A743A3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E94833" w14:textId="021BDF9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74CE3E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BBD0250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7C0667" w14:textId="18BB42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0E6247" w14:textId="7870127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DD14DC" w14:textId="3148911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76184E" w14:textId="7370E4A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8F671C" w14:textId="4219562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73AA43" w14:textId="7E04D31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871966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CC90BE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0E9B3D" w14:textId="0C62C41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666DBF" w14:textId="60D2025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8CF228" w14:textId="60B63DF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32C419" w14:textId="5EE52F7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99A536" w14:textId="39EDB55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63CFF2" w14:textId="4B4B76D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180C42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7AB0675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D9ADCD" w14:textId="63BBB2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EED7713" w14:textId="2B78C4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FDF96F" w14:textId="733040E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56CF98" w14:textId="557F23C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6E3DE" w14:textId="4F504D3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74099FC" w14:textId="7A95CD8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1A6ACB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E8BAD15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239B36" w14:textId="69B2B8A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061EE3" w14:textId="362431B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DBD41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53AD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904AC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91EFB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B8A97B6" w14:textId="7086D6EB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JULIO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07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65F48B94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E6E6BC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2B83EB3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122D80D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084A0E1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773CDFC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034D544" w14:textId="6EC5FEC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5E67A74" w14:textId="0B1F611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95417E5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19BABFE" w14:textId="4BF2C39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221972" w14:textId="1FACC36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371317" w14:textId="2C5ADE1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E429C1" w14:textId="20F4B5E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22A721" w14:textId="2251832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2A728AE9" w14:textId="00B18E2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0747D21B" w14:textId="5740B1A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A7F1548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A258DF9" w14:textId="4F4620A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C464DE" w14:textId="1FEB219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18816C1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2A50E83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3FBDA00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46EA46E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DC96C6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BD473A1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603902" w14:textId="17730CB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E77D100" w14:textId="31B33DB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4E69DF6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434F6D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53C1FF2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161D20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380BD7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943E547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064B125" w14:textId="677D638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1ECA11E" w14:textId="774B87E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528AEE4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5E77288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4FFE3D7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28CAA0A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0369071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0083E5B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CBF98D5" w14:textId="0B688B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D56D429" w14:textId="506B329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0A86A67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68B0A5B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579B90D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2EAE4A1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1DD262E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3D57F0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74CC861" w14:textId="0925281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7B0169B" w14:textId="374C118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5A638CC5" w14:textId="337EDC38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AGOSTO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08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27BAE27B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7C5871F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A3D865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0361DB5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4CFC19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4C120E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55D486E" w14:textId="6CF128C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6B06261" w14:textId="24ACC51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F4E23C6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791C7E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6E1721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49B488D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0631B63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3FCE9A4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853885E" w14:textId="4B4F8FC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7A35057" w14:textId="7561FD9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2A0AB8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F3AAD" w14:textId="724671F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3AA6DC" w14:textId="563AD8A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083B4CE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50E8F5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2231EF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62C5B27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4D069BF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825CDB3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EA11FB" w14:textId="4295605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C0B28F" w14:textId="6360C6F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796D3D4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13EEFD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55DFD0D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6141271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27E7B1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337F0FE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514723" w14:textId="6E1916B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22CDE7" w14:textId="39E53C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468612A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573C50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29B0F77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21953AC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9B964F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BA8EE02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50090" w14:textId="271FFE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936850" w14:textId="4C8522B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27BB0C7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7087CC2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3E8AE34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499BF50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593140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673A2D9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F8F9B" w14:textId="4414052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4EEB9" w14:textId="0D4972F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0194" w:rsidRDefault="00240D4D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830194" w14:paraId="5ABCB9D1" w14:textId="6B4B1A3C" w:rsidTr="00830194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4C27874B" w14:textId="536525FD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SEPTIEMBRE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09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6E92A4E3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4C76A83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260FD23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34547C2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7097BA0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608EC56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3F2B6E0" w14:textId="632A9F50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15E6D45" w14:textId="53E0946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91EEF27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5A1821E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0A1F37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3AB1D1E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6456321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49B8FF8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FB27399" w14:textId="44CF84F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C09A57F" w14:textId="192B15A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EE1544C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C961F1" w14:textId="44151B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BF2BED" w14:textId="73B01D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04E09D" w14:textId="56B104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29C5BF" w14:textId="151F8CB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3FAA3" w14:textId="46C3DB0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033FA5" w14:textId="04C35E5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AF9062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E1942DA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6BD514" w14:textId="0CAC836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48A5" w14:textId="4ECE851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219664" w14:textId="68EDFA6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9359DC" w14:textId="443686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EB3D77" w14:textId="1417B2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A1D153" w14:textId="19DAE85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1EEE10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43588CF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2651C6" w14:textId="0806F8D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1C1C0E" w14:textId="353CC71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6D1A20" w14:textId="73C4F6C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90440C" w14:textId="1860444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8F551A" w14:textId="451247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C0B0FF" w14:textId="6D4AFB1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AE05E0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87DB3AB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CE423F" w14:textId="1ED15A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D02494" w14:textId="2458A20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3CBA" w14:textId="7223284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7DE61E5" w14:textId="2385030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5E5C1E" w14:textId="3425DB9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00C123" w14:textId="08076E5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DB3953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F9738C0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62714E" w14:textId="47BE5F5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A16A11" w14:textId="0E39DE2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6EF8D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E760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12BD7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FC413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FE5E8F3" w14:textId="474D3B2A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OCTUBRE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10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1DAA9906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39F00C4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72AA2B6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5E205E5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1F53BF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758FE72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383A338" w14:textId="1CF1C99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C199D0C" w14:textId="34AA20C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48A2737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102569B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6792386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69D9F20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1917ADE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3B34102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9586682" w14:textId="0D75381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F61586C" w14:textId="56B36E9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556AA3B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0F25BF" w14:textId="41D4B07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27F624" w14:textId="112D2A5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1A902F" w14:textId="0BDF588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1A0B06" w14:textId="4D2617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25EEF8" w14:textId="07B4C6A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4DA1CC" w14:textId="6F162DC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92A98D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841C5FA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CD6B08" w14:textId="432AA7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8FE453" w14:textId="580D79A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373CDE" w14:textId="7833128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26B5BE" w14:textId="70F8C43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16EA20" w14:textId="22A30C9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20BEFD" w14:textId="188CAE8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DBB121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A3FB71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54D898" w14:textId="31EB42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0611B7" w14:textId="412F700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E272CC" w14:textId="1CC01A7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AC35F" w14:textId="5B6A14A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05BD05" w14:textId="7EB67D5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315AC8" w14:textId="61A9E21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F57851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8EFB191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F21411" w14:textId="4B5D97A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F886DF" w14:textId="4AE03A5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5B09C7" w14:textId="615C1A7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92FF5E" w14:textId="73EBBE0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5B9E74" w14:textId="52A69D2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DA91CB" w14:textId="52F1208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BD80EC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CC5E29B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7BD1B5" w14:textId="6AB6BCD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F28D1E9" w14:textId="2AAF8D2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09CA9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ADA86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722049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1786F2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7E9350D6" w14:textId="4C67E3C1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NOVIEMBRE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504BFB33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24C419E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529CB7D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1B4E8DE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06CD836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2DE656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2F9E89F" w14:textId="15AC515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85DC499" w14:textId="17F61D2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138B158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28D619E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3106454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0BB78FC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0D1D7A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359A707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006519B" w14:textId="1073BC3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D7589EB" w14:textId="2DCCC73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4503BC8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866EB" w14:textId="2F9CD35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911910" w14:textId="720EF19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06438F8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006CB4C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39CC38A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76DDD12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9A6982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D2E9130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12634A" w14:textId="4F4C07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77DCA1" w14:textId="711407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1B5BF31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5A134F5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3130049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4184684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2BC7A17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39DE3A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4D3C6" w14:textId="7BFC098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BD3E27" w14:textId="6D8B4CE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24B5313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2160D5F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6C8A7CB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69CB2F1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14C29E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25F2089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0F1AE2" w14:textId="6B7A577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871257" w14:textId="796C17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19D1467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2FE9462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30115DB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17B435B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C82CE4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2FD00B3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6FE523" w14:textId="574AB7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B6407D" w14:textId="7E0D2EF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6F10BBC6" w14:textId="3C5F104F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DICIEMBRE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0CA8349C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7E1B49D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28B1CED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44FB500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0E4795A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4C57882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0195620" w14:textId="5147F89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709C3C5" w14:textId="40BD9D6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B2F30B0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3F5BBA9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79D1748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37BEA92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37813D0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7C0841A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E8AD4B2" w14:textId="09FF639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F0E85C9" w14:textId="1883C71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4AB1B96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6B7A0C" w14:textId="5A9F2DE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35FB59" w14:textId="291958A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14B0D2A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08F9F45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763B634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560D4E8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0B68C67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5C96A10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E0F41" w14:textId="00D3752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ABFF38" w14:textId="284917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738FB43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2FB09EC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2744854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74AEA54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6DEE93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A63608C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F68CC1" w14:textId="2BE31BE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8290A4" w14:textId="27717AD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05E1538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2267A5D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644F91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6769082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6EAB2D7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5920EEE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B9C7F" w14:textId="00DA5F5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2F9279" w14:textId="2B0A3A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392A232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5EFA77E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5625403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5054077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FC9704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4DEC3D6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53804D" w14:textId="75D79AC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6DDA86" w14:textId="56053CC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0194" w:rsidRDefault="00240D4D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0194" w:rsidRDefault="00E50BDE" w:rsidP="008F370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A44A84" w:rsidRPr="00830194" w14:paraId="77F82A92" w14:textId="77777777" w:rsidTr="00A44A84">
        <w:trPr>
          <w:trHeight w:val="284"/>
          <w:jc w:val="center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05AE2F" w14:textId="77777777" w:rsidR="00A44A84" w:rsidRPr="00830194" w:rsidRDefault="00A44A84" w:rsidP="008F370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  <w:tr w:rsidR="00EC6BB5" w:rsidRPr="00830194" w14:paraId="27E8E389" w14:textId="77777777" w:rsidTr="00A44A84">
        <w:trPr>
          <w:trHeight w:val="7371"/>
          <w:jc w:val="center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DB9BE83" w14:textId="64390FB2" w:rsidR="00E173EA" w:rsidRPr="00830194" w:rsidRDefault="00E173EA" w:rsidP="00E173EA">
            <w:pPr>
              <w:pStyle w:val="ad"/>
              <w:spacing w:before="240" w:after="0"/>
              <w:jc w:val="center"/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5E251D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t>2023</w: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78"/>
              <w:gridCol w:w="2778"/>
              <w:gridCol w:w="2778"/>
              <w:gridCol w:w="2778"/>
            </w:tblGrid>
            <w:tr w:rsidR="00E173EA" w:rsidRPr="00830194" w14:paraId="23EAE047" w14:textId="77777777" w:rsidTr="0001230E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19CE8B2C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ENERO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9"/>
                    <w:gridCol w:w="349"/>
                    <w:gridCol w:w="350"/>
                    <w:gridCol w:w="350"/>
                    <w:gridCol w:w="350"/>
                    <w:gridCol w:w="341"/>
                  </w:tblGrid>
                  <w:tr w:rsidR="00E173EA" w:rsidRPr="00830194" w14:paraId="1689AC53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BDD9D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5A280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E6D1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6C997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89A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0D6A01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4C78D6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224937B2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A4AD31" w14:textId="24F48DE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94FDC0" w14:textId="1467FF4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D79D7F" w14:textId="58EA3DB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1D673" w14:textId="421239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4CADED" w14:textId="7067F8E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DB94720" w14:textId="494B6CE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7EA4AEC" w14:textId="17BCFC3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F9FF81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DEA7A15" w14:textId="6BD42FF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A7056" w14:textId="3F8E79E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94850F" w14:textId="117037E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C166EB" w14:textId="6AD04B1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961060" w14:textId="1F5B895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FF05E6" w14:textId="5D5F40B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729205EB" w14:textId="02E39AB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C514C2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CBF0E0" w14:textId="2927F5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48243" w14:textId="5BC37D2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6629B7" w14:textId="54C8A9E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5B488A" w14:textId="72A9737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FAC819" w14:textId="100DBE2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DB4B7C" w14:textId="0D3BD24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36EBBD2C" w14:textId="134CF74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F98F57F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FBA0CCC" w14:textId="0417C17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89E266" w14:textId="444C897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BF394D" w14:textId="44E56B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05F512" w14:textId="5001193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9792EC" w14:textId="480A5B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EC4A57" w14:textId="72603D2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DECC6F2" w14:textId="7E6D6FD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D2FE118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A0F0332" w14:textId="2CF3CB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FA6AF6" w14:textId="135A0E1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E61204" w14:textId="0AC8F19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4E1B8F" w14:textId="09551C2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8443C0" w14:textId="3D0A4AB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27C78A" w14:textId="1B96311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71EA1BF" w14:textId="7A7B949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ACA6BEA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0DB4537" w14:textId="61A9B80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FB0D3F" w14:textId="538C7A8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8018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A06BF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05BCD1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D7885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0396C9D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29AC0EE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15E84AE6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FEBRERO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072AF10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8E044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466CB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C54AF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D9150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08BC0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E23515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BF4FBF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342EE8C2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B2B01B" w14:textId="2B79EA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1AFDF5" w14:textId="3B212C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8D8D65" w14:textId="278D06C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66363" w14:textId="45D577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CFA502" w14:textId="4F429BA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BFA019D" w14:textId="0C523FB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11CAD3E" w14:textId="391A939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1E8B996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A42E07" w14:textId="6444E25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8663F6" w14:textId="1B5E3F9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5AEA8" w14:textId="3F276E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FA3827" w14:textId="0C955A1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48F0D5" w14:textId="3895BFA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4BEBD9" w14:textId="3107125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A3E72F" w14:textId="0A99CE5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1976D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247C38" w14:textId="7A13CD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BE4A2F" w14:textId="7A1276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30BEC0" w14:textId="3DB61BA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127EC7" w14:textId="46A4DA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966684" w14:textId="1B803DF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E7C812" w14:textId="1C36A87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32684" w14:textId="413115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C0CBC17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F0C442" w14:textId="187928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A613FC" w14:textId="1066FC5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5975A1" w14:textId="1B1B884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02551E" w14:textId="6F83ECE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881924" w14:textId="6B72836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97198" w14:textId="24B1788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C77CD4" w14:textId="123B2E0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C475A9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F98877D" w14:textId="4FE5CB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9284AE" w14:textId="4F40AE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F8B883" w14:textId="04332B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CB675C" w14:textId="549FDA0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49123B" w14:textId="59169E8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4D4B29" w14:textId="0236005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4922B0" w14:textId="45E1790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8E404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E27EF4" w14:textId="3B2782E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2D4572" w14:textId="535363E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D43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525B5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6853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B0CDA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CDFDC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C4463A5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26AF7CD8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MARZO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03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7054E1C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55446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2D3C3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6CEBCB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9E995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6DB39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08E790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4C6BB1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5771A71A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924458" w14:textId="15BFFC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5491FA" w14:textId="0B0E985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70EB87" w14:textId="53959B5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6D5D" w14:textId="4DF4766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586207" w14:textId="2AC440D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4B566D6" w14:textId="711FA5D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E36CD60" w14:textId="7C2C77D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302D3D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24785F" w14:textId="313A6AB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2AABE2" w14:textId="78DACFB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10A8A3" w14:textId="2D0C62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223D25" w14:textId="5340A5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909CAB" w14:textId="7F261FE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D71913" w14:textId="56369B9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E9B649" w14:textId="3C95AC0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7E0D49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854687" w14:textId="7A6C623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F9312" w14:textId="32BE1E1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E9CDEA" w14:textId="1905C96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8D6293" w14:textId="2CFD4EB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B6FB4" w14:textId="74C8AA5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C91F1D" w14:textId="5E8D605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BB6364" w14:textId="369CC64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F7CB29B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484F7E" w14:textId="5969F4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1E55E2" w14:textId="2CE6B72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1B963" w14:textId="363F2B1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C1CF3A" w14:textId="1D8245E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37A9C1" w14:textId="45ECF6B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78281C" w14:textId="02ED279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A7693A" w14:textId="1A46F05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7615903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DCE1AB" w14:textId="3B8A7E3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CA0C40" w14:textId="3A2A30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44D6C2" w14:textId="2F657C9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EF8C58" w14:textId="3A0660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E7EAD5" w14:textId="3C71654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289F5C" w14:textId="32A115E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7645D2" w14:textId="2FA6943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A69C579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CA0AC1F" w14:textId="07320A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F7E78B" w14:textId="6E58B95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7AA7D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F0D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D1AE30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14319E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C04D7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6C97F9D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7B31568A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ABRIL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04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0FDD60C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D1E84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C937F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75242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F9883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EBBD30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8C5A30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10CB73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DF5164A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D62A6D" w14:textId="7E5D2C8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266EAA" w14:textId="3E0C9D4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04C24" w14:textId="2A5C599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25FFDB" w14:textId="0A792AA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D55B48" w14:textId="6BEA3CE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D1BDA7B" w14:textId="12FFA35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0998E4E" w14:textId="7B0AABB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B187B6A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E64C118" w14:textId="31993C5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506FA3" w14:textId="4CB52C3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D7A9B8" w14:textId="3F042F3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96A1BB" w14:textId="1316353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C74B04" w14:textId="261769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95A840" w14:textId="61F50AE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648A40" w14:textId="7B1C3B5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DF0E5A6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54353E6" w14:textId="59BE4BC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F64F7B" w14:textId="2C1AF0B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5412FA" w14:textId="5D599E6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68CCE0" w14:textId="2B2BC2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886EDC" w14:textId="0AAEA3C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11E4B0" w14:textId="2CC3227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7EE3AB" w14:textId="42B68BE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F68D98D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A6D291" w14:textId="0449377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E8E689" w14:textId="5B5687F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E0D1F1" w14:textId="419E257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E2B88F" w14:textId="6A8D607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CF0DA8" w14:textId="0D9BD5F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4BB959" w14:textId="68FC710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128AF0" w14:textId="3C0AD66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8E284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6ED130" w14:textId="43D464C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5BF103" w14:textId="664B6BD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39BA02" w14:textId="1969D3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A1C83A" w14:textId="6023FE3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8B2951" w14:textId="76E5731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BCF6DE" w14:textId="10AB403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5798D0" w14:textId="37A1443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52E6A1F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6ABCE8F" w14:textId="25BAA4F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202894" w14:textId="7FFECE6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18D8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5E829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527A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8E5BF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6A5AE9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A9FA0F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E173EA" w:rsidRPr="00830194" w14:paraId="67443FDF" w14:textId="77777777" w:rsidTr="0001230E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04AABA92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MAYO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bidi="ru-RU"/>
                    </w:rPr>
                    <w:t>05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9FEBDE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C41E0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C1963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AD80D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35B54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77CBC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FD104C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0B139B0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D5DCB1A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C8EE4A" w14:textId="2617984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6A4CE9" w14:textId="7BAE1BA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15556F" w14:textId="6085455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7B49CC" w14:textId="47AF5B3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CAD75D" w14:textId="567D2AB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9B4C81E" w14:textId="0DE0009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76DE101" w14:textId="6FB7836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89EA90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57DB0" w14:textId="7F0FA97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F38939" w14:textId="51A086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E44A11" w14:textId="601E670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FA3968" w14:textId="505EAB3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790C58" w14:textId="075F723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DB6356" w14:textId="5065D5C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7EAC23" w14:textId="646CC05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2DE80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C699F4" w14:textId="3BA584F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30CF284" w14:textId="65516C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C099BA" w14:textId="446B6EC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D66470" w14:textId="5E2A487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D7FDCB" w14:textId="503926A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303E2B" w14:textId="0034664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DE743" w14:textId="6E3B46F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20E53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2C3E72" w14:textId="458EAFB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6481B1" w14:textId="6495D4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D03AD2" w14:textId="07BB255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6D43C3" w14:textId="1818629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CD4F87" w14:textId="3A90767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70D704" w14:textId="38145CF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F5A0A7" w14:textId="3F9623C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B7E881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06FBF9" w14:textId="1D86B4F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FD5CE5" w14:textId="42F702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0E18413" w14:textId="51177B3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94A04C" w14:textId="31BF1E7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D663D2" w14:textId="0AA5234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C02B75" w14:textId="1A4A3BC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4FFBDF" w14:textId="0CDE10C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17C30D8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3760F2" w14:textId="3DC925C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8F2385" w14:textId="10FACA7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5265A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139F2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CE487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BE7271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392CE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46ABEA2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E2049D5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JUNIO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06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366EF6BC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BD495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B2999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BA344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756C0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BD29C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5F8486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0FD749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BC77ED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FC6C60" w14:textId="630EF86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D69629" w14:textId="523551D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A4B8354" w14:textId="21593F4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F9FE96" w14:textId="1408DDF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A8AEDC" w14:textId="7491E5A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4491D1E" w14:textId="611952E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3EED0A7" w14:textId="48C207C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42E137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590432" w14:textId="4FB5185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02DE10" w14:textId="1614DF9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0DD4DF" w14:textId="44956B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AC264E" w14:textId="6F6C681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A46807D" w14:textId="16CF331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C0284" w14:textId="6711C39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B96A40" w14:textId="65D32F6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62B1BA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AD533C" w14:textId="41D6B9E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5EF593" w14:textId="30C097A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FFB48A" w14:textId="5CBC874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BDC516" w14:textId="40D421A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BB41" w14:textId="5FB958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A2736C" w14:textId="5D9319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32C2A9" w14:textId="3EEB982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FDA3CD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48E85D" w14:textId="607C91F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070FAE" w14:textId="5FEDE29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F13C29" w14:textId="6CAA7C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9DC258" w14:textId="373CB71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356E74" w14:textId="25FD835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DB32BC" w14:textId="6C6EBF4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35FA91" w14:textId="7AD5F2A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305916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5D6F87" w14:textId="08B6D3D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8C834F" w14:textId="27CA73A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962B70" w14:textId="7DE0BC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0D5B4E" w14:textId="417F75F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747D3B" w14:textId="3968A71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F4F541" w14:textId="2715260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1C0FE" w14:textId="0B3ACC9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291228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A756E3" w14:textId="5A509D3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BD06BA" w14:textId="7723482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B7EA40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A257E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1299F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A9BE9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02B971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4E68642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AB97D6C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JULIO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07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1DAF373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0D845B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9B750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E5121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F4BF7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615B3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BF649C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278C1C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A9657A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5E5910B" w14:textId="17230D3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FA33F4" w14:textId="126C565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A7F321" w14:textId="75E3528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1D270A83" w14:textId="5089F78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DCB0F0A" w14:textId="5DEE51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720CEF76" w14:textId="67B051A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754B7361" w14:textId="015F840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CEAD6D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4ACC462" w14:textId="3140DF6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F6B7F9" w14:textId="1E6B30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FC932A" w14:textId="1AFCDEE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DA68593" w14:textId="69A77C0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85F5801" w14:textId="39A1710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CC00516" w14:textId="2736D43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D901E64" w14:textId="23D073E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8A76029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840E153" w14:textId="3C26A6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112A96" w14:textId="3244150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9B7284" w14:textId="5607BB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B850A5E" w14:textId="4A0A5D4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EB9EDF" w14:textId="42AA950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F3AD256" w14:textId="52EB14F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EA41ADC" w14:textId="75062AF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DB795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20D0A6" w14:textId="59A7D8D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DF13C48" w14:textId="01F1EFB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AA2770B" w14:textId="457524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BD8F28" w14:textId="37A5D94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429A0D0" w14:textId="5DD7975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C0B16A3" w14:textId="612E044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706B92" w14:textId="51ACF0C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1C620B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5CB968A" w14:textId="051749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E5B0287" w14:textId="0BE6165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7CB913" w14:textId="0AF2C7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FD50B68" w14:textId="72D3580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B237836" w14:textId="614E9DE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AC78AF4" w14:textId="694BEB4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42A9C97" w14:textId="2BA0449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CBB6D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8E156AF" w14:textId="0606882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7C74161" w14:textId="5DF0336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2413D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1AAECC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3B093B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81F918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E1E847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931731F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291A6E90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AGOSTO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08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ABC9FE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105F4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D24263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DC17A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852B20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D45E5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D330E4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AB7DD9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2D4CF40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4E5328" w14:textId="2E8CF81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D8E5E5" w14:textId="646E183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F85D28" w14:textId="49D54A6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61A8EA4" w14:textId="6987EFF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DEEB85" w14:textId="543659E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9FDFACC" w14:textId="1550B41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F8B47C3" w14:textId="4774F10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50D61EC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39C757" w14:textId="510FD8B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A153E8" w14:textId="651AC1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1CDC7F" w14:textId="36AF87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43DF96" w14:textId="05BD4AF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E54340" w14:textId="2A3A7F7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CC36" w14:textId="387085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1404EA" w14:textId="239A69C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ACC509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725734" w14:textId="2BB089A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6882FC5" w14:textId="733922F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9D7628" w14:textId="18B6316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CA8AFC" w14:textId="0C954CA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42D710" w14:textId="6C9B86A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4161C6" w14:textId="21847B2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509E0D" w14:textId="3B5153B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7B76E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3D4A83" w14:textId="26EDD46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605542" w14:textId="7AD15E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B3C4BB" w14:textId="7B3086B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8F0829" w14:textId="65B03F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8D8A5" w14:textId="03F5F59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DC2448" w14:textId="36A11EC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68BF30" w14:textId="22916AB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4C2193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8CFC97" w14:textId="0305B5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C31F0B" w14:textId="78F927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8AE24E" w14:textId="708C34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18A72D" w14:textId="0825BE8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D21ED9" w14:textId="10F5ADD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F638D5" w14:textId="05BF1F0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EF2097" w14:textId="74B899C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143CA69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4D72EC" w14:textId="4A4EB55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3EA6D1" w14:textId="1369F21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928D0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38E4A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829A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53408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DFC98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B91415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E173EA" w:rsidRPr="00830194" w14:paraId="6AEAB194" w14:textId="77777777" w:rsidTr="0001230E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40532A79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SEPTIEMBRE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09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1742F7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1435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D1433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0C49F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7DFF9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C3178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46B51F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4335C9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643CB3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4D2EC4" w14:textId="6C34AA8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907BC78" w14:textId="2FADE0E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D601F8" w14:textId="578A4E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632D1" w14:textId="677B1E2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A84219" w14:textId="038213E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4FC83D3" w14:textId="0A37E32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65A0378" w14:textId="1186696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91575CC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D8C949" w14:textId="02D7FF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AEE577" w14:textId="0355B9C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A5C7F1" w14:textId="4ADEB2B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F44DDB" w14:textId="49D989D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B9438" w14:textId="743F1F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51CAAA" w14:textId="4FCBE9F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D89693" w14:textId="17AF979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0A02B8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54D845" w14:textId="06F0DA2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CF99BA5" w14:textId="3D99CCA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D4D4D7" w14:textId="0E836E6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F63C62" w14:textId="2EA1DC2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7543F" w14:textId="210F08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6E7A3CC" w14:textId="5906DB3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837158" w14:textId="691DB3D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C882AC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B4110C" w14:textId="2BFC5F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FEDC30" w14:textId="0D11EBF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20DAE" w14:textId="10292E2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E3A9CC" w14:textId="114F56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F5CBEE" w14:textId="4C9160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9D349D" w14:textId="08AECBE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F84BFF" w14:textId="63F6145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0D41A20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DD4C5C" w14:textId="204E823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7573E" w14:textId="167722A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6A95B4" w14:textId="4AC13F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FDEC5D" w14:textId="5BCEB93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617AB0" w14:textId="3A9B948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AC6FAE" w14:textId="6BF2A2E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453377" w14:textId="0227108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1251FD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FAF273" w14:textId="272C9D9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3401CB" w14:textId="46FA2B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3589C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3F3B0F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D908D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34E56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51EE0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84355D8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5A411808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OCTUBRE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10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5DA2148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E43DF9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E4B6C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441EB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5A73E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1DF5B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E68EE5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A8C263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9E15C29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DFB042B" w14:textId="6E3916F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DBC023" w14:textId="0ACCCE1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66C260" w14:textId="64238D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3BB78A" w14:textId="4C43A82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FCFABB" w14:textId="1A3B801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42BAA5C" w14:textId="65CF7C9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A333767" w14:textId="305A40F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B02BB7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996064" w14:textId="1B9FC6F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3D1D1" w14:textId="63A8D5E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51193" w14:textId="373568F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5FF54B" w14:textId="53293B6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51FD44" w14:textId="4EC9D18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6DC3F6" w14:textId="37F62B1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39F4B" w14:textId="44E3727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2E4E66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DA490" w14:textId="1DCC1C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FED8DF" w14:textId="73800D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D28B1A" w14:textId="151460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2F35BD" w14:textId="1542115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2D3AEC" w14:textId="6D9046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3A5077" w14:textId="48E6E45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2DD22D" w14:textId="4AA6DB4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01499A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6715DE" w14:textId="2F2C306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BEBE96" w14:textId="29F17BF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A271A2" w14:textId="41EB977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EE3855" w14:textId="5174A70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F3DE9C" w14:textId="2091F40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FD653" w14:textId="3166C7D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BDE4DA" w14:textId="678143E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E6387B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715A96" w14:textId="38D689F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ACE477" w14:textId="5CAAC1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C57702" w14:textId="6002EA4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735009" w14:textId="4BEEAA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D2279D" w14:textId="387A69B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466A4E" w14:textId="6EEB516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691BFD" w14:textId="3A2ACAE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5E41AE5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5B146F" w14:textId="2BAF6B1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2BB7B3" w14:textId="51F88F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330B8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4EB234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17658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E064B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642B76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AE8928A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274A9FAF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NOVIEMBRE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6013EF0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DCD77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42B05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74F29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8A9E8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EFC86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6E7F5D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BCE9AC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76D3F1A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C59E41" w14:textId="7A3BCD3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552516" w14:textId="1A39975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7CB867" w14:textId="17C0B20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BB0130" w14:textId="7785E6C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96A00" w14:textId="49BDE94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3D45A7D" w14:textId="6F9E7EE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4A05B1A" w14:textId="407B4B6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F1F4938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EA5B26" w14:textId="5D13D59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B7A5BC" w14:textId="0D8A950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5DEA7A" w14:textId="138ACEF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F9013E" w14:textId="4FD8E5C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B186D5" w14:textId="22D5591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8E7504" w14:textId="4653A21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2BF9E9" w14:textId="579690A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DE54FE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48C08F" w14:textId="7FB63D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01846" w14:textId="5BA605B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8005AE" w14:textId="54B3EB2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6AC4B" w14:textId="1165C9C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EC890B" w14:textId="0D5FE81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5255FE" w14:textId="6092D22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B9D9CD" w14:textId="7C2D0B2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FECE805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386215" w14:textId="1EC88C5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17ACCD" w14:textId="0FE5EE4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4D00F9" w14:textId="4DCA039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32B3BC2" w14:textId="51EBDB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A03926" w14:textId="6829357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BD3F13" w14:textId="4EE7E73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298556" w14:textId="434778F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DF7565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8DCF00" w14:textId="7B3F594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4AFBE9" w14:textId="38416EE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AEC302" w14:textId="0C90618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BE165" w14:textId="401F999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2A5FA" w14:textId="262A1B2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29D5" w14:textId="5C30D14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1FAB31" w14:textId="2322B80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339F41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B7EB6D" w14:textId="230F30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CF6155" w14:textId="5494020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D5BE3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EF10A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5DE9B8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DC340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C3BD17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15532C8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C89C6C6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DICIEMBRE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6A3BF2E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9B628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20077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CA8CE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8CA11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0C85A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171695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6E3BFA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6A30AB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E1AF0E" w14:textId="662696D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057598" w14:textId="4C4260E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7D02F6" w14:textId="058F517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6E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E780CB" w14:textId="4BE3001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44B507" w14:textId="1FB1D9F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9E199BE" w14:textId="5810399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ED403D0" w14:textId="2153847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10E011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DF0B9D" w14:textId="32E1E40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CD468C" w14:textId="57FB653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1851C2" w14:textId="377BF7B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0564B4" w14:textId="3A8A84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F53683" w14:textId="7D692E1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3939BA" w14:textId="2E22DFD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684AE6" w14:textId="10B6685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4375DC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4DB225" w14:textId="407E880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B7EB8A" w14:textId="0DEE90F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D3F804" w14:textId="750623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EA2D1" w14:textId="0DDA38E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192550" w14:textId="237BFB6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B92B6E" w14:textId="4ECC455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C3EBBC" w14:textId="4F03CFC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4D1EF40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160E10" w14:textId="2225EE3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264312" w14:textId="0869CBE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7D96A" w14:textId="22BF11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8C831D" w14:textId="0D7E19D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8EAD94" w14:textId="7383F0C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A5C987" w14:textId="56638EF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13CF" w14:textId="340C9B1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DD0F9D0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D43841" w14:textId="47C853F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7ECC75" w14:textId="2D2760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76A336" w14:textId="3E58AA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600817" w14:textId="452C792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231A0C" w14:textId="252533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26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AB00F9" w14:textId="0AEB4B2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511649" w14:textId="6EFE707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DF8458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0C6DD0" w14:textId="11646D0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DDA8D1" w14:textId="25BA65C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A2351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DC758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39657C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B30213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639282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88FACF2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FC4B7D" w14:textId="77777777" w:rsidR="00EC6BB5" w:rsidRPr="00830194" w:rsidRDefault="00EC6BB5" w:rsidP="00EC6BB5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DF0A038" w:rsidR="00F93E3B" w:rsidRPr="00830194" w:rsidRDefault="00F93E3B" w:rsidP="008F370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830194" w:rsidSect="00830194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0DAF3" w14:textId="77777777" w:rsidR="00523A09" w:rsidRDefault="00523A09">
      <w:pPr>
        <w:spacing w:after="0"/>
      </w:pPr>
      <w:r>
        <w:separator/>
      </w:r>
    </w:p>
  </w:endnote>
  <w:endnote w:type="continuationSeparator" w:id="0">
    <w:p w14:paraId="6E3DBA69" w14:textId="77777777" w:rsidR="00523A09" w:rsidRDefault="00523A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918D5" w14:textId="77777777" w:rsidR="00523A09" w:rsidRDefault="00523A09">
      <w:pPr>
        <w:spacing w:after="0"/>
      </w:pPr>
      <w:r>
        <w:separator/>
      </w:r>
    </w:p>
  </w:footnote>
  <w:footnote w:type="continuationSeparator" w:id="0">
    <w:p w14:paraId="62AABDFF" w14:textId="77777777" w:rsidR="00523A09" w:rsidRDefault="00523A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5E"/>
    <w:rsid w:val="000A5A57"/>
    <w:rsid w:val="00111F7C"/>
    <w:rsid w:val="001274F3"/>
    <w:rsid w:val="00151CCE"/>
    <w:rsid w:val="001635B6"/>
    <w:rsid w:val="001B01F9"/>
    <w:rsid w:val="001C41F9"/>
    <w:rsid w:val="00240D4D"/>
    <w:rsid w:val="002562E7"/>
    <w:rsid w:val="00262F23"/>
    <w:rsid w:val="00285C1D"/>
    <w:rsid w:val="003327F5"/>
    <w:rsid w:val="00340CAF"/>
    <w:rsid w:val="003C0D41"/>
    <w:rsid w:val="003E085C"/>
    <w:rsid w:val="003E7B3A"/>
    <w:rsid w:val="00406D1A"/>
    <w:rsid w:val="00416364"/>
    <w:rsid w:val="00431B29"/>
    <w:rsid w:val="00440416"/>
    <w:rsid w:val="00462EAD"/>
    <w:rsid w:val="00474BA6"/>
    <w:rsid w:val="004A6170"/>
    <w:rsid w:val="004F6AAC"/>
    <w:rsid w:val="00512F2D"/>
    <w:rsid w:val="00523A09"/>
    <w:rsid w:val="00570FBB"/>
    <w:rsid w:val="00583B82"/>
    <w:rsid w:val="005923AC"/>
    <w:rsid w:val="005D5149"/>
    <w:rsid w:val="005E251D"/>
    <w:rsid w:val="005E656F"/>
    <w:rsid w:val="00653B95"/>
    <w:rsid w:val="00667021"/>
    <w:rsid w:val="006974E1"/>
    <w:rsid w:val="006C0896"/>
    <w:rsid w:val="006C3261"/>
    <w:rsid w:val="006F194E"/>
    <w:rsid w:val="006F513E"/>
    <w:rsid w:val="007C0139"/>
    <w:rsid w:val="007D45A1"/>
    <w:rsid w:val="007F564D"/>
    <w:rsid w:val="0082138F"/>
    <w:rsid w:val="00830194"/>
    <w:rsid w:val="008B1201"/>
    <w:rsid w:val="008F16F7"/>
    <w:rsid w:val="008F3702"/>
    <w:rsid w:val="009164BA"/>
    <w:rsid w:val="009166BD"/>
    <w:rsid w:val="009647CF"/>
    <w:rsid w:val="00977AAE"/>
    <w:rsid w:val="00996E56"/>
    <w:rsid w:val="00997268"/>
    <w:rsid w:val="009E3C7C"/>
    <w:rsid w:val="00A12667"/>
    <w:rsid w:val="00A14581"/>
    <w:rsid w:val="00A20E4C"/>
    <w:rsid w:val="00A44A84"/>
    <w:rsid w:val="00AA23D3"/>
    <w:rsid w:val="00AA3C50"/>
    <w:rsid w:val="00AE302A"/>
    <w:rsid w:val="00AE36BB"/>
    <w:rsid w:val="00B226A1"/>
    <w:rsid w:val="00B37C7E"/>
    <w:rsid w:val="00B65B09"/>
    <w:rsid w:val="00B84FC1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4213C"/>
    <w:rsid w:val="00DE32AC"/>
    <w:rsid w:val="00DF7222"/>
    <w:rsid w:val="00E1407A"/>
    <w:rsid w:val="00E173EA"/>
    <w:rsid w:val="00E272ED"/>
    <w:rsid w:val="00E318B9"/>
    <w:rsid w:val="00E356E6"/>
    <w:rsid w:val="00E50BDE"/>
    <w:rsid w:val="00E774CD"/>
    <w:rsid w:val="00E77E1D"/>
    <w:rsid w:val="00EC6BB5"/>
    <w:rsid w:val="00ED75B6"/>
    <w:rsid w:val="00EF1F0E"/>
    <w:rsid w:val="00F25F9B"/>
    <w:rsid w:val="00F56F6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6816</Words>
  <Characters>38855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2021-04-13T09:01:00Z</dcterms:created>
  <dcterms:modified xsi:type="dcterms:W3CDTF">2021-04-13T09:01:00Z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