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1112"/>
      </w:tblGrid>
      <w:tr w:rsidR="003E085C" w:rsidRPr="00830194" w14:paraId="40983BE3" w14:textId="77777777" w:rsidTr="00A44A84">
        <w:trPr>
          <w:trHeight w:val="7371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6537F75" w14:textId="696386F3" w:rsidR="003E085C" w:rsidRPr="00830194" w:rsidRDefault="003E085C" w:rsidP="008F3702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B226A1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2021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240D4D" w:rsidRPr="00830194" w14:paraId="79F6697B" w14:textId="61825017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E763E4B" w14:textId="4F4C23C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bookmarkStart w:id="1" w:name="_Hlk38821049"/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ENERO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240D4D" w:rsidRPr="00830194" w14:paraId="684222CD" w14:textId="77777777" w:rsidTr="00EC6BB5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9408482" w14:textId="3AFCDB6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B285114" w14:textId="1A5E3D8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BB7502" w14:textId="1CD508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84BA99" w14:textId="5DB09B7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F75680" w14:textId="0BC99E3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7BE3AF3" w14:textId="5D1A1E2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E85CF0" w14:textId="0247AB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1DF8F53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3DF47A" w14:textId="13E635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FD8DCA2" w14:textId="482F76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953DC5" w14:textId="5D756B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6F7F6B" w14:textId="4502B0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77DEF9" w14:textId="45C909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AB1CBA7" w14:textId="61E843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1DE8D4C" w14:textId="22C84EF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FA4FA2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88A4083" w14:textId="19471B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AD9C7DF" w14:textId="5191D7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FD5672A" w14:textId="56DC5A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E39618" w14:textId="6B30AF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E01D669" w14:textId="7D29EA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8B3CC1" w14:textId="5459CF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63A6A44F" w14:textId="341439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23F797F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3FCDA0AA" w14:textId="5256A0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99770B" w14:textId="754C3C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078C04D" w14:textId="64A1D8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764BF9" w14:textId="51E8D2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4D6EFD" w14:textId="1F1B2C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1A7D074" w14:textId="49EA52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F4C53D" w14:textId="4A73A83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529957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824C9C9" w14:textId="7153B8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5E1D41" w14:textId="30DF0D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3951C8E" w14:textId="01274D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755A8A" w14:textId="654CF0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1F29A4" w14:textId="76C198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8D3352" w14:textId="6FAE8B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CF6BA37" w14:textId="1E567EE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97D45F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4BD14B6A" w14:textId="1C3A4D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746ECD0" w14:textId="471738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F7B018" w14:textId="5A55F3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2B5BF7" w14:textId="2E99D7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3E501" w14:textId="527543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251BC6" w14:textId="3E3CE03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CA74E8D" w14:textId="3DE8815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44E5B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5F237A0" w14:textId="2E3676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4CCAC5" w14:textId="52548F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50BB2A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13DE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41B31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7F8A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40F850E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D861116" w14:textId="07AD39E6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FEBRERO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D521D1C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4A50A8" w14:textId="55D514B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052ACD" w14:textId="70762F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47D848" w14:textId="030CFB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412BE2" w14:textId="73495E6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3D3BE5" w14:textId="5E9F8B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2F7BE9" w14:textId="3EEEDF3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CB16A91" w14:textId="22F6A5B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33AD79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338C3E" w14:textId="6B2EAD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9814E4" w14:textId="58A46C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665E05" w14:textId="69FE7F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1D4F0" w14:textId="386F08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FC2BCF9" w14:textId="6927D9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D888BB" w14:textId="3E7D64B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A023F15" w14:textId="5BBBF7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78283D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E1A06" w14:textId="15A717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1E8FAF3" w14:textId="5AAC76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1F01189" w14:textId="7B0F7D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9A7D" w14:textId="61BFE2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7C63CF" w14:textId="261AA2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0DD119" w14:textId="7FA9FD2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1B6ED7" w14:textId="6656E6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C4D67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4AC88D8" w14:textId="41FBF6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0ABAC2" w14:textId="3876B7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8AB7AB9" w14:textId="12BDC2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8FC14F" w14:textId="4F271D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F7ACB7" w14:textId="49C0CF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9F174" w14:textId="2937E1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0A0A41E" w14:textId="1FA697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33194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526BF" w14:textId="7E1358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8C1CD1" w14:textId="5A17A1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C3A56F1" w14:textId="456393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5262D4B" w14:textId="7A03BA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49CF7" w14:textId="58C8ED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26A059" w14:textId="50BEC8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E25065" w14:textId="446B469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B0FF95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A5D3919" w14:textId="2BB7EE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641D12" w14:textId="7CE41E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CBBFCBA" w14:textId="02DB77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DB4676" w14:textId="474DB5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2ADD02" w14:textId="3CA34C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6D5BCA" w14:textId="3022611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67017D" w14:textId="785D758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B553C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549FBFA" w14:textId="4AE708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254819C" w14:textId="19D580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EFD04B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AA4EB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9AE7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A3664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970C0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315FC74" w14:textId="6ED14BB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MARZO</w:t>
                  </w:r>
                  <w:r w:rsidR="009E3C7C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FBA145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82C68E" w14:textId="2D3091F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1C50" w14:textId="0C863AF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330407" w14:textId="14BF36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2E47A7" w14:textId="7A676F5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7F939A" w14:textId="1EE4ABD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24E7528" w14:textId="4E01A38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F13CE6" w14:textId="3610CE7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AD7C61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0AAAD04" w14:textId="3155B5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C2568" w14:textId="530B11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F3CE0B" w14:textId="66199B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343102" w14:textId="7FCD88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F3FC" w14:textId="69790D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C4B999" w14:textId="7293D43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11257B" w14:textId="509E46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CC4FB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D8059F" w14:textId="75DCB5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5CA2B8" w14:textId="36FE6F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0DB2D48" w14:textId="107870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650517" w14:textId="23D8A8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810657" w14:textId="75E71F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2049" w14:textId="66F4483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2C3A7B" w14:textId="1294B43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AA7F9C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1BC1FA" w14:textId="20DBB2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ED7620" w14:textId="5BB488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AD98F73" w14:textId="15A1FF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612937" w14:textId="4F047D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6CEF7" w14:textId="5245A2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EEA51C" w14:textId="1D7863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40F2AC" w14:textId="41E51B2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924FE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0EE5652" w14:textId="41B851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7248AD" w14:textId="4EBFD2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55AFA3B" w14:textId="657C89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5F29" w14:textId="4D1C3B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D56471" w14:textId="034E4C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AED89" w14:textId="624B696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77A3C" w14:textId="0AFEDF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22DB458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4ACEBE8" w14:textId="72A0D2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E2EFA3" w14:textId="5C68AD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50FF736" w14:textId="685D24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8BB8E5" w14:textId="008E36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100B5" w14:textId="43A263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7C4FF97" w14:textId="68602D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8E039F" w14:textId="1764B6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808F25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E6C55AF" w14:textId="2D0589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1FD984" w14:textId="74C904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9E8669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B537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1958E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7379C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133FB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4B9D1A2" w14:textId="1EE602C4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ABRIL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86B25E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AC1FC0" w14:textId="46E394C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4AE8CF" w14:textId="6DBACF9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D221CC" w14:textId="19402B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67455C" w14:textId="48C7C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DCA161" w14:textId="2CCF278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C27E099" w14:textId="6EAE871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E05008" w14:textId="363CA22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8746610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94D48" w14:textId="4FED9F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69881" w14:textId="061E93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853C12" w14:textId="1D59C7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05E42A6" w14:textId="4F6AA9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2FC3EB" w14:textId="776EFC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27BD5DB" w14:textId="5B0BB5E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3C7F0FA" w14:textId="55872F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6D7401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47C32FA" w14:textId="2F9C64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BC7F61" w14:textId="7AE657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6F8EEB" w14:textId="2811AF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CAAFC1" w14:textId="5692AC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C5458D" w14:textId="64BCC9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09DBCE" w14:textId="60542F7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14266C6" w14:textId="4812AF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E5D7C27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107F514" w14:textId="60F6BC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951A1E9" w14:textId="332F33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BBD307A" w14:textId="7610E8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F98C93" w14:textId="7BC58A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92DA3C" w14:textId="311996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CB3325" w14:textId="4E5C6CF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75FC51" w14:textId="5F6E312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D26192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370BE02" w14:textId="23592B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7362466" w14:textId="31D018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31F3671" w14:textId="374AE2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881A4" w14:textId="40B201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123C56" w14:textId="44D81E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154DC" w14:textId="1C14920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413671" w14:textId="35F57E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E4EF58A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4F5F3AE" w14:textId="767005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A924BA6" w14:textId="257E95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96D1FA8" w14:textId="39D7D0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644FB7" w14:textId="40AF83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2F79A" w14:textId="6961CB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F1736F" w14:textId="1929D3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E654C5" w14:textId="558F3C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B933A3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62E7F3B" w14:textId="4CA639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0D3DAF2" w14:textId="4D901C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A83279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2B61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0FE7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0F720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972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F4768A2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3808ABFD" w14:textId="5185E65E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392961A3" w14:textId="4946B435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>MAYO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533209A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3937BF7" w14:textId="163986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076CB9" w14:textId="3D0F9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E2E5AC" w14:textId="165B57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91E9FA" w14:textId="4F3A31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C9E446" w14:textId="7DF04EE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474412" w14:textId="504960F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B3D15" w14:textId="77CACF0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8FA371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57682D8" w14:textId="32A244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867C93" w14:textId="593E17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865E0A7" w14:textId="4DF91E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684AED" w14:textId="66419B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0F1AEC" w14:textId="542D66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988ABBF" w14:textId="785D55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B319A52" w14:textId="4365BC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F2BFDB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217980" w14:textId="0B8176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3F0A28" w14:textId="36EFAE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754E50" w14:textId="05C64C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4A2C39" w14:textId="78436D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8F8CC1" w14:textId="3D59C8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17A04D" w14:textId="6C5709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06DA228" w14:textId="3C039ED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C3EBBE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B720E8" w14:textId="559687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7630C8" w14:textId="224F0F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83A53F4" w14:textId="1B11C5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B395AE" w14:textId="545265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81E61E" w14:textId="2F3AE2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65BF55" w14:textId="0CBD12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869C1DC" w14:textId="1616A3D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93A41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DBCB23D" w14:textId="36134F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B0EB602" w14:textId="5EC044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6961A2" w14:textId="63D7C9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BD38E3F" w14:textId="4B278D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04CD3E" w14:textId="325323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42B2DE" w14:textId="5F46F8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D4C57E" w14:textId="22DD1C4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D57EB2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CB464" w14:textId="3ED6AE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41145EE" w14:textId="488ADE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B4A0FD" w14:textId="7800BA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D90E878" w14:textId="1273F0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332647" w14:textId="0467DF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502DBD" w14:textId="77C2175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F76B1F" w14:textId="53A036F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CBC6B8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6A44DC" w14:textId="539B8C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E08FBA" w14:textId="12116B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F6AA4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F08D6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6EDB6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E2DC0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0A0F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B24666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8937A74" w14:textId="11CDDED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JUNIO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3FDBBAF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CD867C" w14:textId="16A33E0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AD34CA" w14:textId="51B0905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CEF8E2" w14:textId="4098149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2EC53A" w14:textId="1AF4CFD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5114B7" w14:textId="044CBD8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9497BC" w14:textId="3EB474B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8DC64F" w14:textId="665C900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0101CD6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816137E" w14:textId="0C3390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F6D0B3" w14:textId="523FEA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B10352" w14:textId="7BF0A8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D945A5" w14:textId="7DB0D9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B51A83A" w14:textId="06074C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AF9861" w14:textId="3478E09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759CE0" w14:textId="1F1475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A1624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2F00F4" w14:textId="315D30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74467DC" w14:textId="7CCBC9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5126E1" w14:textId="5962A5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4D7C46" w14:textId="76B7ED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A570E9" w14:textId="6E906C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E94833" w14:textId="3C858E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A83B728" w14:textId="22DF08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BBD02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E7C0667" w14:textId="1283E3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0E6247" w14:textId="514306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DD14DC" w14:textId="03082A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76184E" w14:textId="611B0D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8F671C" w14:textId="0F2E4B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73AA43" w14:textId="01CEDF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57A761" w14:textId="016B5F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CC90BE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D0E9B3D" w14:textId="221DD9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666DBF" w14:textId="3E30B8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8CF228" w14:textId="47C960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32C419" w14:textId="02001A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099A536" w14:textId="1614E4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63CFF2" w14:textId="6323E1C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2D741E" w14:textId="21B4065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7AB067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D9ADCD" w14:textId="3D52B8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EED7713" w14:textId="003C88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DF96F" w14:textId="263BE7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56CF98" w14:textId="3984964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66E3DE" w14:textId="2685C9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4099FC" w14:textId="6C7B680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4602653" w14:textId="1F9885E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E8BAD1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239B36" w14:textId="10C91D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061EE3" w14:textId="792D3B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BD41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653A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904A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91EF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A517B8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54C2834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B8A97B6" w14:textId="7086D6EB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JULIO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5F48B94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EB0A9E" w14:textId="1E6E6B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031FA6" w14:textId="2B83EB3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E1EB63" w14:textId="122D80D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1004C4" w14:textId="084A0E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9397D7" w14:textId="773CDFC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34D544" w14:textId="6EC5FE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5E67A74" w14:textId="0B1F61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95417E5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19BABFE" w14:textId="524EAC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C221972" w14:textId="0DFA6B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371317" w14:textId="03F7A1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E429C1" w14:textId="37D601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622A721" w14:textId="0409E5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2A728AE9" w14:textId="3DA32D4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0747D21B" w14:textId="7012AA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7F1548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A258DF9" w14:textId="33C266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DC464DE" w14:textId="163D7B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25E8991" w14:textId="2C5BD5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FD04F54" w14:textId="540EC8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800037" w14:textId="579F38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A950862" w14:textId="2DF9B4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26F7F99" w14:textId="692A02D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D473A1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603902" w14:textId="5A89F2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E77D100" w14:textId="56CC50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599CD95" w14:textId="4055E9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870AC23" w14:textId="7A3ADF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588A0D8" w14:textId="00AB1A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58F480D" w14:textId="324D5E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4CBDC70" w14:textId="1DED91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43E547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064B125" w14:textId="353945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71ECA11E" w14:textId="37F2F0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EE0372" w14:textId="47E279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F06F684" w14:textId="3C6C5B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2C1871" w14:textId="6B8F2B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BB295E0" w14:textId="1326C2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D2C584A" w14:textId="1913AD9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083E5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0CBF98D5" w14:textId="66255A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D56D429" w14:textId="0B14A4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715E5E2" w14:textId="58C13E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E2109C3" w14:textId="3E4917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803EA6" w14:textId="218B82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6F06B13" w14:textId="0A3285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48B304" w14:textId="38E1478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3D57F0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74CC861" w14:textId="1BD0F3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37B0169B" w14:textId="6F474B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60028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34F286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ECCD1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291DBF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40B120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B208CE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638CC5" w14:textId="337EDC38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AGOSTO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27BAE27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1C41B3" w14:textId="7C5871F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F114B97" w14:textId="7A3D865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8DB859" w14:textId="0361DB5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E5F5A9" w14:textId="04CFC19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0E5199" w14:textId="44C120E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55D486E" w14:textId="6CF128C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B06261" w14:textId="24ACC51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F4E23C6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8F47D9" w14:textId="518FA9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C42E64" w14:textId="48B357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349503" w14:textId="7E23F6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455009" w14:textId="195438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91C28BC" w14:textId="56C16F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853885E" w14:textId="0340A9D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A35057" w14:textId="6A7893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2A0AB8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BF3AAD" w14:textId="19691B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3AA6DC" w14:textId="4C0A48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201F9D" w14:textId="6B42A3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98DC5" w14:textId="39E8EF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0A032" w14:textId="3923015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BE9201" w14:textId="497128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F4032A" w14:textId="6173948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25CDB3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5EA11FB" w14:textId="328A76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FC0B28F" w14:textId="341D9D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EF2D7" w14:textId="0CED3E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06E23F" w14:textId="4A7284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2250F2" w14:textId="25EAB5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882763" w14:textId="001EE1D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5BC1C6" w14:textId="7E8072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7F0FE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D514723" w14:textId="4AB63F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22CDE7" w14:textId="154F90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C41D5A3" w14:textId="2F52CA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D82F7" w14:textId="5B89B2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8629C5" w14:textId="0F5B8F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FD3245" w14:textId="3F3ACE8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7E7AC1" w14:textId="2C7907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BA8EE02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250090" w14:textId="461AF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936850" w14:textId="5A728C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1569ED" w14:textId="0E77C2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D9106" w14:textId="046000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016A8C" w14:textId="6F7930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614EC2" w14:textId="090BE5F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173069" w14:textId="519C6B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673A2D9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ABF8F9B" w14:textId="4B5B07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F4EEB9" w14:textId="6917A5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6F8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2D5F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FED5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300C5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57917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8E383FC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5ABCB9D1" w14:textId="6B4B1A3C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C27874B" w14:textId="536525F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SEPTIEMBRE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E92A4E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E20BD" w14:textId="4C76A8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BAB9FE" w14:textId="260FD2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E1C1D" w14:textId="34547C2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097261" w14:textId="7097BA0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75D82B" w14:textId="608EC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3F2B6E0" w14:textId="632A9F50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15E6D45" w14:textId="53E0946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91EEF27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C9AD8" w14:textId="757E5F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65D060A" w14:textId="33EA11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BDA8F8" w14:textId="4F6662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07E4D3" w14:textId="1B6047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5E22500" w14:textId="75CB24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FB27399" w14:textId="15993F9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C09A57F" w14:textId="28A6E0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EE1544C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C961F1" w14:textId="1F869F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2BF2BED" w14:textId="3B9D5F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04E09D" w14:textId="3C4E71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29C5BF" w14:textId="67B63C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3FAA3" w14:textId="354AD2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033FA5" w14:textId="3BD58BA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AD5D4E" w14:textId="131AC96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1942DA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6BD514" w14:textId="539D2F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DA48A5" w14:textId="6B7AAF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219664" w14:textId="61F3EC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9359DC" w14:textId="49899C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B3D77" w14:textId="64C7A6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A1D153" w14:textId="7C1AED3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4E847D9" w14:textId="4BF4B84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3588CF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A2651C6" w14:textId="14CDF1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B1C1C0E" w14:textId="115C6F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6D1A20" w14:textId="6FC5B3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90440C" w14:textId="2E54A4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D8F551A" w14:textId="32FAE2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C0B0FF" w14:textId="22BA874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52E55B" w14:textId="2A1147A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7DB3AB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CE423F" w14:textId="764EC6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D02494" w14:textId="6E31D5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183CBA" w14:textId="3FB322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DE61E5" w14:textId="017A3B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5E5C1E" w14:textId="005A99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00C123" w14:textId="0CB93C0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FE5E8A" w14:textId="5E7638D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F9738C0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62714E" w14:textId="50FB79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0A16A11" w14:textId="4A087A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6EF8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E76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12BD7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C413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5FE9C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1377DC9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FE5E8F3" w14:textId="474D3B2A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OCTUBRE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1DAA9906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268EF6" w14:textId="339F00C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4767A8" w14:textId="72AA2B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606E45" w14:textId="5E205E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734FE5" w14:textId="11F53BF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CCBD37" w14:textId="758FE72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383A338" w14:textId="1CF1C99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199D0C" w14:textId="34AA20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48A2737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BD2F7B" w14:textId="74A662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D35348" w14:textId="093D5A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2EC394" w14:textId="4830F0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11D71D" w14:textId="1E1239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763EE9" w14:textId="019E33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9586682" w14:textId="4461C81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F61586C" w14:textId="66D58C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56AA3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0F25BF" w14:textId="1EC3B4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27F624" w14:textId="570043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1A902F" w14:textId="1AF51C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1A0B06" w14:textId="63584F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25EEF8" w14:textId="3546A1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4DA1CC" w14:textId="189D4C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4D2C6" w14:textId="63307E6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841C5FA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CD6B08" w14:textId="019581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8FE453" w14:textId="3248F3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373CDE" w14:textId="67649A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26B5BE" w14:textId="4BE297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C16EA20" w14:textId="4ED0FA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20BEFD" w14:textId="2F4AE7F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14BE94B" w14:textId="1F367B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3FB7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54D898" w14:textId="1179DC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0611B7" w14:textId="5B374A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E272CC" w14:textId="0F5E3B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AC35F" w14:textId="45C97D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A05BD05" w14:textId="0B6FE5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315AC8" w14:textId="3B1242E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5748F24" w14:textId="02F90C8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EFB19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F21411" w14:textId="6F41F9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5F886DF" w14:textId="2C654A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5B09C7" w14:textId="36FF1F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92FF5E" w14:textId="5C66F8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B9E74" w14:textId="40CBA8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8DA91CB" w14:textId="6B8876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1807CB" w14:textId="284110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CC5E29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7BD1B5" w14:textId="3D615D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F28D1E9" w14:textId="1F4121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09CA9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ADA86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22049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F1786F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A0ED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1E1777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E9350D6" w14:textId="4C67E3C1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NOVIEMBRE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04BFB3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911DBF" w14:textId="24C419E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2F19E6" w14:textId="529CB7D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193F3" w14:textId="1B4E8DE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95B3D0" w14:textId="06CD836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FE0A5" w14:textId="42DE6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2F9E89F" w14:textId="15AC51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85DC499" w14:textId="17F61D2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138B15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DF0A74D" w14:textId="101010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4EEB4B" w14:textId="647F02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A59089" w14:textId="06B846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A6AE03" w14:textId="61DF81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96E858D" w14:textId="00A582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06519B" w14:textId="04F72F7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7589EB" w14:textId="1FD4743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503BC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6F866EB" w14:textId="7473D2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2911910" w14:textId="35C8CE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7B76E5" w14:textId="4C7EB3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8D013C" w14:textId="1CE682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755708" w14:textId="25FE8B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887AC" w14:textId="1EAB8FF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C99D369" w14:textId="3FA7CE4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2E9130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512634A" w14:textId="73FA3F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D77DCA1" w14:textId="5DAAE5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580905" w14:textId="50D98C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5EDA76" w14:textId="281C8D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EFABF1" w14:textId="0C9D60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A43CE6" w14:textId="664C66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C14986" w14:textId="1E6A85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39DE3A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84D3C6" w14:textId="57C045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BD3E27" w14:textId="379331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063550" w14:textId="15536B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37FB0E" w14:textId="19B334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A71C62" w14:textId="0DC09B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F89C58" w14:textId="119103C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7928D0C" w14:textId="6FBDD2D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25F2089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0F1AE2" w14:textId="45D3BA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871257" w14:textId="13D024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D75CF5" w14:textId="1BA6AD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161C89" w14:textId="6EEC4F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A596" w14:textId="2725F2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4A41F6" w14:textId="6AF4EA5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D14560" w14:textId="622037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FD00B3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6FE523" w14:textId="10CEAF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DB6407D" w14:textId="307E00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D4E4E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E8EE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CAF4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FCE03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32FC1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F10BBC6" w14:textId="3C5F104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DICIEMBRE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0CA8349C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098BB" w14:textId="7E1B49D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1F03D3C" w14:textId="28B1CED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6A1803" w14:textId="44FB500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9281689" w14:textId="0E4795A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F571BF" w14:textId="4C57882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0195620" w14:textId="5147F8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9C3C5" w14:textId="40BD9D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2F30B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BF7088F" w14:textId="61D209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F101F28" w14:textId="736764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8806C3" w14:textId="1C66B0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7860C0" w14:textId="23C83D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246D88" w14:textId="7996DF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8AD4B2" w14:textId="19B1C1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F0E85C9" w14:textId="642D7B0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AB1B9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6B7A0C" w14:textId="07C986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235FB59" w14:textId="4F7A26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BF848C4" w14:textId="0604C8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0C7353" w14:textId="100843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B1151C" w14:textId="64699A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83CAD5" w14:textId="51F716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092A5E" w14:textId="32C630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5C96A1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4E0F41" w14:textId="7EA27B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BFF38" w14:textId="3B12A0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6AA936" w14:textId="4C0A1B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EA5A59" w14:textId="3C88E8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91173" w14:textId="38A937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3F5234" w14:textId="090FFD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415E3F" w14:textId="018265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A63608C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F68CC1" w14:textId="588FA0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F8290A4" w14:textId="18548E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F3DD30" w14:textId="0D2129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94CC8" w14:textId="1C7708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38665" w14:textId="299F33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7C6B4" w14:textId="1C2A825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F1EC474" w14:textId="3F22DCB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920EEE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7B9C7F" w14:textId="66C1BB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E2F9279" w14:textId="496B0B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12F9BC" w14:textId="04EBB3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D03699A" w14:textId="66EB9D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F71DA6" w14:textId="32D2A2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3947F0" w14:textId="6883313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89ABD6" w14:textId="52BC0C0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DEC3D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F53804D" w14:textId="755091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16DDA86" w14:textId="69A619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65044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61B0B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C6612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8935B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DE513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3A58C6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830194" w:rsidRDefault="00E50BDE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16"/>
                <w:szCs w:val="16"/>
              </w:rPr>
            </w:pPr>
          </w:p>
        </w:tc>
      </w:tr>
      <w:tr w:rsidR="00A44A84" w:rsidRPr="00830194" w14:paraId="77F82A92" w14:textId="77777777" w:rsidTr="00A44A84">
        <w:trPr>
          <w:trHeight w:val="284"/>
          <w:jc w:val="center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F05AE2F" w14:textId="77777777" w:rsidR="00A44A84" w:rsidRPr="00830194" w:rsidRDefault="00A44A84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  <w:tr w:rsidR="00EC6BB5" w:rsidRPr="00830194" w14:paraId="27E8E389" w14:textId="77777777" w:rsidTr="00A44A84">
        <w:trPr>
          <w:trHeight w:val="7371"/>
          <w:jc w:val="center"/>
        </w:trPr>
        <w:tc>
          <w:tcPr>
            <w:tcW w:w="5000" w:type="pct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3DB9BE83" w14:textId="0B865188" w:rsidR="00E173EA" w:rsidRPr="00830194" w:rsidRDefault="00E173EA" w:rsidP="00E173EA">
            <w:pPr>
              <w:pStyle w:val="ad"/>
              <w:spacing w:before="240"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B226A1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2021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E173EA" w:rsidRPr="00830194" w14:paraId="23EAE047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9CE8B2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ENERO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E173EA" w:rsidRPr="00830194" w14:paraId="1689AC53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BDD9D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5A280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E6D1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6C997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89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0D6A01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C78D6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24937B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A4AD31" w14:textId="0547EC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94FDC0" w14:textId="1DAF73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D79D7F" w14:textId="0F22DA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1D673" w14:textId="6736E4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4CADED" w14:textId="7EC49A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B94720" w14:textId="2F16E55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7EA4AEC" w14:textId="2C663FB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F9FF81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DEA7A15" w14:textId="4D0B7E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75A7056" w14:textId="0CE2DC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394850F" w14:textId="3BFC90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C166EB" w14:textId="6A28B9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961060" w14:textId="403267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FF05E6" w14:textId="0C5317D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729205EB" w14:textId="3F8C3A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C514C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FCBF0E0" w14:textId="06C9BB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E48243" w14:textId="293109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26629B7" w14:textId="1396BB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5B488A" w14:textId="0D6C9F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FAC819" w14:textId="4F8A4A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DB4B7C" w14:textId="4BE64F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6EBBD2C" w14:textId="50F308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98F57F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FBA0CCC" w14:textId="4CFA9D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F89E266" w14:textId="774528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7BF394D" w14:textId="5F79BB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05F512" w14:textId="38782A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9792EC" w14:textId="19979C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EC4A57" w14:textId="348FE8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ECC6F2" w14:textId="13913A5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D2FE118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A0F0332" w14:textId="54AA1B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CFA6AF6" w14:textId="2F1F51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DE61204" w14:textId="54A79D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4E1B8F" w14:textId="09AD95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8443C0" w14:textId="329E21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27C78A" w14:textId="1E8AC0E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71EA1BF" w14:textId="2655C1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ACA6BEA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0DB4537" w14:textId="4A13D3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FB0D3F" w14:textId="3D056C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838018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A06BF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5BCD1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D7885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0396C9D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29AC0EE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15E84AE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FEBRERO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072AF10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B8E04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466CB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C54AF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D9150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408BC0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2351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F4FB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42EE8C2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B2B01B" w14:textId="377FAF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1AFDF5" w14:textId="73BAEA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A8D8D65" w14:textId="3BCD85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66363" w14:textId="5BA303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CFA502" w14:textId="339624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BFA019D" w14:textId="037722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11CAD3E" w14:textId="2DE23F6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E8B99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6A42E07" w14:textId="2A44E8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8663F6" w14:textId="4B21AC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5B5AEA8" w14:textId="591DEC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FA3827" w14:textId="11F93D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48F0D5" w14:textId="4C1D7A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4BEBD9" w14:textId="2D0B00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A3E72F" w14:textId="0E8D6D8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1976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8247C38" w14:textId="1478C0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BE4A2F" w14:textId="73BB25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130BEC0" w14:textId="42C212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127EC7" w14:textId="1F2F5A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966684" w14:textId="0F98C4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E7C812" w14:textId="036CFF0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32684" w14:textId="0FDA885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C0CBC17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F0C442" w14:textId="26A2B5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9A613FC" w14:textId="183042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35975A1" w14:textId="0001BF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02551E" w14:textId="6493A0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881924" w14:textId="731FDA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97198" w14:textId="723543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C77CD4" w14:textId="682A1A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C475A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F98877D" w14:textId="18B062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9284AE" w14:textId="73573B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F8B883" w14:textId="051F90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CB675C" w14:textId="47A40A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49123B" w14:textId="4CAFDE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04D4B29" w14:textId="6C8DA1E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04922B0" w14:textId="3932D72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8E40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E27EF4" w14:textId="4F2B77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2D4572" w14:textId="3C3045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CDD4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525B5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8685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B0CDA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CDFDC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3C4463A5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6AF7CD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MARZO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7054E1C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55446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2D3C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CEBC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9E995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DB39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8E79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C6BB1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5771A71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924458" w14:textId="31C4CA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5491FA" w14:textId="65ED9E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70EB87" w14:textId="012F3D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6D5D" w14:textId="367583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586207" w14:textId="484188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4B566D6" w14:textId="520FF1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36CD60" w14:textId="6DE2E53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302D3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E24785F" w14:textId="2EEDFF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2AABE2" w14:textId="5F1F8F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810A8A3" w14:textId="707642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223D25" w14:textId="546849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909CAB" w14:textId="77F9EB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71913" w14:textId="0A2C17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E9B649" w14:textId="4010CB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7E0D49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E854687" w14:textId="6C0C36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EF9312" w14:textId="2EB77E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E9CDEA" w14:textId="584A6A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8D6293" w14:textId="06ED8C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0B6FB4" w14:textId="56F5B5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91F1D" w14:textId="2C8D47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8BB6364" w14:textId="506C2AF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7CB29B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7484F7E" w14:textId="144DFC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1E55E2" w14:textId="20E763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D1B963" w14:textId="72218F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1CF3A" w14:textId="2BD206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37A9C1" w14:textId="1C91CD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78281C" w14:textId="32CB48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6A7693A" w14:textId="65735DF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7615903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DDCE1AB" w14:textId="459F22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CA0C40" w14:textId="340F38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B44D6C2" w14:textId="40C79C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EF8C58" w14:textId="59EBFB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E7EAD5" w14:textId="26BE87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289F5C" w14:textId="2C2018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F7645D2" w14:textId="7896F93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69C57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CA0AC1F" w14:textId="5619F8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F7E78B" w14:textId="0D6D4A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37AA7D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86F0D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D1AE3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14319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6C04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6C97F9D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B31568A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ABRIL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0FDD60C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D1E84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C937F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75242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FF9883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EBBD3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8C5A30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10CB73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DF5164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D62A6D" w14:textId="3EF627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266EAA" w14:textId="160BC4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04C24" w14:textId="743953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25FFDB" w14:textId="6C0A48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D55B48" w14:textId="54009B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D1BDA7B" w14:textId="601587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0998E4E" w14:textId="410A94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187B6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E64C118" w14:textId="623F31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506FA3" w14:textId="46E447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AD7A9B8" w14:textId="7D02BF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96A1BB" w14:textId="01E4FA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C74B04" w14:textId="367E4C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95A840" w14:textId="3828F4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648A40" w14:textId="1B2183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DF0E5A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54353E6" w14:textId="3F0CDE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F64F7B" w14:textId="089F3E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5412FA" w14:textId="3BFC0F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68CCE0" w14:textId="1BC4D2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886EDC" w14:textId="5A6C67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11E4B0" w14:textId="1ED18D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7EE3AB" w14:textId="4F0091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F68D98D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DA6D291" w14:textId="3D851B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3E8E689" w14:textId="60DF9A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8E0D1F1" w14:textId="108856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2B88F" w14:textId="6A8DDF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CF0DA8" w14:textId="51752F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4BB959" w14:textId="23F778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1128AF0" w14:textId="413427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8E28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46ED130" w14:textId="00E271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5BF103" w14:textId="1EF313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39BA02" w14:textId="6B70DF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A1C83A" w14:textId="563869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8B2951" w14:textId="59B492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BCF6DE" w14:textId="7C649D7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75798D0" w14:textId="232F6C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2E6A1F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76ABCE8F" w14:textId="61D040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02894" w14:textId="2D1413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4C18D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5E82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527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8E5BF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26A5AE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A9FA0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7443FDF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04AABA9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MAYO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9FEBDE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C41E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C19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AD80D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35B5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77CB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D104C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0B139B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D5DCB1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CC8EE4A" w14:textId="25F83C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6A4CE9" w14:textId="2821DA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15556F" w14:textId="0C191E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7B49CC" w14:textId="586586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CAD75D" w14:textId="7A6059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9B4C81E" w14:textId="3C43E17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6DE101" w14:textId="370AC2C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89EA90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57DB0" w14:textId="3A7282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EF38939" w14:textId="0C5BDE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44A11" w14:textId="093BF3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FA3968" w14:textId="5F7BCC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790C58" w14:textId="17DA69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DB6356" w14:textId="6EDDE03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A7EAC23" w14:textId="3F30CC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2DE80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C699F4" w14:textId="2B4447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30CF284" w14:textId="2C6DDA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C099BA" w14:textId="5AD3D9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D66470" w14:textId="05BAF6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D7FDCB" w14:textId="18D795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303E2B" w14:textId="0CFE3B9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CDE743" w14:textId="2DC981D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20E53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2C3E72" w14:textId="0A7F14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86481B1" w14:textId="5B4016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D03AD2" w14:textId="268C97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6D43C3" w14:textId="38185F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CD4F87" w14:textId="09F3B1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70D704" w14:textId="560B63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DF5A0A7" w14:textId="59A13AE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B7E881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006FBF9" w14:textId="15A7EB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6FD5CE5" w14:textId="12327C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E18413" w14:textId="639436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94A04C" w14:textId="1ED25F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D663D2" w14:textId="2D5AD0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C02B75" w14:textId="1C558F0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4FFBDF" w14:textId="2826123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17C30D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3760F2" w14:textId="274CBA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78F2385" w14:textId="2C2DC9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5265A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139F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CE487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BE72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392CE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6ABEA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E2049D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JUNIO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366EF6B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BD49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B299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BA344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756C0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BD29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5F8486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FD749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C77ED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FC6C60" w14:textId="387FAA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3D69629" w14:textId="0CF5B5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A4B8354" w14:textId="45677A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F9FE96" w14:textId="5152A1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A8AEDC" w14:textId="64BD36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491D1E" w14:textId="2623C4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3EED0A7" w14:textId="502A44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2E137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590432" w14:textId="1B5E04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02DE10" w14:textId="4CF923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0DD4DF" w14:textId="4D85D5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FAC264E" w14:textId="21E9D5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46807D" w14:textId="2D808F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BC0284" w14:textId="7F7278E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B96A40" w14:textId="1BCAC5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62B1B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AD533C" w14:textId="79B0A4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5EF593" w14:textId="6CF89F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FFB48A" w14:textId="6063DF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BDC516" w14:textId="585BCC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BB41" w14:textId="059A79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A2736C" w14:textId="78DFDD4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32C2A9" w14:textId="2D2FC00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DA3CD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48E85D" w14:textId="54A463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5070FAE" w14:textId="535BAF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13C29" w14:textId="1083E4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9DC258" w14:textId="208E31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56E74" w14:textId="46CD5A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DB32BC" w14:textId="733F7A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35FA91" w14:textId="658180F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305916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5D6F87" w14:textId="3E02E9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8C834F" w14:textId="15B178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962B70" w14:textId="4AAA7A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0D5B4E" w14:textId="3A788B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747D3B" w14:textId="3389EB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F4F541" w14:textId="4B50A9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71C0FE" w14:textId="0E2DA25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291228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A756E3" w14:textId="39BB38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9BD06BA" w14:textId="48E6EB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B7EA4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A257E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1299F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A9BE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02B9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E6864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AB97D6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JULIO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1DAF373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0D845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9B750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E5121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2F4BF7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615B3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BF649C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78C1C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A9657A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65E5910B" w14:textId="3F50C8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FA33F4" w14:textId="7BB8DF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A7F321" w14:textId="34720C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1D270A83" w14:textId="5933E9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DCB0F0A" w14:textId="7D0903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20CEF76" w14:textId="58B1A5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54B7361" w14:textId="6B680C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EAD6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4ACC462" w14:textId="1A0F34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2F6B7F9" w14:textId="7ED303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FC932A" w14:textId="746BAF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DA68593" w14:textId="31BD4C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85F5801" w14:textId="057A6A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CC00516" w14:textId="608E038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D901E64" w14:textId="25660DE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8A760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6840E153" w14:textId="613810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C112A96" w14:textId="64B4FA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9B7284" w14:textId="73B196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B850A5E" w14:textId="55E863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EB9EDF" w14:textId="606988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F3AD256" w14:textId="4DD12D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EA41ADC" w14:textId="07A7B4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DB795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20D0A6" w14:textId="4092C1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DF13C48" w14:textId="28AEED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AA2770B" w14:textId="3CC944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BD8F28" w14:textId="20FE43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429A0D0" w14:textId="04ABB0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C0B16A3" w14:textId="3D64E41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706B92" w14:textId="4CC9C6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C620B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5CB968A" w14:textId="5CAAED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E5B0287" w14:textId="49B9DB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7CB913" w14:textId="5261E9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FD50B68" w14:textId="6427A3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B237836" w14:textId="08F2F7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AC78AF4" w14:textId="6C3D60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42A9C97" w14:textId="7D93CBB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CBB6D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8E156AF" w14:textId="2B1513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7C74161" w14:textId="7042FC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22413D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1AAEC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3B093B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81F918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E1E847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31731F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91A6E90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AGOSTO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ABC9FE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6105F4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D242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DC17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C852B2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D45E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D330E4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B7DD9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D4CF40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4E5328" w14:textId="096324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D8E5E5" w14:textId="009B00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F85D28" w14:textId="15682F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61A8EA4" w14:textId="330D62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DEEB85" w14:textId="3BE872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9FDFACC" w14:textId="0A72EC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F8B47C3" w14:textId="08B1135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50D61E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39C757" w14:textId="11FF42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FA153E8" w14:textId="10C253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1CDC7F" w14:textId="599AF2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43DF96" w14:textId="21922A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E54340" w14:textId="303BBE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CC36" w14:textId="6AF0CA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1404EA" w14:textId="5DE736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ACC509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725734" w14:textId="5E32C0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6882FC5" w14:textId="2378C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9D7628" w14:textId="7B87B4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CA8AFC" w14:textId="35AE5C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42D710" w14:textId="767BB3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4161C6" w14:textId="22EE51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509E0D" w14:textId="2A7D2C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7B76E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3D4A83" w14:textId="7F1BED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9605542" w14:textId="784B74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B3C4BB" w14:textId="2A3933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8F0829" w14:textId="0DF189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38D8A5" w14:textId="3FA0C8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DC2448" w14:textId="667101B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68BF30" w14:textId="300B51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4C2193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78CFC97" w14:textId="0EC8DE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6C31F0B" w14:textId="0463C2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8AE24E" w14:textId="0BDE24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18A72D" w14:textId="382742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21ED9" w14:textId="5F88BC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F638D5" w14:textId="0532D7A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EF2097" w14:textId="28D55F9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143CA6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54D72EC" w14:textId="4E7941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3EA6D1" w14:textId="261A41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928D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8E4A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829A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53408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DFC9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B9141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AEAB194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0532A79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SEPTIEMBRE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1742F7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1435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D1433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0C49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7DFF9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C3178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6B51F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335C9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43CB3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4D2EC4" w14:textId="1DF686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907BC78" w14:textId="3AB4CA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8D601F8" w14:textId="70846F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632D1" w14:textId="3A2463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A84219" w14:textId="43042B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FC83D3" w14:textId="382E625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65A0378" w14:textId="4F9867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575C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1D8C949" w14:textId="5C0037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EE577" w14:textId="57A349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A5C7F1" w14:textId="7F7A24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44DDB" w14:textId="107F45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B9438" w14:textId="70F179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551CAAA" w14:textId="3482CB5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D89693" w14:textId="28442D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0A02B8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54D845" w14:textId="19992C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CF99BA5" w14:textId="068760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D4D4D7" w14:textId="76957E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F63C62" w14:textId="1331CE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77543F" w14:textId="386BB0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E7A3CC" w14:textId="6D174E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837158" w14:textId="7FAF28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C882AC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B4110C" w14:textId="5693CF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5FEDC30" w14:textId="4A2A65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520DAE" w14:textId="317141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3A9CC" w14:textId="5D56B6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F5CBEE" w14:textId="0BB4EF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9D349D" w14:textId="1A8CA9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F84BFF" w14:textId="00F3AA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D41A2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DD4C5C" w14:textId="5809FD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C7573E" w14:textId="4D5B98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6A95B4" w14:textId="6DE7A9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FDEC5D" w14:textId="6D08C6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617AB0" w14:textId="025E49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C6FAE" w14:textId="3891B3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3453377" w14:textId="7056455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1251F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3FAF273" w14:textId="3855C0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D3401CB" w14:textId="010A7A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589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F3B0F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D908D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4E56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51EE0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4355D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41180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OCTUBRE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5DA2148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E43DF9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E4B6C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441EB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5A73E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1DF5B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E68EE5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A8C263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9E15C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DFB042B" w14:textId="72E64E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DBC023" w14:textId="383139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66C260" w14:textId="446D96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3BB78A" w14:textId="466E77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0FCFABB" w14:textId="115E55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2BAA5C" w14:textId="64D668D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333767" w14:textId="6CB706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02BB7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996064" w14:textId="2DEBA3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3D1D1" w14:textId="0E9EAE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51193" w14:textId="2BF561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FF54B" w14:textId="1A103C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51FD44" w14:textId="2BA652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6DC3F6" w14:textId="039449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039F4B" w14:textId="0081B0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E4E66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DDA490" w14:textId="16B527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BFED8DF" w14:textId="024387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D28B1A" w14:textId="042CC6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2F35BD" w14:textId="61628C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2D3AEC" w14:textId="5369E7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3A5077" w14:textId="0E47B83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2DD22D" w14:textId="6DAD22B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01499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6715DE" w14:textId="4289A0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7BEBE96" w14:textId="3EFC42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A271A2" w14:textId="39DDD8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EE3855" w14:textId="519675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3DE9C" w14:textId="3086D7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AFD653" w14:textId="4A29E8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BDE4DA" w14:textId="433265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6387B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715A96" w14:textId="1DC264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FACE477" w14:textId="667502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C57702" w14:textId="23CCD9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735009" w14:textId="2DE0BE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D2279D" w14:textId="46D569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466A4E" w14:textId="665FA7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691BFD" w14:textId="6078EB1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E41AE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5B146F" w14:textId="558A73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02BB7B3" w14:textId="6C09FE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330B8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94EB23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1765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E064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8642B7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AE8928A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74A9FA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NOVIEMBRE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013EF0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DCD77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742B05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74F2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58A9E8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EFC86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6E7F5D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CE9AC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76D3F1A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C59E41" w14:textId="079CE6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3552516" w14:textId="7EE2B7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7CB867" w14:textId="417D63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FBB0130" w14:textId="5952A9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296A00" w14:textId="6DC677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3D45A7D" w14:textId="5D34E7B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A05B1A" w14:textId="272544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1F493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EA5B26" w14:textId="081001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B7A5BC" w14:textId="695651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5DEA7A" w14:textId="285BF3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9013E" w14:textId="35C673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B186D5" w14:textId="586867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8E7504" w14:textId="559FDD5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2BF9E9" w14:textId="76CC880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E54FE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48C08F" w14:textId="51A678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01846" w14:textId="201ADA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8005AE" w14:textId="1ECDC7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6AC4B" w14:textId="4C7F71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EC890B" w14:textId="225BF6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5255FE" w14:textId="130DF2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B9D9CD" w14:textId="08EFABE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ECE80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386215" w14:textId="263E73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17ACCD" w14:textId="28F073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4D00F9" w14:textId="263F9A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2B3BC2" w14:textId="61C139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A03926" w14:textId="6EAC49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BD3F13" w14:textId="0C641F2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298556" w14:textId="6140C7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F7565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8DCF00" w14:textId="17A9FE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4AFBE9" w14:textId="08941F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AEC302" w14:textId="373983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BE165" w14:textId="5F6C77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2A5FA" w14:textId="2D24B7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2629D5" w14:textId="7475E4E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1FAB31" w14:textId="1B2460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9F41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B7EB6D" w14:textId="0B71D1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ECF6155" w14:textId="73953F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5BE3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EF10A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5DE9B8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DC340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C3BD1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15532C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C89C6C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DICIEMBRE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A3BF2E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9B628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20077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CA8CE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8CA11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0C85A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17169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6E3BFA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A30AB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8E1AF0E" w14:textId="23E5E6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057598" w14:textId="7F6E77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7D02F6" w14:textId="435824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E780CB" w14:textId="04537C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44B507" w14:textId="613D96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E199BE" w14:textId="4557AC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D403D0" w14:textId="120D964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0E011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DF0B9D" w14:textId="7AB301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2CD468C" w14:textId="14DC2F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1851C2" w14:textId="3657CE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0564B4" w14:textId="75B2F5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F53683" w14:textId="12526D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3939BA" w14:textId="2918F8C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9684AE6" w14:textId="0FB265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4375DC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4DB225" w14:textId="63A638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CB7EB8A" w14:textId="6E7C73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D3F804" w14:textId="3B3B04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EA2D1" w14:textId="2EFB92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192550" w14:textId="4A0C6D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B92B6E" w14:textId="6FCE381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C3EBBC" w14:textId="5A70A7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4D1EF4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160E10" w14:textId="4E481F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64312" w14:textId="3C905B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EE7D96A" w14:textId="377F8F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8C831D" w14:textId="10077E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8EAD94" w14:textId="052532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A5C987" w14:textId="49340D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3113CF" w14:textId="0DA904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D0F9D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D43841" w14:textId="65C093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7ECC75" w14:textId="4B6A5F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776A336" w14:textId="16BCEE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600817" w14:textId="5FEF34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231A0C" w14:textId="558DCF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B00F9" w14:textId="1DE7A6E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511649" w14:textId="6B3130D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DF8458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0C6DD0" w14:textId="7695A9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DDA8D1" w14:textId="26990A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A2351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DC758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39657C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B3021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63928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88FACF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56FC4B7D" w14:textId="77777777" w:rsidR="00EC6BB5" w:rsidRPr="00830194" w:rsidRDefault="00EC6BB5" w:rsidP="00EC6BB5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</w:tbl>
    <w:p w14:paraId="2B3E424A" w14:textId="1DF0A038" w:rsidR="00F93E3B" w:rsidRPr="00830194" w:rsidRDefault="00F93E3B" w:rsidP="008F3702">
      <w:pPr>
        <w:pStyle w:val="a5"/>
        <w:rPr>
          <w:rFonts w:ascii="Arial Narrow" w:hAnsi="Arial Narrow"/>
          <w:b/>
          <w:bCs/>
          <w:noProof/>
          <w:color w:val="auto"/>
          <w:sz w:val="2"/>
          <w:szCs w:val="2"/>
        </w:rPr>
      </w:pPr>
    </w:p>
    <w:sectPr w:rsidR="00F93E3B" w:rsidRPr="00830194" w:rsidSect="00830194">
      <w:pgSz w:w="11906" w:h="16838" w:code="9"/>
      <w:pgMar w:top="397" w:right="397" w:bottom="284" w:left="397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858CE" w14:textId="77777777" w:rsidR="007804B5" w:rsidRDefault="007804B5">
      <w:pPr>
        <w:spacing w:after="0"/>
      </w:pPr>
      <w:r>
        <w:separator/>
      </w:r>
    </w:p>
  </w:endnote>
  <w:endnote w:type="continuationSeparator" w:id="0">
    <w:p w14:paraId="6383FB31" w14:textId="77777777" w:rsidR="007804B5" w:rsidRDefault="007804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4A0D48" w14:textId="77777777" w:rsidR="007804B5" w:rsidRDefault="007804B5">
      <w:pPr>
        <w:spacing w:after="0"/>
      </w:pPr>
      <w:r>
        <w:separator/>
      </w:r>
    </w:p>
  </w:footnote>
  <w:footnote w:type="continuationSeparator" w:id="0">
    <w:p w14:paraId="032EA608" w14:textId="77777777" w:rsidR="007804B5" w:rsidRDefault="007804B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1"/>
    <w:docVar w:name="MonthEnd10" w:val="31.10.2021"/>
    <w:docVar w:name="MonthEnd11" w:val="30.11.2021"/>
    <w:docVar w:name="MonthEnd12" w:val="31.12.2021"/>
    <w:docVar w:name="MonthEnd2" w:val="28.02.2021"/>
    <w:docVar w:name="MonthEnd3" w:val="31.03.2021"/>
    <w:docVar w:name="MonthEnd4" w:val="30.04.2021"/>
    <w:docVar w:name="MonthEnd5" w:val="31.05.2021"/>
    <w:docVar w:name="MonthEnd6" w:val="30.06.2021"/>
    <w:docVar w:name="MonthEnd7" w:val="31.07.2021"/>
    <w:docVar w:name="MonthEnd8" w:val="31.08.2021"/>
    <w:docVar w:name="MonthEnd9" w:val="30.09.2021"/>
    <w:docVar w:name="Months" w:val="12"/>
    <w:docVar w:name="MonthStart1" w:val="01.01.2021"/>
    <w:docVar w:name="MonthStart10" w:val="01.10.2021"/>
    <w:docVar w:name="MonthStart11" w:val="01.11.2021"/>
    <w:docVar w:name="MonthStart12" w:val="01.12.2021"/>
    <w:docVar w:name="MonthStart2" w:val="01.02.2021"/>
    <w:docVar w:name="MonthStart3" w:val="01.03.2021"/>
    <w:docVar w:name="MonthStart4" w:val="01.04.2021"/>
    <w:docVar w:name="MonthStart5" w:val="01.05.2021"/>
    <w:docVar w:name="MonthStart6" w:val="01.06.2021"/>
    <w:docVar w:name="MonthStart7" w:val="01.07.2021"/>
    <w:docVar w:name="MonthStart8" w:val="01.08.2021"/>
    <w:docVar w:name="MonthStart9" w:val="01.09.2021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105E"/>
    <w:rsid w:val="000A5A57"/>
    <w:rsid w:val="00111F7C"/>
    <w:rsid w:val="001274F3"/>
    <w:rsid w:val="00151CCE"/>
    <w:rsid w:val="001635B6"/>
    <w:rsid w:val="001B01F9"/>
    <w:rsid w:val="001C41F9"/>
    <w:rsid w:val="00240D4D"/>
    <w:rsid w:val="002562E7"/>
    <w:rsid w:val="00262F23"/>
    <w:rsid w:val="00285C1D"/>
    <w:rsid w:val="003327F5"/>
    <w:rsid w:val="00340CAF"/>
    <w:rsid w:val="003C0D41"/>
    <w:rsid w:val="003E085C"/>
    <w:rsid w:val="003E7B3A"/>
    <w:rsid w:val="00406D1A"/>
    <w:rsid w:val="00416364"/>
    <w:rsid w:val="00431B29"/>
    <w:rsid w:val="00440416"/>
    <w:rsid w:val="00462EAD"/>
    <w:rsid w:val="004A6170"/>
    <w:rsid w:val="004F6AAC"/>
    <w:rsid w:val="00512F2D"/>
    <w:rsid w:val="00570FBB"/>
    <w:rsid w:val="00583B82"/>
    <w:rsid w:val="005923AC"/>
    <w:rsid w:val="005D5149"/>
    <w:rsid w:val="005E656F"/>
    <w:rsid w:val="00653B95"/>
    <w:rsid w:val="00667021"/>
    <w:rsid w:val="006974E1"/>
    <w:rsid w:val="006C0896"/>
    <w:rsid w:val="006C3261"/>
    <w:rsid w:val="006F194E"/>
    <w:rsid w:val="006F513E"/>
    <w:rsid w:val="007804B5"/>
    <w:rsid w:val="007C0139"/>
    <w:rsid w:val="007D45A1"/>
    <w:rsid w:val="007F564D"/>
    <w:rsid w:val="0082138F"/>
    <w:rsid w:val="00830194"/>
    <w:rsid w:val="008B1201"/>
    <w:rsid w:val="008F16F7"/>
    <w:rsid w:val="008F3702"/>
    <w:rsid w:val="009164BA"/>
    <w:rsid w:val="009166BD"/>
    <w:rsid w:val="009647CF"/>
    <w:rsid w:val="00977AAE"/>
    <w:rsid w:val="00996E56"/>
    <w:rsid w:val="00997268"/>
    <w:rsid w:val="009E3C7C"/>
    <w:rsid w:val="00A12667"/>
    <w:rsid w:val="00A14581"/>
    <w:rsid w:val="00A20E4C"/>
    <w:rsid w:val="00A44A84"/>
    <w:rsid w:val="00AA23D3"/>
    <w:rsid w:val="00AA3C50"/>
    <w:rsid w:val="00AE302A"/>
    <w:rsid w:val="00AE36BB"/>
    <w:rsid w:val="00B226A1"/>
    <w:rsid w:val="00B37C7E"/>
    <w:rsid w:val="00B65B09"/>
    <w:rsid w:val="00B84FC1"/>
    <w:rsid w:val="00B85583"/>
    <w:rsid w:val="00B9476B"/>
    <w:rsid w:val="00BC3952"/>
    <w:rsid w:val="00BE5AB8"/>
    <w:rsid w:val="00C44DFB"/>
    <w:rsid w:val="00C6519B"/>
    <w:rsid w:val="00C70F21"/>
    <w:rsid w:val="00C7354B"/>
    <w:rsid w:val="00C91F9B"/>
    <w:rsid w:val="00D4213C"/>
    <w:rsid w:val="00DE32AC"/>
    <w:rsid w:val="00DF7222"/>
    <w:rsid w:val="00E1407A"/>
    <w:rsid w:val="00E173EA"/>
    <w:rsid w:val="00E272ED"/>
    <w:rsid w:val="00E318B9"/>
    <w:rsid w:val="00E356E6"/>
    <w:rsid w:val="00E50BDE"/>
    <w:rsid w:val="00E774CD"/>
    <w:rsid w:val="00E77E1D"/>
    <w:rsid w:val="00EC6BB5"/>
    <w:rsid w:val="00ED75B6"/>
    <w:rsid w:val="00EF1F0E"/>
    <w:rsid w:val="00F25F9B"/>
    <w:rsid w:val="00F56F6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6822</Words>
  <Characters>38887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2021-04-13T08:51:00Z</dcterms:created>
  <dcterms:modified xsi:type="dcterms:W3CDTF">2021-04-13T08:51:00Z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