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jc w:val="center"/>
        <w:tblLook w:val="04A0" w:firstRow="1" w:lastRow="0" w:firstColumn="1" w:lastColumn="0" w:noHBand="0" w:noVBand="1"/>
        <w:tblCaption w:val="Макетная таблица календаря"/>
        <w:tblDescription w:val="Макетная таблица календаря"/>
      </w:tblPr>
      <w:tblGrid>
        <w:gridCol w:w="11112"/>
      </w:tblGrid>
      <w:tr w:rsidR="003E085C" w:rsidRPr="00830194" w14:paraId="40983BE3" w14:textId="77777777" w:rsidTr="00A44A84">
        <w:trPr>
          <w:trHeight w:val="7371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66537F75" w14:textId="48BB4F40" w:rsidR="003E085C" w:rsidRPr="00830194" w:rsidRDefault="003E085C" w:rsidP="008F3702">
            <w:pPr>
              <w:pStyle w:val="ad"/>
              <w:spacing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E356E6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2020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  <w:bookmarkStart w:id="0" w:name="_Calendar"/>
            <w:bookmarkEnd w:id="0"/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240D4D" w:rsidRPr="00830194" w14:paraId="79F6697B" w14:textId="61825017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E763E4B" w14:textId="4F4C23C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bookmarkStart w:id="1" w:name="_Hlk38821049"/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ENERO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240D4D" w:rsidRPr="00830194" w14:paraId="684222CD" w14:textId="77777777" w:rsidTr="00EC6BB5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9408482" w14:textId="3AFCDB6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B285114" w14:textId="1A5E3D8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BB7502" w14:textId="1CD508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84BA99" w14:textId="5DB09B7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F75680" w14:textId="0BC99E3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7BE3AF3" w14:textId="5D1A1E2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E85CF0" w14:textId="0247AB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1DF8F53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3DF47A" w14:textId="5F78CB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FD8DCA2" w14:textId="270F35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953DC5" w14:textId="6ADDDA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6F7F6B" w14:textId="37BE54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77DEF9" w14:textId="47B1BE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AB1CBA7" w14:textId="61637D8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1DE8D4C" w14:textId="1DF18A2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FA4FA2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88A4083" w14:textId="72BC9B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AD9C7DF" w14:textId="3CB1ED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FD5672A" w14:textId="098360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E39618" w14:textId="02D016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E01D669" w14:textId="44E299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8B3CC1" w14:textId="75BFC40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63A6A44F" w14:textId="44BE9A4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23F797F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3FCDA0AA" w14:textId="6BBB80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99770B" w14:textId="1E1FE5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078C04D" w14:textId="77A934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764BF9" w14:textId="2B4AEF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4D6EFD" w14:textId="2746C2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1A7D074" w14:textId="57E749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F4C53D" w14:textId="44FBA68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529957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824C9C9" w14:textId="3DEF3E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5E1D41" w14:textId="0FA998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3951C8E" w14:textId="4E87CB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755A8A" w14:textId="2E8E89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1F29A4" w14:textId="16A6CF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8D3352" w14:textId="249AF82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CF6BA37" w14:textId="3F627D8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97D45F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4BD14B6A" w14:textId="7ECEF4B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746ECD0" w14:textId="623614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F7B018" w14:textId="7F8ECF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2B5BF7" w14:textId="590E141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3E501" w14:textId="2B05FA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251BC6" w14:textId="23913BD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CA74E8D" w14:textId="36C0AD8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44E5B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5F237A0" w14:textId="324B5E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84CCAC5" w14:textId="272834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50BB2A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13DE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41B31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7F8A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40F850E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  <w:bookmarkEnd w:id="1"/>
                </w:tbl>
                <w:p w14:paraId="1B2D8CF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D861116" w14:textId="07AD39E6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FEBRERO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D521D1C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4A50A8" w14:textId="55D514B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052ACD" w14:textId="70762F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47D848" w14:textId="030CFB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412BE2" w14:textId="73495E6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3D3BE5" w14:textId="5E9F8B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2F7BE9" w14:textId="3EEEDF3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CB16A91" w14:textId="22F6A5B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33AD79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338C3E" w14:textId="6D74F6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9814E4" w14:textId="47FD33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665E05" w14:textId="725379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1D4F0" w14:textId="353D481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FC2BCF9" w14:textId="2254B30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D888BB" w14:textId="64FEB64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A023F15" w14:textId="11D7BE2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78283D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E1A06" w14:textId="4D597E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1E8FAF3" w14:textId="5B791F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1F01189" w14:textId="58E450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9A7D" w14:textId="1238BC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7C63CF" w14:textId="012296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0DD119" w14:textId="784E381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1B6ED7" w14:textId="34E348C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C4D67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4AC88D8" w14:textId="7F593C8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0ABAC2" w14:textId="7B4318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8AB7AB9" w14:textId="2156C8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8FC14F" w14:textId="2E201F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F7ACB7" w14:textId="08C133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9F174" w14:textId="71B4878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0A0A41E" w14:textId="424473E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33194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526BF" w14:textId="0E7F68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8C1CD1" w14:textId="34F0C7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C3A56F1" w14:textId="379E05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5262D4B" w14:textId="1DB6A8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49CF7" w14:textId="71483E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26A059" w14:textId="3424611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E25065" w14:textId="0E5CB9C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B0FF95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A5D3919" w14:textId="47F3AA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641D12" w14:textId="344912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CBBFCBA" w14:textId="635FB27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DB4676" w14:textId="3E62D0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2ADD02" w14:textId="6DA158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6D5BCA" w14:textId="69C64AE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67017D" w14:textId="6E6FB93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B553C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549FBFA" w14:textId="1EEE1D7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254819C" w14:textId="177B9B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EFD04B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AA4EB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9AE7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A3664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970C0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635B5D45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315FC74" w14:textId="6ED14BB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MARZO</w:t>
                  </w:r>
                  <w:r w:rsidR="009E3C7C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FBA145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82C68E" w14:textId="2D3091F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1C50" w14:textId="0C863AF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330407" w14:textId="14BF36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2E47A7" w14:textId="7A676F5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7F939A" w14:textId="1EE4ABD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24E7528" w14:textId="4E01A38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F13CE6" w14:textId="3610CE7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AD7C61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0AAAD04" w14:textId="3E3CD7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C2568" w14:textId="62638C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F3CE0B" w14:textId="4C90F2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343102" w14:textId="49D11B1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F3FC" w14:textId="5F4419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C4B999" w14:textId="4A187A6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11257B" w14:textId="1CE0404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CC4FB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D8059F" w14:textId="7C2336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5CA2B8" w14:textId="55F61D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0DB2D48" w14:textId="4E370D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650517" w14:textId="687BAE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810657" w14:textId="5F66F0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2049" w14:textId="354A631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2C3A7B" w14:textId="5C86C33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AA7F9C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1BC1FA" w14:textId="58B7B0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ED7620" w14:textId="4D63C8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AD98F73" w14:textId="7306A5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612937" w14:textId="1E4B7A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6CEF7" w14:textId="32BA76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EEA51C" w14:textId="68BB9B6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40F2AC" w14:textId="240CD55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924FE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0EE5652" w14:textId="69CB6C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7248AD" w14:textId="29F6F8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55AFA3B" w14:textId="1E23D8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5F29" w14:textId="26E501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D56471" w14:textId="1681CD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AED89" w14:textId="5E96983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77A3C" w14:textId="6B0E9B7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22DB458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4ACEBE8" w14:textId="0715F7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E2EFA3" w14:textId="4E98770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50FF736" w14:textId="0DCE60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8BB8E5" w14:textId="481289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100B5" w14:textId="540F52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7C4FF97" w14:textId="6F4CAAE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8E039F" w14:textId="736B212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808F25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E6C55AF" w14:textId="0CA87B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1FD984" w14:textId="213636A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9E8669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B537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1958E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7379C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133FB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260070DC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4B9D1A2" w14:textId="1EE602C4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ABRIL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86B25E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AC1FC0" w14:textId="46E394C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4AE8CF" w14:textId="6DBACF9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D221CC" w14:textId="19402B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67455C" w14:textId="48C7C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DCA161" w14:textId="2CCF278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C27E099" w14:textId="6EAE871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E05008" w14:textId="363CA22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8746610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94D48" w14:textId="539743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69881" w14:textId="74CC63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853C12" w14:textId="477A24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05E42A6" w14:textId="13018E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2FC3EB" w14:textId="17818E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27BD5DB" w14:textId="404D6DE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3C7F0FA" w14:textId="4207BE6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6D7401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47C32FA" w14:textId="132CD6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BC7F61" w14:textId="41EB28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96F8EEB" w14:textId="4773784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CAAFC1" w14:textId="503D7C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C5458D" w14:textId="5E4D53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09DBCE" w14:textId="2377340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14266C6" w14:textId="3728156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E5D7C27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107F514" w14:textId="210582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951A1E9" w14:textId="27DA5C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BBD307A" w14:textId="7E8522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F98C93" w14:textId="3E264B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92DA3C" w14:textId="54657A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CB3325" w14:textId="2830AFB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75FC51" w14:textId="7D105B1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D26192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370BE02" w14:textId="79A6A5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7362466" w14:textId="5C0F2A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31F3671" w14:textId="107C62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881A4" w14:textId="3C67CA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123C56" w14:textId="7357C9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154DC" w14:textId="7D584B7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413671" w14:textId="24BB413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E4EF58A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4F5F3AE" w14:textId="276089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A924BA6" w14:textId="2E0091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96D1FA8" w14:textId="085D96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644FB7" w14:textId="5C0466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2F79A" w14:textId="0F1D82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F1736F" w14:textId="76CA7F9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E654C5" w14:textId="02E3439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B933A3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62E7F3B" w14:textId="341C23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0D3DAF2" w14:textId="1F01DC8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A83279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2B61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0FE7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0F720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972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F4768A2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3808ABFD" w14:textId="5185E65E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392961A3" w14:textId="4946B435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>MAYO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533209A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3937BF7" w14:textId="163986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076CB9" w14:textId="3D0F9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E2E5AC" w14:textId="165B57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91E9FA" w14:textId="4F3A31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C9E446" w14:textId="7DF04EE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474412" w14:textId="504960F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B3D15" w14:textId="77CACF0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8FA371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57682D8" w14:textId="52F166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867C93" w14:textId="679B8A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865E0A7" w14:textId="35D6381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684AED" w14:textId="4D49D5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0F1AEC" w14:textId="5CB02F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988ABBF" w14:textId="276645C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B319A52" w14:textId="7ED8C39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F2BFDB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217980" w14:textId="3B5C78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3F0A28" w14:textId="6BA2A3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754E50" w14:textId="63B961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4A2C39" w14:textId="4B56FF2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8F8CC1" w14:textId="069F5B8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17A04D" w14:textId="0EFF2D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06DA228" w14:textId="4EDFA9A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C3EBBE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B720E8" w14:textId="358A22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7630C8" w14:textId="3F7D3B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83A53F4" w14:textId="36E55C8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B395AE" w14:textId="7DCE29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81E61E" w14:textId="7681E2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65BF55" w14:textId="49316B3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869C1DC" w14:textId="3E0B018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93A41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DBCB23D" w14:textId="6928FF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B0EB602" w14:textId="288657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6961A2" w14:textId="19C458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BD38E3F" w14:textId="42C552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04CD3E" w14:textId="66BC35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42B2DE" w14:textId="0585574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D4C57E" w14:textId="4749425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D57EB2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CB464" w14:textId="1175BA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41145EE" w14:textId="0AB443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B4A0FD" w14:textId="106110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D90E878" w14:textId="15E57C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332647" w14:textId="36F7AF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502DBD" w14:textId="42CA022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F76B1F" w14:textId="6423644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CBC6B8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6A44DC" w14:textId="60770F4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E08FBA" w14:textId="0B3A7B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F6AA4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F08D6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6EDB6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E2DC0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0A0F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B24666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8937A74" w14:textId="11CDDED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JUNIO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3FDBBAF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CD867C" w14:textId="16A33E0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AD34CA" w14:textId="51B0905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CEF8E2" w14:textId="4098149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2EC53A" w14:textId="1AF4CFD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5114B7" w14:textId="044CBD8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9497BC" w14:textId="3EB474B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8DC64F" w14:textId="665C900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0101CD6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816137E" w14:textId="4D7E2C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F6D0B3" w14:textId="5C3046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B10352" w14:textId="41D2E3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D945A5" w14:textId="0CF3ED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B51A83A" w14:textId="5D7101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AF9861" w14:textId="7204410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759CE0" w14:textId="74D5825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A1624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2F00F4" w14:textId="068C18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74467DC" w14:textId="79B873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5126E1" w14:textId="0B0DA5B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4D7C46" w14:textId="544075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A570E9" w14:textId="33C3B5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E94833" w14:textId="35BECE3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A83B728" w14:textId="704EF5A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BBD02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E7C0667" w14:textId="3C82E93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0E6247" w14:textId="1E22B6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DD14DC" w14:textId="3C2133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76184E" w14:textId="6579F01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8F671C" w14:textId="09612B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73AA43" w14:textId="405F90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57A761" w14:textId="6E4FB7B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CC90BE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D0E9B3D" w14:textId="75B017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666DBF" w14:textId="5EC8C7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8CF228" w14:textId="6A1C2B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32C419" w14:textId="160C71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099A536" w14:textId="427D3B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63CFF2" w14:textId="06BA8B1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2D741E" w14:textId="07E9BBB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7AB067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D9ADCD" w14:textId="182020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EED7713" w14:textId="0E322C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DF96F" w14:textId="2BE4C5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56CF98" w14:textId="17CDCF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66E3DE" w14:textId="4A9611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4099FC" w14:textId="6F65ED8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4602653" w14:textId="7D940DB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E8BAD1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239B36" w14:textId="2147D9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061EE3" w14:textId="217BFD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BD41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653A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904A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91EF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A517B8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54C2834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B8A97B6" w14:textId="7086D6EB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JULIO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5F48B94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EB0A9E" w14:textId="1E6E6B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031FA6" w14:textId="2B83EB3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E1EB63" w14:textId="122D80D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1004C4" w14:textId="084A0E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9397D7" w14:textId="773CDFC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34D544" w14:textId="6EC5FE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5E67A74" w14:textId="0B1F61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95417E5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19BABFE" w14:textId="047127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C221972" w14:textId="5055FA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371317" w14:textId="4260DC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E429C1" w14:textId="4E931D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622A721" w14:textId="1EAAE4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2A728AE9" w14:textId="77175AD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0747D21B" w14:textId="5BEA247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7F1548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A258DF9" w14:textId="106CD9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DC464DE" w14:textId="36711E4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25E8991" w14:textId="74AA4F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FD04F54" w14:textId="0A32E6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800037" w14:textId="6E525F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A950862" w14:textId="03DA648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26F7F99" w14:textId="2B2CEA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D473A1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603902" w14:textId="0B595D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E77D100" w14:textId="701697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599CD95" w14:textId="067E2C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870AC23" w14:textId="46AB4F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588A0D8" w14:textId="5BB719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58F480D" w14:textId="0541E19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4CBDC70" w14:textId="457A73A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43E547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064B125" w14:textId="5AFF777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71ECA11E" w14:textId="3185B4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EE0372" w14:textId="6C5119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F06F684" w14:textId="6DBF74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2C1871" w14:textId="027964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BB295E0" w14:textId="7FA3DE2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D2C584A" w14:textId="017871B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083E5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0CBF98D5" w14:textId="3A4AD6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D56D429" w14:textId="49F98F7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715E5E2" w14:textId="31DF98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E2109C3" w14:textId="52CBA1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803EA6" w14:textId="541D07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6F06B13" w14:textId="7CFCE90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48B304" w14:textId="0468770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3D57F0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74CC861" w14:textId="43385D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37B0169B" w14:textId="2A2C2D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60028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34F286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ECCD1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291DBF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40B120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B208CE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638CC5" w14:textId="337EDC38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AGOSTO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27BAE27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1C41B3" w14:textId="7C5871F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F114B97" w14:textId="7A3D865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8DB859" w14:textId="0361DB5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E5F5A9" w14:textId="04CFC19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0E5199" w14:textId="44C120E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55D486E" w14:textId="6CF128C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B06261" w14:textId="24ACC51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F4E23C6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8F47D9" w14:textId="434EC7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C42E64" w14:textId="537707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349503" w14:textId="69B6A1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455009" w14:textId="38B795B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91C28BC" w14:textId="1E0157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853885E" w14:textId="342C789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A35057" w14:textId="17BBBA3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2A0AB8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BF3AAD" w14:textId="0C23291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3AA6DC" w14:textId="7F9B3F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201F9D" w14:textId="4C263A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98DC5" w14:textId="1AE405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0A032" w14:textId="1AE5E4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BE9201" w14:textId="702EF52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F4032A" w14:textId="488668D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25CDB3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5EA11FB" w14:textId="7F26D5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FC0B28F" w14:textId="135819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EF2D7" w14:textId="5DD01F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06E23F" w14:textId="435C6F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2250F2" w14:textId="6C200E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882763" w14:textId="2DE7917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5BC1C6" w14:textId="2437BB0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7F0FE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D514723" w14:textId="3AFD3C1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22CDE7" w14:textId="704F2A4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C41D5A3" w14:textId="4C91F9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D82F7" w14:textId="2ABDD97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8629C5" w14:textId="09217B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FD3245" w14:textId="547966B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7E7AC1" w14:textId="7EA417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BA8EE02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250090" w14:textId="57FA78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936850" w14:textId="717C12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1569ED" w14:textId="45BB95D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D9106" w14:textId="1CF41E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016A8C" w14:textId="3E381C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614EC2" w14:textId="5F348C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173069" w14:textId="53D89AD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673A2D9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ABF8F9B" w14:textId="4DD1E4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F4EEB9" w14:textId="426D78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6F8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2D5F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FED5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300C5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57917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8E383FC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5ABCB9D1" w14:textId="6B4B1A3C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C27874B" w14:textId="536525F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SEPTIEMBRE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E92A4E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E20BD" w14:textId="4C76A8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BAB9FE" w14:textId="260FD2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E1C1D" w14:textId="34547C2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097261" w14:textId="7097BA0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75D82B" w14:textId="608EC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3F2B6E0" w14:textId="632A9F50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15E6D45" w14:textId="53E0946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91EEF27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C9AD8" w14:textId="02F66A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65D060A" w14:textId="701675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BDA8F8" w14:textId="72BE08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07E4D3" w14:textId="17A687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5E22500" w14:textId="3536CD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FB27399" w14:textId="1545A03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C09A57F" w14:textId="5F7A703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EE1544C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C961F1" w14:textId="09747D5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2BF2BED" w14:textId="730EDE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04E09D" w14:textId="0ADE3B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29C5BF" w14:textId="58D5DE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3FAA3" w14:textId="577FEE4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033FA5" w14:textId="1044C9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AD5D4E" w14:textId="7DB97C4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1942DA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6BD514" w14:textId="0CDC59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DA48A5" w14:textId="14D357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219664" w14:textId="4634C3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9359DC" w14:textId="604D77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B3D77" w14:textId="0587A9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A1D153" w14:textId="6754C52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4E847D9" w14:textId="667A957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3588CF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A2651C6" w14:textId="2DCC68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B1C1C0E" w14:textId="5506A5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6D1A20" w14:textId="72BFC5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90440C" w14:textId="2D5C26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D8F551A" w14:textId="155F2B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C0B0FF" w14:textId="56555DE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52E55B" w14:textId="574044E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7DB3AB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CE423F" w14:textId="2F74FB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D02494" w14:textId="319655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183CBA" w14:textId="38B0752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DE61E5" w14:textId="65D94B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5E5C1E" w14:textId="3D3F17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00C123" w14:textId="7CD43B2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FE5E8A" w14:textId="6DB869F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F9738C0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62714E" w14:textId="51A539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0A16A11" w14:textId="2AA277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6EF8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E76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12BD7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C413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5FE9C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1377DC9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FE5E8F3" w14:textId="474D3B2A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OCTUBRE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1DAA9906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268EF6" w14:textId="339F00C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4767A8" w14:textId="72AA2B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606E45" w14:textId="5E205E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734FE5" w14:textId="11F53BF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CCBD37" w14:textId="758FE72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383A338" w14:textId="1CF1C99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199D0C" w14:textId="34AA20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48A2737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BD2F7B" w14:textId="5BBD43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D35348" w14:textId="2E0A12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2EC394" w14:textId="448AE4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11D71D" w14:textId="3F81E0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763EE9" w14:textId="498854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9586682" w14:textId="7FB5081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F61586C" w14:textId="0120552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56AA3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0F25BF" w14:textId="5E2921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27F624" w14:textId="535C28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1A902F" w14:textId="180E27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1A0B06" w14:textId="129304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25EEF8" w14:textId="3BAD29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4DA1CC" w14:textId="0E04901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4D2C6" w14:textId="7E657F9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841C5FA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CD6B08" w14:textId="2513F0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8FE453" w14:textId="58116A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373CDE" w14:textId="259771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26B5BE" w14:textId="138DB1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C16EA20" w14:textId="20631D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20BEFD" w14:textId="3469CF7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14BE94B" w14:textId="3397FD7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3FB7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54D898" w14:textId="6A4882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0611B7" w14:textId="67C0AA6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E272CC" w14:textId="49BFD7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AC35F" w14:textId="54A823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A05BD05" w14:textId="285964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315AC8" w14:textId="3B8C943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5748F24" w14:textId="5F3304A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EFB19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F21411" w14:textId="5A4534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5F886DF" w14:textId="2A0CF7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5B09C7" w14:textId="793B38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92FF5E" w14:textId="591E12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B9E74" w14:textId="541F34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8DA91CB" w14:textId="4ADD55D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1807CB" w14:textId="72BBCBB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CC5E29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7BD1B5" w14:textId="77F7FA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F28D1E9" w14:textId="738814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09CA9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ADA86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22049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F1786F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A0ED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1E1777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E9350D6" w14:textId="4C67E3C1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NOVIEMBRE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04BFB3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911DBF" w14:textId="24C419E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2F19E6" w14:textId="529CB7D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193F3" w14:textId="1B4E8DE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95B3D0" w14:textId="06CD836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FE0A5" w14:textId="42DE6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2F9E89F" w14:textId="15AC51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85DC499" w14:textId="17F61D2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138B15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DF0A74D" w14:textId="095850D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4EEB4B" w14:textId="4C4358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A59089" w14:textId="123564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A6AE03" w14:textId="1AE132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96E858D" w14:textId="3235A6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06519B" w14:textId="3220004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7589EB" w14:textId="491F10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503BC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6F866EB" w14:textId="629EC4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2911910" w14:textId="613D7C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7B76E5" w14:textId="4E963E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8D013C" w14:textId="2F6E76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755708" w14:textId="032351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887AC" w14:textId="2117088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C99D369" w14:textId="2EF4DCB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2E9130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512634A" w14:textId="435CAE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D77DCA1" w14:textId="2BD386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580905" w14:textId="635BE6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5EDA76" w14:textId="7CBA08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EFABF1" w14:textId="34B0AE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A43CE6" w14:textId="48DDE7C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C14986" w14:textId="2979A5C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39DE3A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84D3C6" w14:textId="2EA367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BD3E27" w14:textId="5CF259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063550" w14:textId="4E37CE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37FB0E" w14:textId="402DDC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A71C62" w14:textId="150A77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F89C58" w14:textId="525588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7928D0C" w14:textId="1BCF06B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25F2089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0F1AE2" w14:textId="569B5B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871257" w14:textId="3960EE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D75CF5" w14:textId="4FB28E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161C89" w14:textId="527B7B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A596" w14:textId="454173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4A41F6" w14:textId="0480DBB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D14560" w14:textId="5203B6C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FD00B3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6FE523" w14:textId="48176F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DB6407D" w14:textId="71CED9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D4E4E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E8EE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CAF4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FCE03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32FC1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43A637F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F10BBC6" w14:textId="3C5F104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DICIEMBRE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0CA8349C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098BB" w14:textId="7E1B49D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1F03D3C" w14:textId="28B1CED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6A1803" w14:textId="44FB500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9281689" w14:textId="0E4795A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F571BF" w14:textId="4C57882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0195620" w14:textId="5147F8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9C3C5" w14:textId="40BD9D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2F30B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BF7088F" w14:textId="376FDA0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F101F28" w14:textId="32A894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8806C3" w14:textId="4EB667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7860C0" w14:textId="328B0D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246D88" w14:textId="5CB0B60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8AD4B2" w14:textId="1CD2738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F0E85C9" w14:textId="743BF99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AB1B9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6B7A0C" w14:textId="7B4612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235FB59" w14:textId="5CE6B4C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BF848C4" w14:textId="610D43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0C7353" w14:textId="0B41AE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B1151C" w14:textId="60788D7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83CAD5" w14:textId="0F015FE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092A5E" w14:textId="47B84AC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5C96A1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4E0F41" w14:textId="6071E2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BFF38" w14:textId="32723C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6AA936" w14:textId="703FFD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EA5A59" w14:textId="179BA6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91173" w14:textId="4DD6DEB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3F5234" w14:textId="4BE29D3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415E3F" w14:textId="3E9F59A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A63608C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F68CC1" w14:textId="250145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F8290A4" w14:textId="79325A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F3DD30" w14:textId="1325CB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94CC8" w14:textId="2A7AE4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38665" w14:textId="7713F21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7C6B4" w14:textId="4AA5354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F1EC474" w14:textId="2EFC437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920EEE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7B9C7F" w14:textId="4892A2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E2F9279" w14:textId="32A129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12F9BC" w14:textId="455E1D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D03699A" w14:textId="0AF12C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F71DA6" w14:textId="235B65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3947F0" w14:textId="18363CB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89ABD6" w14:textId="4F65B90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DEC3D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F53804D" w14:textId="0EF323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16DDA86" w14:textId="0872D6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65044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61B0B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C6612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8935B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DE513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3A58C6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1A5B6E03" w14:textId="2CC03F92" w:rsidR="00E50BDE" w:rsidRPr="00830194" w:rsidRDefault="00E50BDE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16"/>
                <w:szCs w:val="16"/>
              </w:rPr>
            </w:pPr>
          </w:p>
        </w:tc>
      </w:tr>
      <w:tr w:rsidR="00A44A84" w:rsidRPr="00830194" w14:paraId="77F82A92" w14:textId="77777777" w:rsidTr="00A44A84">
        <w:trPr>
          <w:trHeight w:val="284"/>
          <w:jc w:val="center"/>
        </w:trPr>
        <w:tc>
          <w:tcPr>
            <w:tcW w:w="5000" w:type="pct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5F05AE2F" w14:textId="77777777" w:rsidR="00A44A84" w:rsidRPr="00830194" w:rsidRDefault="00A44A84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  <w:tr w:rsidR="00EC6BB5" w:rsidRPr="00830194" w14:paraId="27E8E389" w14:textId="77777777" w:rsidTr="00A44A84">
        <w:trPr>
          <w:trHeight w:val="7371"/>
          <w:jc w:val="center"/>
        </w:trPr>
        <w:tc>
          <w:tcPr>
            <w:tcW w:w="5000" w:type="pct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3DB9BE83" w14:textId="1E82CBD8" w:rsidR="00E173EA" w:rsidRPr="00830194" w:rsidRDefault="00E173EA" w:rsidP="00E173EA">
            <w:pPr>
              <w:pStyle w:val="ad"/>
              <w:spacing w:before="240"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E356E6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2020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E173EA" w:rsidRPr="00830194" w14:paraId="23EAE047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9CE8B2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ENERO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E173EA" w:rsidRPr="00830194" w14:paraId="1689AC53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BDD9D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5A280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E6D1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6C997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89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0D6A01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C78D6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24937B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A4AD31" w14:textId="1904CF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94FDC0" w14:textId="7269A6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D79D7F" w14:textId="2241B2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1D673" w14:textId="48B9C4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4CADED" w14:textId="26971C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B94720" w14:textId="3E859F6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7EA4AEC" w14:textId="18D1C9C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F9FF81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DEA7A15" w14:textId="461970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75A7056" w14:textId="5950C5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394850F" w14:textId="4DBFAD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C166EB" w14:textId="27E2CD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961060" w14:textId="3E2D95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FF05E6" w14:textId="5C2CFAC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729205EB" w14:textId="6DED771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C514C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FCBF0E0" w14:textId="70FB1B8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DE48243" w14:textId="46F01B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26629B7" w14:textId="215CF1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5B488A" w14:textId="69079C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FAC819" w14:textId="7FF160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DB4B7C" w14:textId="620F720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6EBBD2C" w14:textId="23773E5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98F57F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FBA0CCC" w14:textId="4E4F20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F89E266" w14:textId="040003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7BF394D" w14:textId="6A9E61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05F512" w14:textId="7463A5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9792EC" w14:textId="14CD8D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EC4A57" w14:textId="58881CD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ECC6F2" w14:textId="7C66F07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D2FE118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A0F0332" w14:textId="24249B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CFA6AF6" w14:textId="1F2F74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DE61204" w14:textId="72047D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4E1B8F" w14:textId="0A0E89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8443C0" w14:textId="61962F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27C78A" w14:textId="364AF9D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71EA1BF" w14:textId="277266F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ACA6BEA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0DB4537" w14:textId="238ADF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FB0D3F" w14:textId="3C89EB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838018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A06BF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5BCD1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D7885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0396C9D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29AC0EE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15E84AE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FEBRERO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072AF10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B8E04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466CB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C54AF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D9150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408BC0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2351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F4FB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42EE8C2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B2B01B" w14:textId="2BF221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1AFDF5" w14:textId="56A933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A8D8D65" w14:textId="00EC65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66363" w14:textId="371EC7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CFA502" w14:textId="5160EB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BFA019D" w14:textId="34820E6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11CAD3E" w14:textId="3FBD0FB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E8B99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6A42E07" w14:textId="31B69E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8663F6" w14:textId="0D1AE6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5B5AEA8" w14:textId="76229F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FA3827" w14:textId="28C59D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48F0D5" w14:textId="414F24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4BEBD9" w14:textId="4B60733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A3E72F" w14:textId="3E18929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1976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8247C38" w14:textId="67C64D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BE4A2F" w14:textId="433FDC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130BEC0" w14:textId="632C63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127EC7" w14:textId="2FA178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966684" w14:textId="2770275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E7C812" w14:textId="7AB6E76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32684" w14:textId="0F91310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C0CBC17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F0C442" w14:textId="549E45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9A613FC" w14:textId="51A0F5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35975A1" w14:textId="058B7E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02551E" w14:textId="5D5052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881924" w14:textId="31FEC1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97198" w14:textId="48E6485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C77CD4" w14:textId="4E73E43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C475A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F98877D" w14:textId="379539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9284AE" w14:textId="53179B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F8B883" w14:textId="3AEE27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CB675C" w14:textId="6BF82E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49123B" w14:textId="484232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04D4B29" w14:textId="7CA805A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04922B0" w14:textId="275F1D5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8E40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E27EF4" w14:textId="7E816E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2D4572" w14:textId="6500F5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CDD4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525B5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8685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B0CDA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CDFDC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3C4463A5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6AF7CD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MARZO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7054E1C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55446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2D3C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CEBC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9E995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DB39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8E79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C6BB1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5771A71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924458" w14:textId="60C3301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5491FA" w14:textId="0839E5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70EB87" w14:textId="1A1585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6D5D" w14:textId="02866A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586207" w14:textId="2E8E7D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4B566D6" w14:textId="35BC107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36CD60" w14:textId="754535A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302D3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E24785F" w14:textId="3A8965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2AABE2" w14:textId="5C66C4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810A8A3" w14:textId="761FD2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223D25" w14:textId="4F19D6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909CAB" w14:textId="291B3EE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71913" w14:textId="49EED71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E9B649" w14:textId="193868B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7E0D49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E854687" w14:textId="70B6A1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EF9312" w14:textId="1B3182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E9CDEA" w14:textId="2EC7E5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8D6293" w14:textId="3564E1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0B6FB4" w14:textId="59AF1E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91F1D" w14:textId="4504DF2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8BB6364" w14:textId="0F72D0C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7CB29B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7484F7E" w14:textId="6CD10E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1E55E2" w14:textId="50023A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D1B963" w14:textId="153C9D5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1CF3A" w14:textId="570039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37A9C1" w14:textId="1B8B24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78281C" w14:textId="03315BC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6A7693A" w14:textId="03B6846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7615903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DDCE1AB" w14:textId="09BF80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CA0C40" w14:textId="3EB7AF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B44D6C2" w14:textId="7E2F74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EF8C58" w14:textId="45722EA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E7EAD5" w14:textId="6DDBBC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289F5C" w14:textId="267579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F7645D2" w14:textId="75DE526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69C57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CA0AC1F" w14:textId="79C320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F7E78B" w14:textId="157E2D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37AA7D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86F0D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D1AE3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14319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6C04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6C97F9D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B31568A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ABRIL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0FDD60C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D1E84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C937F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75242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FF9883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EBBD3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8C5A30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10CB73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DF5164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D62A6D" w14:textId="79148D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266EAA" w14:textId="658BD4A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04C24" w14:textId="5BAEB0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25FFDB" w14:textId="0A5E1F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D55B48" w14:textId="152BD9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D1BDA7B" w14:textId="44742E6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0998E4E" w14:textId="158273A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187B6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E64C118" w14:textId="2C277E0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506FA3" w14:textId="682858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AD7A9B8" w14:textId="249686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96A1BB" w14:textId="2326EC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C74B04" w14:textId="68A40C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95A840" w14:textId="4FC1F26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648A40" w14:textId="286E9AA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DF0E5A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54353E6" w14:textId="79855B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F64F7B" w14:textId="6CD192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5412FA" w14:textId="043451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68CCE0" w14:textId="1928B7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886EDC" w14:textId="04B2123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11E4B0" w14:textId="0908CFA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7EE3AB" w14:textId="1E81AF3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F68D98D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DA6D291" w14:textId="2C0A12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3E8E689" w14:textId="536E36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8E0D1F1" w14:textId="10E6AE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2B88F" w14:textId="1956C5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CF0DA8" w14:textId="124C12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4BB959" w14:textId="7B86DBE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1128AF0" w14:textId="2342A74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8E28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46ED130" w14:textId="6EDE36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5BF103" w14:textId="302A2C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39BA02" w14:textId="452EB9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A1C83A" w14:textId="5722A8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8B2951" w14:textId="403C6B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BCF6DE" w14:textId="204EB22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75798D0" w14:textId="61778D9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2E6A1F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76ABCE8F" w14:textId="71CE54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02894" w14:textId="0B1222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4C18D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5E82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527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8E5BF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26A5AE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A9FA0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7443FDF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04AABA9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MAYO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9FEBDE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C41E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C19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AD80D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35B5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77CB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D104C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0B139B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D5DCB1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CC8EE4A" w14:textId="0A36AE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6A4CE9" w14:textId="6F939E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15556F" w14:textId="452F31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7B49CC" w14:textId="62EFF2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CAD75D" w14:textId="23B7F6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9B4C81E" w14:textId="163EFE3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6DE101" w14:textId="7E5B06A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89EA90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57DB0" w14:textId="112424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EF38939" w14:textId="684EF2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44A11" w14:textId="5DE41F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FA3968" w14:textId="2336F7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790C58" w14:textId="354087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DB6356" w14:textId="393C8D0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A7EAC23" w14:textId="5ADAF72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2DE80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C699F4" w14:textId="6A68BF4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30CF284" w14:textId="54E9311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C099BA" w14:textId="2E97BC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D66470" w14:textId="34BA99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D7FDCB" w14:textId="37579E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303E2B" w14:textId="3FC9B0A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CDE743" w14:textId="5D5DA2B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20E53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2C3E72" w14:textId="5CF5B0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86481B1" w14:textId="3CA553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D03AD2" w14:textId="7C9AA3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6D43C3" w14:textId="5E2603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CD4F87" w14:textId="78485E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70D704" w14:textId="6592361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DF5A0A7" w14:textId="5631BA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B7E881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006FBF9" w14:textId="5D1109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6FD5CE5" w14:textId="2337F3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E18413" w14:textId="3E2F10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94A04C" w14:textId="4B8527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D663D2" w14:textId="0805BA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C02B75" w14:textId="25804C0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4FFBDF" w14:textId="1B3AD1C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17C30D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3760F2" w14:textId="37DCDB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78F2385" w14:textId="2E0DF2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5265A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139F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CE487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BE72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392CE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6ABEA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E2049D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JUNIO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366EF6B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BD49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B299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BA344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756C0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BD29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5F8486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FD749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C77ED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FC6C60" w14:textId="4CD225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3D69629" w14:textId="5EBBD8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A4B8354" w14:textId="71AAA1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F9FE96" w14:textId="031C01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A8AEDC" w14:textId="551EC2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491D1E" w14:textId="39D5F37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3EED0A7" w14:textId="6A9058C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2E137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590432" w14:textId="57729E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02DE10" w14:textId="1AA8AB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0DD4DF" w14:textId="353DD2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FAC264E" w14:textId="5C246D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46807D" w14:textId="73EC97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BC0284" w14:textId="2BF516C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B96A40" w14:textId="24A5B52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62B1B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AD533C" w14:textId="721C49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5EF593" w14:textId="6CBB43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FFB48A" w14:textId="2E2622A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BDC516" w14:textId="61BB90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BB41" w14:textId="53F48CB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A2736C" w14:textId="3DF4E09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32C2A9" w14:textId="64673DD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DA3CD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48E85D" w14:textId="31F911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5070FAE" w14:textId="47EC8C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13C29" w14:textId="3CD5EF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9DC258" w14:textId="3F5BCC5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56E74" w14:textId="5BE1D7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DB32BC" w14:textId="24EEB62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35FA91" w14:textId="52E2C9F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305916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5D6F87" w14:textId="32A4A55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8C834F" w14:textId="55889D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962B70" w14:textId="4ADF05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0D5B4E" w14:textId="145FD6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747D3B" w14:textId="760B75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F4F541" w14:textId="6C7F34B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71C0FE" w14:textId="6752B6D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291228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A756E3" w14:textId="3E7815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9BD06BA" w14:textId="5B63C6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B7EA4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A257E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1299F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A9BE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02B9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E6864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AB97D6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JULIO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1DAF373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0D845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9B750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E5121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2F4BF7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615B3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BF649C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78C1C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A9657A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65E5910B" w14:textId="425A68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FA33F4" w14:textId="2CA027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A7F321" w14:textId="5E12F3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1D270A83" w14:textId="49A0E16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DCB0F0A" w14:textId="51838D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20CEF76" w14:textId="3EF1FB4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54B7361" w14:textId="684BDFD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EAD6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4ACC462" w14:textId="791C56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2F6B7F9" w14:textId="6F9DFD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FC932A" w14:textId="6089DC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DA68593" w14:textId="1FF124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85F5801" w14:textId="1D8F6B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CC00516" w14:textId="7BEE2C4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D901E64" w14:textId="6C59C83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8A760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6840E153" w14:textId="25127C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C112A96" w14:textId="50267CA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9B7284" w14:textId="06DFC2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B850A5E" w14:textId="6F19A2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EB9EDF" w14:textId="1119A4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F3AD256" w14:textId="28C30D1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EA41ADC" w14:textId="6F9B763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DB795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20D0A6" w14:textId="6E17EC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DF13C48" w14:textId="794FC9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AA2770B" w14:textId="5B746E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BD8F28" w14:textId="3187A0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429A0D0" w14:textId="144459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C0B16A3" w14:textId="24EDC29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706B92" w14:textId="663DABA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C620B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5CB968A" w14:textId="37FA12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E5B0287" w14:textId="3872FC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7CB913" w14:textId="390254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FD50B68" w14:textId="5F732C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B237836" w14:textId="3D0ECC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AC78AF4" w14:textId="4F78672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42A9C97" w14:textId="680D96B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CBB6D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8E156AF" w14:textId="5F4AA7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7C74161" w14:textId="687F87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22413D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1AAEC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3B093B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81F918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E1E847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931731F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91A6E90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AGOSTO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ABC9FE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6105F4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D242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DC17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C852B2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D45E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D330E4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B7DD9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D4CF40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4E5328" w14:textId="6F4225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D8E5E5" w14:textId="119633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F85D28" w14:textId="451EA6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61A8EA4" w14:textId="4E076B7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DEEB85" w14:textId="47B980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9FDFACC" w14:textId="3255D5F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F8B47C3" w14:textId="0685C49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50D61E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39C757" w14:textId="4890E4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FA153E8" w14:textId="20E560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1CDC7F" w14:textId="07BEEB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43DF96" w14:textId="0DB114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E54340" w14:textId="633CD9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CC36" w14:textId="5458E45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1404EA" w14:textId="28D07C8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ACC509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725734" w14:textId="639D65B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6882FC5" w14:textId="48F356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9D7628" w14:textId="0E98AD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CA8AFC" w14:textId="0A0C82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42D710" w14:textId="122388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4161C6" w14:textId="3FD9B22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509E0D" w14:textId="00A90DA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7B76E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3D4A83" w14:textId="2D34EC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9605542" w14:textId="585EB3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B3C4BB" w14:textId="12AD34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8F0829" w14:textId="0AFA28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38D8A5" w14:textId="63D951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DC2448" w14:textId="6A79612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68BF30" w14:textId="5C2B393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4C2193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78CFC97" w14:textId="667434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6C31F0B" w14:textId="0BB9D3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8AE24E" w14:textId="45F824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18A72D" w14:textId="61A37E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21ED9" w14:textId="4E8D3C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F638D5" w14:textId="442C5F5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EF2097" w14:textId="65C0018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143CA6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54D72EC" w14:textId="61DF10F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3EA6D1" w14:textId="77514F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928D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8E4A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829A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53408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DFC9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B9141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AEAB194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0532A79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SEPTIEMBRE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1742F7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1435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D1433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0C49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7DFF9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C3178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6B51F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335C9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43CB3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4D2EC4" w14:textId="754167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907BC78" w14:textId="136BB1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8D601F8" w14:textId="280764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632D1" w14:textId="05C51E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A84219" w14:textId="3DCFE3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FC83D3" w14:textId="3B6D560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65A0378" w14:textId="151708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575C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1D8C949" w14:textId="6CC9FD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EE577" w14:textId="19C07A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A5C7F1" w14:textId="24A839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44DDB" w14:textId="0BA61D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B9438" w14:textId="2E1A2A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551CAAA" w14:textId="1A0B981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D89693" w14:textId="498E165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0A02B8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54D845" w14:textId="34C927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CF99BA5" w14:textId="5AA10E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D4D4D7" w14:textId="6BE2387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F63C62" w14:textId="5E39B8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77543F" w14:textId="24BABE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E7A3CC" w14:textId="255E3BA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837158" w14:textId="10C014E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C882AC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B4110C" w14:textId="3D96231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5FEDC30" w14:textId="4D36FC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520DAE" w14:textId="0F31F5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3A9CC" w14:textId="47A2FA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F5CBEE" w14:textId="30510F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9D349D" w14:textId="7AE350A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F84BFF" w14:textId="29167D4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D41A2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DD4C5C" w14:textId="50D931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C7573E" w14:textId="3EC35F7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6A95B4" w14:textId="14A9A3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FDEC5D" w14:textId="44A1FF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617AB0" w14:textId="623733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C6FAE" w14:textId="0909289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3453377" w14:textId="7F42888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1251F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3FAF273" w14:textId="3F1F70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D3401CB" w14:textId="4993A0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589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F3B0F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D908D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4E56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51EE0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84355D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41180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OCTUBRE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5DA2148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E43DF9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E4B6C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441EB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5A73E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1DF5B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E68EE5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A8C263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9E15C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DFB042B" w14:textId="3983E1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DBC023" w14:textId="2390F7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66C260" w14:textId="2AB9F7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3BB78A" w14:textId="27FD00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0FCFABB" w14:textId="5AEBD5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2BAA5C" w14:textId="256F15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333767" w14:textId="30E0EF7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02BB7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996064" w14:textId="5BC9BA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3D1D1" w14:textId="20C3ED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51193" w14:textId="26D563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FF54B" w14:textId="578DC4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51FD44" w14:textId="347D621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6DC3F6" w14:textId="3FF46AC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039F4B" w14:textId="0137764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E4E66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DDA490" w14:textId="014FA6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BFED8DF" w14:textId="43ECBD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D28B1A" w14:textId="53E246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2F35BD" w14:textId="7F07D68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2D3AEC" w14:textId="3E0B9F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3A5077" w14:textId="2DDF3FD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2DD22D" w14:textId="62BEC03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01499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6715DE" w14:textId="228452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7BEBE96" w14:textId="2109B5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A271A2" w14:textId="44EED7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EE3855" w14:textId="082DBC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3DE9C" w14:textId="51D9FB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AFD653" w14:textId="6C432D8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BDE4DA" w14:textId="3ECBD5B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6387B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715A96" w14:textId="739009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FACE477" w14:textId="5F2255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C57702" w14:textId="63A211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735009" w14:textId="11F3D7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D2279D" w14:textId="63165B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466A4E" w14:textId="0E569F9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691BFD" w14:textId="02733EA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E41AE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5B146F" w14:textId="682E8A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02BB7B3" w14:textId="28D5B3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330B8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94EB23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1765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E064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8642B7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AE8928A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74A9FA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NOVIEMBRE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013EF0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DCD77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742B05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74F2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58A9E8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EFC86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6E7F5D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CE9AC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76D3F1A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C59E41" w14:textId="66F619A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3552516" w14:textId="6B1C51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7CB867" w14:textId="44FB85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FBB0130" w14:textId="33BE94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296A00" w14:textId="3B2BD63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3D45A7D" w14:textId="0A2B0C8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A05B1A" w14:textId="22DEDD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1F493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EA5B26" w14:textId="52C5DB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B7A5BC" w14:textId="45972F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5DEA7A" w14:textId="503A67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9013E" w14:textId="087E9F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B186D5" w14:textId="17A86F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8E7504" w14:textId="042FB3B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2BF9E9" w14:textId="09F3EA2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E54FE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48C08F" w14:textId="357C54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01846" w14:textId="547E56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8005AE" w14:textId="73EC72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6AC4B" w14:textId="61307A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EC890B" w14:textId="091ADA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5255FE" w14:textId="1A86777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B9D9CD" w14:textId="02259D9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ECE80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386215" w14:textId="5882F12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17ACCD" w14:textId="5EDB71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4D00F9" w14:textId="778F82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2B3BC2" w14:textId="64BD1F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A03926" w14:textId="7D720A6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BD3F13" w14:textId="5F19259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298556" w14:textId="1CBDF88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F7565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8DCF00" w14:textId="2E6910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4AFBE9" w14:textId="152D951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AEC302" w14:textId="780D16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BE165" w14:textId="1D7FA0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2A5FA" w14:textId="38FDDA6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2629D5" w14:textId="187A7F5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1FAB31" w14:textId="757A9E4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9F41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B7EB6D" w14:textId="7061771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ECF6155" w14:textId="64630A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5BE3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EF10A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5DE9B8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DC340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C3BD1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15532C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C89C6C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DICIEMBRE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A3BF2E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9B628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20077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CA8CE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8CA11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0C85A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17169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6E3BFA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A30AB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8E1AF0E" w14:textId="5EABFD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057598" w14:textId="09D312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7D02F6" w14:textId="1CA40B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E780CB" w14:textId="5CC23A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44B507" w14:textId="59B4D6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E199BE" w14:textId="6C2B707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D403D0" w14:textId="03FC781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0E011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DF0B9D" w14:textId="5403D6B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2CD468C" w14:textId="61CD63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1851C2" w14:textId="1E5C1D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0564B4" w14:textId="4ED2C5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F53683" w14:textId="19FE6C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3939BA" w14:textId="35775AC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9684AE6" w14:textId="60F34E5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4375DC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4DB225" w14:textId="41DD62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CB7EB8A" w14:textId="76EC85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D3F804" w14:textId="678792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EA2D1" w14:textId="46987E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192550" w14:textId="6DBB67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B92B6E" w14:textId="76D9610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C3EBBC" w14:textId="4D1A963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4D1EF4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160E10" w14:textId="4687A9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64312" w14:textId="6672D2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EE7D96A" w14:textId="5A81A1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8C831D" w14:textId="728702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8EAD94" w14:textId="092D82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A5C987" w14:textId="38B501F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3113CF" w14:textId="2A7B0EB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D0F9D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D43841" w14:textId="3B6D43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7ECC75" w14:textId="38334B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776A336" w14:textId="13891A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600817" w14:textId="55D061B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231A0C" w14:textId="35D863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B00F9" w14:textId="792960A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511649" w14:textId="57F321C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DF8458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0C6DD0" w14:textId="5F11A0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DDA8D1" w14:textId="003A55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A2351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DC758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39657C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B3021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63928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88FACF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56FC4B7D" w14:textId="77777777" w:rsidR="00EC6BB5" w:rsidRPr="00830194" w:rsidRDefault="00EC6BB5" w:rsidP="00EC6BB5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</w:tbl>
    <w:p w14:paraId="2B3E424A" w14:textId="1DF0A038" w:rsidR="00F93E3B" w:rsidRPr="00830194" w:rsidRDefault="00F93E3B" w:rsidP="008F3702">
      <w:pPr>
        <w:pStyle w:val="a5"/>
        <w:rPr>
          <w:rFonts w:ascii="Arial Narrow" w:hAnsi="Arial Narrow"/>
          <w:b/>
          <w:bCs/>
          <w:noProof/>
          <w:color w:val="auto"/>
          <w:sz w:val="2"/>
          <w:szCs w:val="2"/>
        </w:rPr>
      </w:pPr>
    </w:p>
    <w:sectPr w:rsidR="00F93E3B" w:rsidRPr="00830194" w:rsidSect="00830194">
      <w:pgSz w:w="11906" w:h="16838" w:code="9"/>
      <w:pgMar w:top="397" w:right="397" w:bottom="284" w:left="397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A38B9" w14:textId="77777777" w:rsidR="00BA784A" w:rsidRDefault="00BA784A">
      <w:pPr>
        <w:spacing w:after="0"/>
      </w:pPr>
      <w:r>
        <w:separator/>
      </w:r>
    </w:p>
  </w:endnote>
  <w:endnote w:type="continuationSeparator" w:id="0">
    <w:p w14:paraId="6D1967E0" w14:textId="77777777" w:rsidR="00BA784A" w:rsidRDefault="00BA78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C1E29" w14:textId="77777777" w:rsidR="00BA784A" w:rsidRDefault="00BA784A">
      <w:pPr>
        <w:spacing w:after="0"/>
      </w:pPr>
      <w:r>
        <w:separator/>
      </w:r>
    </w:p>
  </w:footnote>
  <w:footnote w:type="continuationSeparator" w:id="0">
    <w:p w14:paraId="18231A65" w14:textId="77777777" w:rsidR="00BA784A" w:rsidRDefault="00BA784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0"/>
    <w:docVar w:name="MonthEnd10" w:val="31.10.2020"/>
    <w:docVar w:name="MonthEnd11" w:val="30.11.2020"/>
    <w:docVar w:name="MonthEnd12" w:val="31.12.2020"/>
    <w:docVar w:name="MonthEnd2" w:val="29.02.2020"/>
    <w:docVar w:name="MonthEnd3" w:val="31.03.2020"/>
    <w:docVar w:name="MonthEnd4" w:val="30.04.2020"/>
    <w:docVar w:name="MonthEnd5" w:val="31.05.2020"/>
    <w:docVar w:name="MonthEnd6" w:val="30.06.2020"/>
    <w:docVar w:name="MonthEnd7" w:val="31.07.2020"/>
    <w:docVar w:name="MonthEnd8" w:val="31.08.2020"/>
    <w:docVar w:name="MonthEnd9" w:val="30.09.2020"/>
    <w:docVar w:name="Months" w:val="12"/>
    <w:docVar w:name="MonthStart1" w:val="01.01.2020"/>
    <w:docVar w:name="MonthStart10" w:val="01.10.2020"/>
    <w:docVar w:name="MonthStart11" w:val="01.11.2020"/>
    <w:docVar w:name="MonthStart12" w:val="01.12.2020"/>
    <w:docVar w:name="MonthStart2" w:val="01.02.2020"/>
    <w:docVar w:name="MonthStart3" w:val="01.03.2020"/>
    <w:docVar w:name="MonthStart4" w:val="01.04.2020"/>
    <w:docVar w:name="MonthStart5" w:val="01.05.2020"/>
    <w:docVar w:name="MonthStart6" w:val="01.06.2020"/>
    <w:docVar w:name="MonthStart7" w:val="01.07.2020"/>
    <w:docVar w:name="MonthStart8" w:val="01.08.2020"/>
    <w:docVar w:name="MonthStart9" w:val="01.09.2020"/>
    <w:docVar w:name="MonthStartLast" w:val="12/1/2012"/>
    <w:docVar w:name="WeekStart" w:val="понедельник"/>
  </w:docVars>
  <w:rsids>
    <w:rsidRoot w:val="00285C1D"/>
    <w:rsid w:val="0005357B"/>
    <w:rsid w:val="00071356"/>
    <w:rsid w:val="00097A25"/>
    <w:rsid w:val="000A105E"/>
    <w:rsid w:val="000A5A57"/>
    <w:rsid w:val="00111F7C"/>
    <w:rsid w:val="001274F3"/>
    <w:rsid w:val="00151CCE"/>
    <w:rsid w:val="001635B6"/>
    <w:rsid w:val="001B01F9"/>
    <w:rsid w:val="001C41F9"/>
    <w:rsid w:val="00240D4D"/>
    <w:rsid w:val="002562E7"/>
    <w:rsid w:val="00262F23"/>
    <w:rsid w:val="00285C1D"/>
    <w:rsid w:val="003327F5"/>
    <w:rsid w:val="00340CAF"/>
    <w:rsid w:val="003C0D41"/>
    <w:rsid w:val="003E085C"/>
    <w:rsid w:val="003E7B3A"/>
    <w:rsid w:val="00406D1A"/>
    <w:rsid w:val="00416364"/>
    <w:rsid w:val="00431B29"/>
    <w:rsid w:val="00440416"/>
    <w:rsid w:val="00462EAD"/>
    <w:rsid w:val="004A6170"/>
    <w:rsid w:val="004F6AAC"/>
    <w:rsid w:val="00512F2D"/>
    <w:rsid w:val="00570FBB"/>
    <w:rsid w:val="00583B82"/>
    <w:rsid w:val="005923AC"/>
    <w:rsid w:val="005D5149"/>
    <w:rsid w:val="005E656F"/>
    <w:rsid w:val="00653B95"/>
    <w:rsid w:val="00667021"/>
    <w:rsid w:val="006974E1"/>
    <w:rsid w:val="006C0896"/>
    <w:rsid w:val="006C3261"/>
    <w:rsid w:val="006F194E"/>
    <w:rsid w:val="006F513E"/>
    <w:rsid w:val="007C0139"/>
    <w:rsid w:val="007D45A1"/>
    <w:rsid w:val="007F564D"/>
    <w:rsid w:val="0082138F"/>
    <w:rsid w:val="00830194"/>
    <w:rsid w:val="008B1201"/>
    <w:rsid w:val="008F16F7"/>
    <w:rsid w:val="008F3702"/>
    <w:rsid w:val="009164BA"/>
    <w:rsid w:val="009166BD"/>
    <w:rsid w:val="009647CF"/>
    <w:rsid w:val="00977AAE"/>
    <w:rsid w:val="00996E56"/>
    <w:rsid w:val="00997268"/>
    <w:rsid w:val="009E3C7C"/>
    <w:rsid w:val="00A12667"/>
    <w:rsid w:val="00A14581"/>
    <w:rsid w:val="00A20E4C"/>
    <w:rsid w:val="00A44A84"/>
    <w:rsid w:val="00AA23D3"/>
    <w:rsid w:val="00AA3C50"/>
    <w:rsid w:val="00AE302A"/>
    <w:rsid w:val="00AE36BB"/>
    <w:rsid w:val="00B37C7E"/>
    <w:rsid w:val="00B65B09"/>
    <w:rsid w:val="00B84FC1"/>
    <w:rsid w:val="00B85583"/>
    <w:rsid w:val="00B9476B"/>
    <w:rsid w:val="00BA784A"/>
    <w:rsid w:val="00BC3952"/>
    <w:rsid w:val="00BE5AB8"/>
    <w:rsid w:val="00C44DFB"/>
    <w:rsid w:val="00C6519B"/>
    <w:rsid w:val="00C70F21"/>
    <w:rsid w:val="00C7354B"/>
    <w:rsid w:val="00C91F9B"/>
    <w:rsid w:val="00D4213C"/>
    <w:rsid w:val="00DE32AC"/>
    <w:rsid w:val="00DF7222"/>
    <w:rsid w:val="00E1407A"/>
    <w:rsid w:val="00E173EA"/>
    <w:rsid w:val="00E272ED"/>
    <w:rsid w:val="00E318B9"/>
    <w:rsid w:val="00E356E6"/>
    <w:rsid w:val="00E50BDE"/>
    <w:rsid w:val="00E774CD"/>
    <w:rsid w:val="00E77E1D"/>
    <w:rsid w:val="00EC6BB5"/>
    <w:rsid w:val="00ED75B6"/>
    <w:rsid w:val="00EF1F0E"/>
    <w:rsid w:val="00F25F9B"/>
    <w:rsid w:val="00F56F69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19B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6799</Words>
  <Characters>38760</Characters>
  <Application>Microsoft Office Word</Application>
  <DocSecurity>0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2021-04-13T08:12:00Z</dcterms:created>
  <dcterms:modified xsi:type="dcterms:W3CDTF">2021-04-13T08:12:00Z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