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0546"/>
      </w:tblGrid>
      <w:tr w:rsidR="004A430B" w:rsidRPr="00C66B7D" w14:paraId="6F02805B" w14:textId="77777777" w:rsidTr="00A436EF">
        <w:tc>
          <w:tcPr>
            <w:tcW w:w="5000" w:type="pct"/>
            <w:vAlign w:val="center"/>
          </w:tcPr>
          <w:p w14:paraId="7165F204" w14:textId="7F5FEAE6" w:rsidR="0081063E" w:rsidRPr="004A430B" w:rsidRDefault="003B7621" w:rsidP="004A430B">
            <w:pPr>
              <w:shd w:val="clear" w:color="auto" w:fill="FFFFFF" w:themeFill="background1"/>
              <w:jc w:val="center"/>
              <w:rPr>
                <w:rFonts w:ascii="Arial Narrow" w:hAnsi="Arial Narrow"/>
                <w:color w:val="auto"/>
                <w:sz w:val="144"/>
                <w:szCs w:val="144"/>
              </w:rPr>
            </w:pPr>
            <w:r w:rsidRPr="004A430B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4A430B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4A430B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8D4BA8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t>2022</w:t>
            </w:r>
            <w:r w:rsidRPr="004A430B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</w:tr>
      <w:tr w:rsidR="00A436EF" w:rsidRPr="00C66B7D" w14:paraId="39E919E3" w14:textId="77777777" w:rsidTr="00A436EF"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</w:tblPr>
            <w:tblGrid>
              <w:gridCol w:w="2636"/>
              <w:gridCol w:w="2636"/>
              <w:gridCol w:w="2637"/>
              <w:gridCol w:w="2637"/>
            </w:tblGrid>
            <w:tr w:rsidR="00A436EF" w:rsidRPr="00C66B7D" w14:paraId="26480E64" w14:textId="77777777" w:rsidTr="00A436EF">
              <w:trPr>
                <w:trHeight w:val="113"/>
              </w:trPr>
              <w:tc>
                <w:tcPr>
                  <w:tcW w:w="1250" w:type="pct"/>
                </w:tcPr>
                <w:p w14:paraId="5735BC54" w14:textId="540BAD11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bookmarkStart w:id="0" w:name="_Hlk38821049"/>
                  <w:r w:rsidRPr="00C66B7D"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ENERO</w:t>
                  </w:r>
                </w:p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5"/>
                    <w:gridCol w:w="337"/>
                    <w:gridCol w:w="337"/>
                    <w:gridCol w:w="337"/>
                    <w:gridCol w:w="337"/>
                    <w:gridCol w:w="337"/>
                    <w:gridCol w:w="328"/>
                  </w:tblGrid>
                  <w:tr w:rsidR="00C66B7D" w:rsidRPr="004A430B" w14:paraId="3D366BDA" w14:textId="77777777" w:rsidTr="0006386A">
                    <w:trPr>
                      <w:trHeight w:val="170"/>
                    </w:trPr>
                    <w:tc>
                      <w:tcPr>
                        <w:tcW w:w="711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4386D588" w14:textId="66BA37A2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26BA9547" w14:textId="6B3E606C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5EFD9A96" w14:textId="2814A258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42204582" w14:textId="20FF115A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6B175DF9" w14:textId="25F7CC1D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7A7CF9D0" w14:textId="09545B80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2788912E" w14:textId="33A18F03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  <w:lang w:val="en-US" w:bidi="ru-RU"/>
                          </w:rPr>
                          <w:t>DO</w:t>
                        </w:r>
                      </w:p>
                    </w:tc>
                  </w:tr>
                  <w:tr w:rsidR="0006386A" w:rsidRPr="00C66B7D" w14:paraId="78E7F9F0" w14:textId="77777777" w:rsidTr="0006386A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6BD45160" w14:textId="423E84B0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42BF25" w14:textId="0C723F10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ABBE3D" w14:textId="1438C38D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AE1529" w14:textId="36010097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6E880E" w14:textId="015F05D0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6669D7" w14:textId="30C1EED6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8F70E2F" w14:textId="2F2A257C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2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86A" w:rsidRPr="00C66B7D" w14:paraId="4BC25947" w14:textId="77777777" w:rsidTr="0006386A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766C565C" w14:textId="5CC98201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39F019" w14:textId="79A2B2B3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CBF7C" w14:textId="4AB9F834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0AA7B5" w14:textId="00B1F3E8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D06BF2" w14:textId="3D7389B5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CA0EAA" w14:textId="2797E021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9A14AE0" w14:textId="69113075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9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86A" w:rsidRPr="00C66B7D" w14:paraId="68BBC746" w14:textId="77777777" w:rsidTr="0006386A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79E7D3D4" w14:textId="77E8DCC4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B66074" w14:textId="75C21EA2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9F2678" w14:textId="28235EDE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93ABC0" w14:textId="10AE1891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30BCA5" w14:textId="1BBEB2EE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C1BBE4" w14:textId="092A7113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351EB47" w14:textId="14C4B5DD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16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86A" w:rsidRPr="00C66B7D" w14:paraId="761E6C38" w14:textId="77777777" w:rsidTr="0006386A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06D8C963" w14:textId="5A80992B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B27F3B" w14:textId="745B2A1B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C7D0F9" w14:textId="77409EF9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A8D8CA" w14:textId="2A6D7D36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91B2CC" w14:textId="756CAFEC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507DD" w14:textId="2AB15202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798B7542" w14:textId="7B430B08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23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86A" w:rsidRPr="00C66B7D" w14:paraId="53C6046D" w14:textId="77777777" w:rsidTr="0006386A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082A9B4E" w14:textId="2F5919E6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94B5A8" w14:textId="3E02E813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09E253" w14:textId="68D0D1CE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3C3A08" w14:textId="43490115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8B215F" w14:textId="7C5D2437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8BF289" w14:textId="207434DC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3E42E03" w14:textId="3251DA2B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29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29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30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86A" w:rsidRPr="00C66B7D" w14:paraId="3671A2F8" w14:textId="77777777" w:rsidTr="0006386A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6EA4B38B" w14:textId="10DBA099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88D58E" w14:textId="66BE66F4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757E60" w14:textId="77777777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E2840" w14:textId="77777777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DB175C" w14:textId="77777777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1C04C9" w14:textId="77777777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CF036C3" w14:textId="77777777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</w:p>
                    </w:tc>
                  </w:tr>
                  <w:bookmarkEnd w:id="0"/>
                </w:tbl>
                <w:p w14:paraId="4085CC8D" w14:textId="77777777" w:rsidR="00A436EF" w:rsidRPr="00C66B7D" w:rsidRDefault="00A436EF" w:rsidP="004A430B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250" w:type="pct"/>
                </w:tcPr>
                <w:p w14:paraId="6805097F" w14:textId="6737736D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C66B7D" w:rsidRPr="00C66B7D" w14:paraId="5F954C14" w14:textId="77777777" w:rsidTr="00C66B7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244A49E5" w14:textId="2A479807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51019A3A" w14:textId="28D62118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45867A36" w14:textId="610C81A8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530B4CF9" w14:textId="42DD953A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7394C0C0" w14:textId="72816F96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2CB36CDA" w14:textId="33045C8F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7A63BEA2" w14:textId="69FE5C07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14"/>
                            <w:szCs w:val="14"/>
                          </w:rPr>
                        </w:pPr>
                        <w:r w:rsidRPr="00C66B7D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5DCEAF" w:themeColor="accent4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436EF" w:rsidRPr="00C66B7D" w14:paraId="6A063E84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D948596" w14:textId="71416D7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D5C207" w14:textId="2F6BD80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816E2B" w14:textId="2B5D16C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6C497A" w14:textId="6E46E47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BAFB4" w14:textId="716861F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052D2" w14:textId="7204E17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6389A" w14:textId="269410D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4F795504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C992E3D" w14:textId="2CD4D26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9D4B" w14:textId="3BF68F1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923CDB" w14:textId="1538103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58C14" w14:textId="37BCEC2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BB21C" w14:textId="34605EE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FCA3A7" w14:textId="4279E3F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21F2273" w14:textId="72128BC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177F2261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CBF5FFA" w14:textId="4165F5D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4D1FEBE" w14:textId="1CB5A70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6A1DB" w14:textId="138F251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1C1870" w14:textId="03B74DE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25E47" w14:textId="34F9C0A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47783F" w14:textId="3AA539A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BDCFA67" w14:textId="0F28E8C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0C853993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3569884" w14:textId="14FEAD8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25B90D" w14:textId="5FC0704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8EAEF" w14:textId="3056A61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99AA0B" w14:textId="795B147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1D2BF5" w14:textId="5638F31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2C262E" w14:textId="49C0E0B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C173D4" w14:textId="0F0BF65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1C599E74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DFE80A9" w14:textId="1C26847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79ABF71" w14:textId="74C3104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AF2931" w14:textId="4AF1BDA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C2027" w14:textId="742A257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FA72D3" w14:textId="00C3EBC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13EFC2" w14:textId="661ABDE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E1968E" w14:textId="154DBD7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4419549A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5208BF4" w14:textId="15E9DC9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CA5D1E1" w14:textId="4BBF758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!A12 Is Not In Table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716E18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9961E3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D3321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AF67E2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311C59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</w:p>
                    </w:tc>
                  </w:tr>
                </w:tbl>
                <w:p w14:paraId="1ACF82B9" w14:textId="77777777" w:rsidR="00A436EF" w:rsidRPr="00C66B7D" w:rsidRDefault="00A436EF" w:rsidP="004A430B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25D6A077" w14:textId="1363BE5E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C66B7D" w:rsidRPr="00C66B7D" w14:paraId="1465BF44" w14:textId="77777777" w:rsidTr="00C66B7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35D6C3FB" w14:textId="74B1C7A9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0B294A5B" w14:textId="23A1D3DC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4A163430" w14:textId="4C60779F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50DCF8F1" w14:textId="66461DA4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484717C8" w14:textId="03BF8BB9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6A683283" w14:textId="7644EC47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3A66CA25" w14:textId="2849F01E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F8021" w:themeColor="accent5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436EF" w:rsidRPr="00C66B7D" w14:paraId="7D52F3E8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E6754AB" w14:textId="1F346E5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D27EA1A" w14:textId="5E81CE4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4CDA4F" w14:textId="68D427E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5FF412" w14:textId="2BD6CAE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33B9D" w14:textId="7EB13F0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B2F783" w14:textId="18A7AFA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CE31A3" w14:textId="6D9A62B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67664B45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264063C" w14:textId="02F5814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502EDA" w14:textId="55E0FCB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2208D5" w14:textId="624B2DF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B9B098" w14:textId="0B62A42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88033" w14:textId="781E0C8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1AFB38" w14:textId="0088038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E247340" w14:textId="6D80591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5DFE5B6B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A627AEB" w14:textId="57EBC0B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1275F2" w14:textId="6B84F00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37FF5" w14:textId="0DFC4D3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0B8F1" w14:textId="6400E29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13AE5A" w14:textId="14B26A0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145A09" w14:textId="29E0A40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ACEE39A" w14:textId="093BC37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1E78D064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205F4DC" w14:textId="6935DD6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8F5F5C" w14:textId="11D0D10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A122F" w14:textId="368D4C3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A863AC" w14:textId="40E3B07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04AC14" w14:textId="413CBCC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4A5900" w14:textId="09D0DF5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4537C1" w14:textId="732184F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016E9528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BDF47C0" w14:textId="5672F10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D045CC" w14:textId="1A4EC0D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29407" w14:textId="0B51FBF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C5A01D" w14:textId="08D61E8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9C74FE" w14:textId="2EF94F0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4102CC" w14:textId="487DD41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1533BD" w14:textId="792E34C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01F739F2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A5CDB8D" w14:textId="11D8677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5F76A9" w14:textId="73FDF96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7E67C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31DDE8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C79E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68A852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0DF831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</w:p>
                    </w:tc>
                  </w:tr>
                </w:tbl>
                <w:p w14:paraId="0476B559" w14:textId="77777777" w:rsidR="00A436EF" w:rsidRPr="00C66B7D" w:rsidRDefault="00A436EF" w:rsidP="004A430B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5917CA8C" w14:textId="0E93848C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C66B7D" w:rsidRPr="00C66B7D" w14:paraId="16BF8D92" w14:textId="77777777" w:rsidTr="00C66B7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00C24052" w14:textId="7CEB730D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372A461B" w14:textId="25579D49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6BD05C1D" w14:textId="5FE2E2F4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336AB5D4" w14:textId="3EA5FB80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1FCE5212" w14:textId="0671A650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492F3E07" w14:textId="46351851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346B62F1" w14:textId="487C3218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8CC9F7" w:themeColor="background2" w:themeShade="E6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436EF" w:rsidRPr="00C66B7D" w14:paraId="2C73CCA1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DA6E198" w14:textId="74E4FC3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6296FF8" w14:textId="23748D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B93836" w14:textId="7AF07B8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AE5585" w14:textId="30D0DDB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13AA5A" w14:textId="01CCCE4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7B3322" w14:textId="550ACCA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7658389" w14:textId="64A5704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495BF96D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17DF641" w14:textId="398890F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85D1D8B" w14:textId="464E2DA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430FC5" w14:textId="426D53A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C0F432" w14:textId="7E5AB43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651747" w14:textId="6F42FC9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3AD4F7" w14:textId="2B33253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08B6DC" w14:textId="5DFD57D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500A4BE0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87CACD4" w14:textId="652440A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F1FE1" w14:textId="0FDCA28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76AC92" w14:textId="09C5A71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C7087F" w14:textId="1A9E2B4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DD777" w14:textId="04A4B9C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FB64B" w14:textId="2B4F08D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E1085B" w14:textId="7F8F6D9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3244D7FE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60D9F6D" w14:textId="410D5AD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3A9E446" w14:textId="24B806F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A73CCD" w14:textId="1FF8826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D4697B" w14:textId="3617BA7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DF4178" w14:textId="65A6D63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DF4B65" w14:textId="195AFA1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5C4161" w14:textId="1C4A090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4E5B9BA0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61EF621" w14:textId="18E5A6F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CD51513" w14:textId="215CD8A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963F82" w14:textId="4DEAC71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0F549E" w14:textId="3178887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2DE493" w14:textId="0269018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A6B790" w14:textId="7598D4F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DD06D3" w14:textId="15E1FEC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6158A10E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B6E3433" w14:textId="1AC1EBD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D551A8" w14:textId="3A63A1F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AA7EA9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C9F110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31BA38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C1D427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8F4C5E3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</w:p>
                    </w:tc>
                  </w:tr>
                </w:tbl>
                <w:p w14:paraId="20277F36" w14:textId="77777777" w:rsidR="00A436EF" w:rsidRPr="00C66B7D" w:rsidRDefault="00A436EF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436EF" w:rsidRPr="00C66B7D" w14:paraId="30E13FAD" w14:textId="77777777" w:rsidTr="00A436EF">
              <w:trPr>
                <w:trHeight w:val="113"/>
              </w:trPr>
              <w:tc>
                <w:tcPr>
                  <w:tcW w:w="1250" w:type="pct"/>
                </w:tcPr>
                <w:p w14:paraId="355CC8A7" w14:textId="4D7EC2C2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C66B7D" w:rsidRPr="00C66B7D" w14:paraId="18B11773" w14:textId="77777777" w:rsidTr="00C66B7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438A7C98" w14:textId="5EDE18F1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32DAA976" w14:textId="19F91570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09A3F055" w14:textId="3DE56527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7147A5E6" w14:textId="38318366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64B44B29" w14:textId="6FBA9204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73B43F3B" w14:textId="629F6931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64EAA461" w14:textId="4B801415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436EF" w:rsidRPr="00C66B7D" w14:paraId="1113A473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CDD5411" w14:textId="2611221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F0058" w14:textId="7656120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ED0696" w14:textId="3F2E29C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22816E" w14:textId="21945C6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CC4A1A" w14:textId="2D3DAF9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43AC13" w14:textId="62B3B4F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2D2C91" w14:textId="6F4BAFB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37B2E4AB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998873A" w14:textId="20402BD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887F6F" w14:textId="1713FD0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D841E" w14:textId="07E24A0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122E9F" w14:textId="5B6262C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33453" w14:textId="35224A0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4B0E38" w14:textId="21F5EA8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6D71C8" w14:textId="20853D9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7596B52E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64FB33E2" w14:textId="1BDC9C4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02550C" w14:textId="15781CA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56F13" w14:textId="23E62F4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02EAD7" w14:textId="113BDA3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F82A1F" w14:textId="748E282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74D661" w14:textId="1649B99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0512F76" w14:textId="4832563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26E259E0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1B19488" w14:textId="3D9885E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BF1C3" w14:textId="65386EF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967CD6" w14:textId="403525A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400405" w14:textId="01BC3B4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E70B68" w14:textId="33FFE19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AD7B95" w14:textId="48C09F6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6AE510" w14:textId="0B20DD7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663EA2E9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49EAFA7" w14:textId="1B4D928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C58C3B" w14:textId="5A1AC2A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A1A939" w14:textId="69617BA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E5B7DD" w14:textId="7D85FD3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CB700E" w14:textId="21B1B3F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968999" w14:textId="51CF010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299B7B" w14:textId="6DA2297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468F449F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BFCADB3" w14:textId="700B982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A05276" w14:textId="15FC9F1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888009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A4CD2E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605DD6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CCBF6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296186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</w:tr>
                </w:tbl>
                <w:p w14:paraId="014853AB" w14:textId="77777777" w:rsidR="00A436EF" w:rsidRPr="00C66B7D" w:rsidRDefault="00A436EF" w:rsidP="004A430B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4EBE7AAC" w14:textId="5D7B0A57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C66B7D" w:rsidRPr="00C66B7D" w14:paraId="36811849" w14:textId="77777777" w:rsidTr="00C66B7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7C74F11F" w14:textId="1F154511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2D53395C" w14:textId="4CE9DBE6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6CCC4514" w14:textId="05AC4404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7382F51E" w14:textId="070B115F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02026CA0" w14:textId="5680F378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320DD8D1" w14:textId="6C2CACAC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5843A796" w14:textId="14A0074D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14124" w:themeColor="accent6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436EF" w:rsidRPr="00C66B7D" w14:paraId="539FD2ED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118D667D" w14:textId="5FD54A4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A18533" w14:textId="4B649B0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FF3C8" w14:textId="6BAD82B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B81C0B" w14:textId="612ED0E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8AA69" w14:textId="29569EB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4E64DF" w14:textId="73C1B73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8099FA" w14:textId="638CDAD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6CA5A02F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56BB666" w14:textId="6EF7304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413AE7" w14:textId="7968132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7D6D35" w14:textId="0031E71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D37A6D" w14:textId="4F4A251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0C663E" w14:textId="50FABD9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BB064F" w14:textId="4D29CCF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AEDB780" w14:textId="11937EF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39FD1E9C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8FF207D" w14:textId="0A3FEFB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8E2729" w14:textId="62DDEB6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1423D" w14:textId="5A69D81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D6D8AF" w14:textId="2E0F99C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435FBB" w14:textId="34FE06D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BC5E93" w14:textId="52C79E9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C851ED9" w14:textId="65D0987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77046380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E8C0DDB" w14:textId="4973C6E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DFC5377" w14:textId="099C3CB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1ACBF4" w14:textId="3C2428B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0F33AC" w14:textId="44C7FC2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3E13D8" w14:textId="58088F7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8C0E74" w14:textId="3B1799C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132879" w14:textId="1D476E5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5C15E7EB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7E6A1284" w14:textId="3241E2E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555D3F" w14:textId="75E7AE5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E70723" w14:textId="64D4634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09ADF8" w14:textId="0A37D9D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63DE48" w14:textId="05A9EEA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534C2B" w14:textId="63C1A0E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39DE990" w14:textId="6CEAB24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76E39DF8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4F6EFB76" w14:textId="1DCCEAD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FB1B694" w14:textId="0D04C05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B64E5E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E936B3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66F8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EE7D3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20582D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</w:p>
                    </w:tc>
                  </w:tr>
                </w:tbl>
                <w:p w14:paraId="15303B51" w14:textId="77777777" w:rsidR="00A436EF" w:rsidRPr="00C66B7D" w:rsidRDefault="00A436EF" w:rsidP="004A430B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76604E97" w14:textId="7D39F7D3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7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C66B7D" w:rsidRPr="00C66B7D" w14:paraId="6F63F24B" w14:textId="77777777" w:rsidTr="00C66B7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67B3F196" w14:textId="4E31745A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7D47F5B5" w14:textId="710E6F51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4CAA2860" w14:textId="477D53BA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36DBBC06" w14:textId="55D28629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26C90128" w14:textId="744CC33A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083E203F" w14:textId="75B64271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5267B3A7" w14:textId="1B5D7A5E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436EF" w:rsidRPr="00C66B7D" w14:paraId="2BD4B040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68532546" w14:textId="37B6178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8C9DC59" w14:textId="4873AF4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172E14" w14:textId="7EB825D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B4F96BF" w14:textId="65144D6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570349" w14:textId="2F7CB65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02608EB" w14:textId="73FA7E9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E3113E3" w14:textId="5A5EC0B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517A6D4A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197A575A" w14:textId="1189F97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575D1D8" w14:textId="60F0294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3FFFD26" w14:textId="59FABC6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E9F5EB0" w14:textId="4401579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3007582" w14:textId="2F8D9CC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3A8C175" w14:textId="699D120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C129F69" w14:textId="684118E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25049E1F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60BF8A2B" w14:textId="4DF6351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F248F1B" w14:textId="020394E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92BF79" w14:textId="20EAD47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0C8556F" w14:textId="776123E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08239F2" w14:textId="2FC7735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EF5E2B6" w14:textId="79E36D9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A074C3E" w14:textId="256D70A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5DD4FD61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3D32DC8F" w14:textId="6119BA2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34436DC" w14:textId="35423B0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AF978C0" w14:textId="1C7EBFF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F9A4DFE" w14:textId="5EF5523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DAEE6DC" w14:textId="094B45B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DB5ABD" w14:textId="4D08EC5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F34F62D" w14:textId="22F3700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7547F233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4F0954C5" w14:textId="0E9D1EB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405DDF0" w14:textId="4BF71F9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02007E4" w14:textId="599C350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7DBAF83" w14:textId="6F5386F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1E90DD4" w14:textId="06B04B2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C464AA" w14:textId="4C2EE7C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D56C81E" w14:textId="04B8711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20FF1A77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64237D6B" w14:textId="4BD968D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F6B7B" w14:textId="1F7D166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1B1FF4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00A5BE6B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186BC20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8EC0CBD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72B19070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</w:p>
                    </w:tc>
                  </w:tr>
                </w:tbl>
                <w:p w14:paraId="75A711C8" w14:textId="77777777" w:rsidR="00A436EF" w:rsidRPr="00C66B7D" w:rsidRDefault="00A436EF" w:rsidP="004A430B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25621B98" w14:textId="7F67874E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7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C66B7D" w:rsidRPr="00C66B7D" w14:paraId="1AA05312" w14:textId="77777777" w:rsidTr="00C66B7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3FC96C76" w14:textId="4ECF3860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2D52C755" w14:textId="6A98BD7A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5BB5C0E6" w14:textId="19138D6E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66B61A29" w14:textId="0ADFE6C7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7316723B" w14:textId="219AACB3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3F292B62" w14:textId="1FB44F65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29722273" w14:textId="73941623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436EF" w:rsidRPr="00C66B7D" w14:paraId="3F6B1D30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139FA359" w14:textId="63D449C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4A3D95" w14:textId="77B71A3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297C6F" w14:textId="3D730B3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7792E" w14:textId="3846F47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109ECC" w14:textId="2970A3F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A8BDB8" w14:textId="590348F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5830BDD" w14:textId="3EEDB34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04FBB524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B4B96AE" w14:textId="440925D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E03553" w14:textId="5976E56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6AA01F" w14:textId="6392E6C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D9F8E" w14:textId="15AA840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2EB957" w14:textId="469DAA6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8925A2" w14:textId="004D47A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758853" w14:textId="62D448D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1E51676A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4760E983" w14:textId="2F9E07A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EB32B6" w14:textId="3A1C8D9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054E14" w14:textId="506EF63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9126B7" w14:textId="1F8C884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86FEF7" w14:textId="056EEFD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02452" w14:textId="3804A16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AE286A" w14:textId="19B8BE3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76477612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3F91F8E" w14:textId="6321343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3C6073" w14:textId="3662483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4D221F" w14:textId="17233EC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22F353" w14:textId="3D7E373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DD9EDB" w14:textId="7D258F1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23FA05" w14:textId="298C400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7014" w14:textId="47A7770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7D2F747E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E898355" w14:textId="19F90A7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8011D8" w14:textId="5506F5F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396DA1" w14:textId="1B6802C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2F6B2B" w14:textId="5D989C5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2F1482" w14:textId="047D2DF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32886E" w14:textId="1A13DB7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A8CF90" w14:textId="63030A4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59B5D6F5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094F3EC" w14:textId="0EC3769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D5E58D0" w14:textId="3089755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81E040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84FC66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D3A65B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A1A79B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A7C823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</w:p>
                    </w:tc>
                  </w:tr>
                </w:tbl>
                <w:p w14:paraId="30045297" w14:textId="77777777" w:rsidR="00A436EF" w:rsidRPr="00C66B7D" w:rsidRDefault="00A436EF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436EF" w:rsidRPr="00C66B7D" w14:paraId="4F93A6D7" w14:textId="77777777" w:rsidTr="00A436EF">
              <w:trPr>
                <w:trHeight w:val="113"/>
              </w:trPr>
              <w:tc>
                <w:tcPr>
                  <w:tcW w:w="1250" w:type="pct"/>
                </w:tcPr>
                <w:p w14:paraId="4C549B00" w14:textId="4B0E2766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C66B7D" w:rsidRPr="00C66B7D" w14:paraId="6212DF84" w14:textId="77777777" w:rsidTr="00C66B7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64CB2FF5" w14:textId="22735400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61FBA57D" w14:textId="12F10FDD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0E08A44C" w14:textId="1FF89643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7C93C30F" w14:textId="37C97733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4BAF1348" w14:textId="4322431B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16837C50" w14:textId="0ACA7D6F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4D44C3A8" w14:textId="243FCCD8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436EF" w:rsidRPr="00C66B7D" w14:paraId="429F3539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915C2D8" w14:textId="576EAC5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2E07D8F" w14:textId="303A2E8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3DAD6B" w14:textId="2855D9A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32ACDF" w14:textId="642873C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EE066" w14:textId="1805569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93666C" w14:textId="22D07D6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CD0E02" w14:textId="0A7FD15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27A066AE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70C9A505" w14:textId="6EAA598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CC9E71" w14:textId="77FA1D9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E6FEA2" w14:textId="566A21D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C385C9" w14:textId="14CEC25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F06762" w14:textId="02DC263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BADBB6" w14:textId="1F368C2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D8BCF66" w14:textId="77CBF6D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44962AF9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4F8FE6F8" w14:textId="5803B23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9C960D" w14:textId="4E3EB63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356862" w14:textId="159BD05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F25483" w14:textId="758ECE1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A1086C" w14:textId="5AAB789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CCE130" w14:textId="24E019A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E7D2FD" w14:textId="122121F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5E8E0DEF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4FFB5DFC" w14:textId="5C97CA9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5169FB" w14:textId="46BE17C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5BAF6E" w14:textId="71EFA52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65E282" w14:textId="5D8F798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AF5D01" w14:textId="2F924EB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8FF004" w14:textId="7BD9F4E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F79EA5" w14:textId="5EC0AFE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583B12D2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AB97C8B" w14:textId="30C364C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8EB977F" w14:textId="14C53F3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1FA30D" w14:textId="24ECE01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BF013D" w14:textId="69C9B0C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9F60FE" w14:textId="0E93254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58D654" w14:textId="4EE441B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231721" w14:textId="5279E81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279DE98C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6D4DE737" w14:textId="31F2E30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C1C85" w14:textId="2F7CAE4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CEF7C1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036DFF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9FA309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3E4A1E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AE1D10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</w:p>
                    </w:tc>
                  </w:tr>
                </w:tbl>
                <w:p w14:paraId="701567B7" w14:textId="77777777" w:rsidR="00A436EF" w:rsidRPr="00C66B7D" w:rsidRDefault="00A436EF" w:rsidP="004A430B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0038B8BE" w14:textId="195E52C2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C66B7D" w:rsidRPr="00C66B7D" w14:paraId="498FDEDD" w14:textId="77777777" w:rsidTr="00C66B7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1B13FBCF" w14:textId="338ADF32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68B0032C" w14:textId="50AE2431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4376A871" w14:textId="5F769AEE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3A28E1C0" w14:textId="4DAF0F50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4D694F67" w14:textId="706DE06E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5C17F54A" w14:textId="0982D27A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1E29EDAE" w14:textId="707B7B0E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436EF" w:rsidRPr="00C66B7D" w14:paraId="1E75126A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F659609" w14:textId="7071A05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7399143" w14:textId="7CA3876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6A7CF" w14:textId="4102DC4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E07C54" w14:textId="23AB071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0E6AF9" w14:textId="5B5FC2F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2A9EBB" w14:textId="7958CA3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71868B1" w14:textId="04E44C9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376D27A4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C502442" w14:textId="6429310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8BB0D8" w14:textId="28023BD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0C497F" w14:textId="2A4988B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6C973C" w14:textId="6DB192D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F28349" w14:textId="7A84556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A33A9F" w14:textId="0A50778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0CBAF5" w14:textId="28338E4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72120E20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719681DC" w14:textId="0A7378F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600D979" w14:textId="63EC9E8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A3B6DF" w14:textId="13A85AC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AB6086" w14:textId="3F6D6FB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2FAE0" w14:textId="5D707FC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7F4981" w14:textId="7BF1B45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33A371" w14:textId="756CD4D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027BA068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9B4C6EE" w14:textId="7052494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740621D" w14:textId="6A4B314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00E195" w14:textId="2A6C03E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ACBF3" w14:textId="274F7B5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CEF34F" w14:textId="47B9D2E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58E2DB" w14:textId="2BB617B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03DE7F" w14:textId="02674A7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685EC3F1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BC56968" w14:textId="2A4CAD3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699A64" w14:textId="688C67B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54D67A" w14:textId="142708D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B4F298" w14:textId="31FB410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CB76C1" w14:textId="5274A3F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97932C" w14:textId="4517F13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F5B648" w14:textId="738664F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5168448A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168FE1F3" w14:textId="462C45F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DBE23F" w14:textId="4FA5861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8362DB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4287A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19DA6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49AE2A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AB5854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</w:p>
                    </w:tc>
                  </w:tr>
                </w:tbl>
                <w:p w14:paraId="281A3A8D" w14:textId="77777777" w:rsidR="00A436EF" w:rsidRPr="00C66B7D" w:rsidRDefault="00A436EF" w:rsidP="004A430B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1144F397" w14:textId="683A150D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7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C66B7D" w:rsidRPr="00C66B7D" w14:paraId="2CAC483A" w14:textId="77777777" w:rsidTr="004A430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1D419C75" w14:textId="5227F555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791BFB9C" w14:textId="3925F2B0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419077F9" w14:textId="1B0703CA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5E575F4D" w14:textId="12817D72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58EFF0A0" w14:textId="5A012723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07EF1A4C" w14:textId="48FC79F4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7AD085DC" w14:textId="6BB67FF1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436EF" w:rsidRPr="00C66B7D" w14:paraId="56ECA8E6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685BA3EC" w14:textId="394AE8B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AC802F" w14:textId="1913ED7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BE50AE" w14:textId="5AA1B3B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2A1999" w14:textId="5FF813E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24DC1F" w14:textId="4D0210A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1D6D6D" w14:textId="7E5BFAB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4FBB21B" w14:textId="6EC2AAB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4F05ADB1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0185965" w14:textId="0B85DC9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12A495D" w14:textId="127D693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4D4E2C" w14:textId="20377F3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BCE292" w14:textId="754232D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CED28" w14:textId="4BDED3E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32E382" w14:textId="5D4CD3A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44ED31C" w14:textId="751195E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46F225AA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7E534F2" w14:textId="2F5BADE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2CF2FF" w14:textId="53BDB32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2D444" w14:textId="156CE49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5EDF3" w14:textId="030FD20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C6546E" w14:textId="56514FF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1A892" w14:textId="4659F70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2CCD41D" w14:textId="74912CF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38B3C9F6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29BCF63" w14:textId="1E9C4FE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6FE0A2" w14:textId="7E3DC75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096E42" w14:textId="27FB80F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D7B7CA" w14:textId="0FB6284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B283BF" w14:textId="3F01B14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74F52D" w14:textId="54D859F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7EEA16E" w14:textId="3985C98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3272635B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6457A367" w14:textId="2AD42C8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2499BC" w14:textId="52194E4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2A89AD" w14:textId="360B2D3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F09D85" w14:textId="48BCC0F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D7D1D4" w14:textId="2EDA7D6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999C09" w14:textId="266BF26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04064C" w14:textId="5DD9A71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1000415E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695A7A6A" w14:textId="51E3A45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1724F9" w14:textId="529FC54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F256F3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E70BB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7A893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4AE5F2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446E3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</w:p>
                    </w:tc>
                  </w:tr>
                </w:tbl>
                <w:p w14:paraId="74D870E3" w14:textId="77777777" w:rsidR="00A436EF" w:rsidRPr="00C66B7D" w:rsidRDefault="00A436EF" w:rsidP="004A430B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2E6FA815" w14:textId="08584BC6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7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C66B7D" w:rsidRPr="00C66B7D" w14:paraId="35478ADB" w14:textId="77777777" w:rsidTr="00C66B7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0C8FEB99" w14:textId="6EC8E912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084E0861" w14:textId="0E87A208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34A422C4" w14:textId="77E1EFB4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17D69584" w14:textId="021DA560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1E32BA67" w14:textId="43433968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1B25C5E8" w14:textId="174F3F81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13260982" w14:textId="4E083037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F8021" w:themeColor="accent5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436EF" w:rsidRPr="00C66B7D" w14:paraId="274FC829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14A6CA1B" w14:textId="6BB8173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A4196A" w14:textId="0DD5A12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FECC4" w14:textId="050B85D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DB25AD" w14:textId="6031C34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4104BC" w14:textId="05CDBDB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5F848E" w14:textId="247C34B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6CF06A" w14:textId="6D2CEF0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7FAB5A15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ABE8278" w14:textId="26DB198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A00A90" w14:textId="7623546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C20F67" w14:textId="0F68E07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D5BB21" w14:textId="1391987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78E397" w14:textId="213673A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BFE268" w14:textId="26494BC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5DA5B9" w14:textId="53A56FD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7E4900FC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6BABDA74" w14:textId="3D3AB2E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AE873AD" w14:textId="130C2AE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AA7E1B" w14:textId="5133048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48582" w14:textId="30B7EEE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2B2CE" w14:textId="3700C48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426CDD" w14:textId="5BCC340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5746EF" w14:textId="1A8A4DE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136A8F89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1B7AC4C" w14:textId="5FD6FA8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E59B70E" w14:textId="4DBA7CB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D04697" w14:textId="2C2444D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30D2AB" w14:textId="301D783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0EAC5C" w14:textId="24FAB17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F70EC7" w14:textId="1B2A7C9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FEBB77" w14:textId="1B57854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023DAA20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7A11434C" w14:textId="488D77F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34FB439" w14:textId="3FA5278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C19AB1" w14:textId="17A48E5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5843AE" w14:textId="08389EF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950B7" w14:textId="7FE48A8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0A4289" w14:textId="3CCB250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6A77B9B" w14:textId="7E509EC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6F2EFB1F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12B445AD" w14:textId="65BE365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E1AC3B" w14:textId="20241E9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D4BA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2E9E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9E65C6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B338DD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99719F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5A8937D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</w:p>
                    </w:tc>
                  </w:tr>
                </w:tbl>
                <w:p w14:paraId="7864D6DC" w14:textId="77777777" w:rsidR="00A436EF" w:rsidRPr="00C66B7D" w:rsidRDefault="00A436EF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3A9F356" w14:textId="77777777" w:rsidR="00A436EF" w:rsidRPr="00C66B7D" w:rsidRDefault="00A436EF" w:rsidP="004A430B">
            <w:pPr>
              <w:shd w:val="clear" w:color="auto" w:fill="FFFFFF" w:themeFill="background1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8"/>
                <w:szCs w:val="28"/>
                <w:lang w:bidi="ru-RU"/>
              </w:rPr>
            </w:pPr>
          </w:p>
        </w:tc>
      </w:tr>
    </w:tbl>
    <w:p w14:paraId="1597C27D" w14:textId="7A0CE3F0" w:rsidR="001161F4" w:rsidRPr="00C66B7D" w:rsidRDefault="001161F4" w:rsidP="004A430B">
      <w:pPr>
        <w:shd w:val="clear" w:color="auto" w:fill="FFFFFF" w:themeFill="background1"/>
        <w:spacing w:after="0"/>
        <w:rPr>
          <w:rFonts w:ascii="Arial Narrow" w:hAnsi="Arial Narrow"/>
          <w:color w:val="auto"/>
          <w:sz w:val="16"/>
          <w:szCs w:val="16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0546"/>
      </w:tblGrid>
      <w:tr w:rsidR="008D4BA8" w:rsidRPr="004A430B" w14:paraId="23A87681" w14:textId="77777777" w:rsidTr="008D4BA8">
        <w:tc>
          <w:tcPr>
            <w:tcW w:w="5000" w:type="pct"/>
            <w:vAlign w:val="center"/>
          </w:tcPr>
          <w:bookmarkStart w:id="1" w:name="_Calendar"/>
          <w:bookmarkStart w:id="2" w:name="_GoBack"/>
          <w:bookmarkEnd w:id="1"/>
          <w:bookmarkEnd w:id="2"/>
          <w:p w14:paraId="469ABE45" w14:textId="6D2C8940" w:rsidR="008D4BA8" w:rsidRPr="004A430B" w:rsidRDefault="008D4BA8" w:rsidP="008D4BA8">
            <w:pPr>
              <w:shd w:val="clear" w:color="auto" w:fill="FFFFFF" w:themeFill="background1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4A430B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4A430B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4A430B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t>2023</w:t>
            </w:r>
            <w:r w:rsidRPr="004A430B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  <w:bookmarkStart w:id="3" w:name="_Hlk59009618"/>
      </w:tr>
      <w:tr w:rsidR="008D4BA8" w:rsidRPr="00C66B7D" w14:paraId="21AA78A2" w14:textId="77777777" w:rsidTr="008D4BA8"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</w:tblPr>
            <w:tblGrid>
              <w:gridCol w:w="2636"/>
              <w:gridCol w:w="2636"/>
              <w:gridCol w:w="2637"/>
              <w:gridCol w:w="2637"/>
            </w:tblGrid>
            <w:tr w:rsidR="008D4BA8" w:rsidRPr="00C66B7D" w14:paraId="34C0CA9E" w14:textId="77777777" w:rsidTr="002D25A8">
              <w:trPr>
                <w:trHeight w:val="113"/>
              </w:trPr>
              <w:tc>
                <w:tcPr>
                  <w:tcW w:w="1250" w:type="pct"/>
                </w:tcPr>
                <w:p w14:paraId="609A5D33" w14:textId="77777777" w:rsidR="008D4BA8" w:rsidRPr="00C66B7D" w:rsidRDefault="008D4BA8" w:rsidP="008D4BA8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C66B7D"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ENERO</w:t>
                  </w:r>
                </w:p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5"/>
                    <w:gridCol w:w="337"/>
                    <w:gridCol w:w="337"/>
                    <w:gridCol w:w="337"/>
                    <w:gridCol w:w="337"/>
                    <w:gridCol w:w="337"/>
                    <w:gridCol w:w="328"/>
                  </w:tblGrid>
                  <w:tr w:rsidR="008D4BA8" w:rsidRPr="004A430B" w14:paraId="5C257047" w14:textId="77777777" w:rsidTr="002D25A8">
                    <w:trPr>
                      <w:trHeight w:val="170"/>
                    </w:trPr>
                    <w:tc>
                      <w:tcPr>
                        <w:tcW w:w="711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1CF65E99" w14:textId="77777777" w:rsidR="008D4BA8" w:rsidRPr="004A430B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3297CABB" w14:textId="77777777" w:rsidR="008D4BA8" w:rsidRPr="004A430B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044935CA" w14:textId="77777777" w:rsidR="008D4BA8" w:rsidRPr="004A430B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07A12F4C" w14:textId="77777777" w:rsidR="008D4BA8" w:rsidRPr="004A430B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4DA030D4" w14:textId="77777777" w:rsidR="008D4BA8" w:rsidRPr="004A430B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157E1407" w14:textId="77777777" w:rsidR="008D4BA8" w:rsidRPr="004A430B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20D3104F" w14:textId="77777777" w:rsidR="008D4BA8" w:rsidRPr="004A430B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  <w:lang w:val="en-US" w:bidi="ru-RU"/>
                          </w:rPr>
                          <w:t>DO</w:t>
                        </w:r>
                      </w:p>
                    </w:tc>
                  </w:tr>
                  <w:tr w:rsidR="008D4BA8" w:rsidRPr="00C66B7D" w14:paraId="4BF11874" w14:textId="77777777" w:rsidTr="002D25A8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23513BDF" w14:textId="77777777" w:rsidR="008D4BA8" w:rsidRPr="0006386A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298F3" w14:textId="77777777" w:rsidR="008D4BA8" w:rsidRPr="0006386A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2924C" w14:textId="77777777" w:rsidR="008D4BA8" w:rsidRPr="0006386A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93365E" w14:textId="77777777" w:rsidR="008D4BA8" w:rsidRPr="0006386A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9975F0" w14:textId="77777777" w:rsidR="008D4BA8" w:rsidRPr="0006386A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4E3E18" w14:textId="77777777" w:rsidR="008D4BA8" w:rsidRPr="0006386A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DB10A9E" w14:textId="77777777" w:rsidR="008D4BA8" w:rsidRPr="0006386A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1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62743359" w14:textId="77777777" w:rsidTr="002D25A8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7B43F7CC" w14:textId="77777777" w:rsidR="008D4BA8" w:rsidRPr="0006386A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64F42" w14:textId="77777777" w:rsidR="008D4BA8" w:rsidRPr="0006386A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9B8473" w14:textId="77777777" w:rsidR="008D4BA8" w:rsidRPr="0006386A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34F1CA" w14:textId="77777777" w:rsidR="008D4BA8" w:rsidRPr="0006386A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2CAD32" w14:textId="77777777" w:rsidR="008D4BA8" w:rsidRPr="0006386A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FD36B2" w14:textId="77777777" w:rsidR="008D4BA8" w:rsidRPr="0006386A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283B35" w14:textId="77777777" w:rsidR="008D4BA8" w:rsidRPr="0006386A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8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5DA8261A" w14:textId="77777777" w:rsidTr="002D25A8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1EE2C808" w14:textId="77777777" w:rsidR="008D4BA8" w:rsidRPr="0006386A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0A78E" w14:textId="77777777" w:rsidR="008D4BA8" w:rsidRPr="0006386A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8EBD1" w14:textId="77777777" w:rsidR="008D4BA8" w:rsidRPr="0006386A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0BAD3A" w14:textId="77777777" w:rsidR="008D4BA8" w:rsidRPr="0006386A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019762" w14:textId="77777777" w:rsidR="008D4BA8" w:rsidRPr="0006386A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97A9F" w14:textId="77777777" w:rsidR="008D4BA8" w:rsidRPr="0006386A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5281EE84" w14:textId="77777777" w:rsidR="008D4BA8" w:rsidRPr="0006386A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15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37584DD9" w14:textId="77777777" w:rsidTr="002D25A8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16CA9FB8" w14:textId="77777777" w:rsidR="008D4BA8" w:rsidRPr="0006386A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5E1B60" w14:textId="77777777" w:rsidR="008D4BA8" w:rsidRPr="0006386A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D214C" w14:textId="77777777" w:rsidR="008D4BA8" w:rsidRPr="0006386A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317FC" w14:textId="77777777" w:rsidR="008D4BA8" w:rsidRPr="0006386A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BBDAF1" w14:textId="77777777" w:rsidR="008D4BA8" w:rsidRPr="0006386A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B1276" w14:textId="77777777" w:rsidR="008D4BA8" w:rsidRPr="0006386A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54901A93" w14:textId="77777777" w:rsidR="008D4BA8" w:rsidRPr="0006386A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22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19B1C969" w14:textId="77777777" w:rsidTr="002D25A8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51AF4C82" w14:textId="77777777" w:rsidR="008D4BA8" w:rsidRPr="0006386A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16E66D" w14:textId="77777777" w:rsidR="008D4BA8" w:rsidRPr="0006386A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2BD37" w14:textId="77777777" w:rsidR="008D4BA8" w:rsidRPr="0006386A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1A3BF" w14:textId="77777777" w:rsidR="008D4BA8" w:rsidRPr="0006386A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A3BC24" w14:textId="77777777" w:rsidR="008D4BA8" w:rsidRPr="0006386A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5952E" w14:textId="77777777" w:rsidR="008D4BA8" w:rsidRPr="0006386A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19E8F954" w14:textId="77777777" w:rsidR="008D4BA8" w:rsidRPr="0006386A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28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28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29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29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29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72B8F810" w14:textId="77777777" w:rsidTr="002D25A8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548875F8" w14:textId="77777777" w:rsidR="008D4BA8" w:rsidRPr="0006386A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22871C" w14:textId="77777777" w:rsidR="008D4BA8" w:rsidRPr="0006386A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5F2BF" w14:textId="77777777" w:rsidR="008D4BA8" w:rsidRPr="0006386A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E5E5A" w14:textId="77777777" w:rsidR="008D4BA8" w:rsidRPr="0006386A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56A226" w14:textId="77777777" w:rsidR="008D4BA8" w:rsidRPr="0006386A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976486" w14:textId="77777777" w:rsidR="008D4BA8" w:rsidRPr="0006386A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DF81E8E" w14:textId="77777777" w:rsidR="008D4BA8" w:rsidRPr="0006386A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3D116CC8" w14:textId="77777777" w:rsidR="008D4BA8" w:rsidRPr="00C66B7D" w:rsidRDefault="008D4BA8" w:rsidP="008D4BA8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250" w:type="pct"/>
                </w:tcPr>
                <w:p w14:paraId="60870EF1" w14:textId="77777777" w:rsidR="008D4BA8" w:rsidRPr="00C66B7D" w:rsidRDefault="008D4BA8" w:rsidP="008D4BA8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8D4BA8" w:rsidRPr="00C66B7D" w14:paraId="148A6D3C" w14:textId="77777777" w:rsidTr="002D25A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38552F09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36FA2CEF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369A9D4C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64914998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34C13605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73422392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4B5B9C5D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14"/>
                            <w:szCs w:val="14"/>
                          </w:rPr>
                        </w:pPr>
                        <w:r w:rsidRPr="00C66B7D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5DCEAF" w:themeColor="accent4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D4BA8" w:rsidRPr="00C66B7D" w14:paraId="485C14A3" w14:textId="77777777" w:rsidTr="002D25A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D8D5B49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F3B3BE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437103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7CFF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F149B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F67392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BC8C37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668B76F1" w14:textId="77777777" w:rsidTr="002D25A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F909852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3032DE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1C4784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F056C4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3D5F70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833B69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8AD7F4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7AC659FF" w14:textId="77777777" w:rsidTr="002D25A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F5EEA73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754EAA9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BB27AB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ED8F87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A82806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4634B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320A69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134C2220" w14:textId="77777777" w:rsidTr="002D25A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6779582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4AF5818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D36F93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C58F4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D80D4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6405FA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46342B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7AD4A886" w14:textId="77777777" w:rsidTr="002D25A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AC5EA8F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C44DFC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F094E4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CA83A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E71CA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003F7B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8901724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1128A3F4" w14:textId="77777777" w:rsidTr="002D25A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B5224D3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B8E24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!A12 Is Not In Table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68CC9A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7DFB66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224E86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2B35AE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B74D99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</w:p>
                    </w:tc>
                  </w:tr>
                </w:tbl>
                <w:p w14:paraId="5F26720C" w14:textId="77777777" w:rsidR="008D4BA8" w:rsidRPr="00C66B7D" w:rsidRDefault="008D4BA8" w:rsidP="008D4BA8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60F22F38" w14:textId="77777777" w:rsidR="008D4BA8" w:rsidRPr="00C66B7D" w:rsidRDefault="008D4BA8" w:rsidP="008D4BA8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8D4BA8" w:rsidRPr="00C66B7D" w14:paraId="5C34ED00" w14:textId="77777777" w:rsidTr="002D25A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460A50A9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14C52AA8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6B02188A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4A745819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6C649B8F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6AB0AD0A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16EB4EA6" w14:textId="77777777" w:rsidR="008D4BA8" w:rsidRPr="004A430B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F8021" w:themeColor="accent5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D4BA8" w:rsidRPr="00C66B7D" w14:paraId="26B52484" w14:textId="77777777" w:rsidTr="002D25A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57509C4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6048C35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83853A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9ACFD9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248023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54A36C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0E1E81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228A10F9" w14:textId="77777777" w:rsidTr="002D25A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E4693C7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9FF922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255DE6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902482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574E8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F2AE6A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19F2F2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7CB1B813" w14:textId="77777777" w:rsidTr="002D25A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5B9D908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C7C0B3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388718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A3650F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68B2E9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472E8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7D90C18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6A298951" w14:textId="77777777" w:rsidTr="002D25A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8EFBC6B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01C371A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ABF4E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9EB88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9D6BDD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3FE49C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322105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11207C12" w14:textId="77777777" w:rsidTr="002D25A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685D3B9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7183E3D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18A8CA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10262C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54930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5A328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F124DF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4DC2276E" w14:textId="77777777" w:rsidTr="002D25A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6447829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C28A86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48F10C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54464E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19FC39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EDE109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DDEF74D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</w:p>
                    </w:tc>
                  </w:tr>
                </w:tbl>
                <w:p w14:paraId="2C6F745D" w14:textId="77777777" w:rsidR="008D4BA8" w:rsidRPr="00C66B7D" w:rsidRDefault="008D4BA8" w:rsidP="008D4BA8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4ACFDF9D" w14:textId="77777777" w:rsidR="008D4BA8" w:rsidRPr="00C66B7D" w:rsidRDefault="008D4BA8" w:rsidP="008D4BA8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8D4BA8" w:rsidRPr="00C66B7D" w14:paraId="22B3313A" w14:textId="77777777" w:rsidTr="002D25A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23C25CFC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7275E5F1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300349CF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09335C66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126C7280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657149E0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462C0B1D" w14:textId="77777777" w:rsidR="008D4BA8" w:rsidRPr="004A430B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8CC9F7" w:themeColor="background2" w:themeShade="E6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D4BA8" w:rsidRPr="00C66B7D" w14:paraId="0C0EE614" w14:textId="77777777" w:rsidTr="002D25A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F7441CE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A0D5D78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C79212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3B8F55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F6A510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275A4F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8C08082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598D3A11" w14:textId="77777777" w:rsidTr="002D25A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29D41A4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5EC0924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279EBD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01B1BF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0CB43E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6B8FC7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77BCA8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4E41EB97" w14:textId="77777777" w:rsidTr="002D25A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9F9917E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64F5728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CF5ED6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76389F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66EF6C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BDCE5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8563526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18592A71" w14:textId="77777777" w:rsidTr="002D25A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1F7D233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47E045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738690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FE37CE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AF861E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B91427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B46DB55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6FE2A440" w14:textId="77777777" w:rsidTr="002D25A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FBDED85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4DD133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5F48C0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6C291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132632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AD06C3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E91BF7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24C398FE" w14:textId="77777777" w:rsidTr="002D25A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4C41D10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9BEBB8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EC3D1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9AF7D3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23DC1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A808BA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63ABD3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</w:p>
                    </w:tc>
                  </w:tr>
                </w:tbl>
                <w:p w14:paraId="7ED10BDB" w14:textId="77777777" w:rsidR="008D4BA8" w:rsidRPr="00C66B7D" w:rsidRDefault="008D4BA8" w:rsidP="008D4BA8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8D4BA8" w:rsidRPr="00C66B7D" w14:paraId="21C5F4C7" w14:textId="77777777" w:rsidTr="002D25A8">
              <w:trPr>
                <w:trHeight w:val="113"/>
              </w:trPr>
              <w:tc>
                <w:tcPr>
                  <w:tcW w:w="1250" w:type="pct"/>
                </w:tcPr>
                <w:p w14:paraId="6329E531" w14:textId="77777777" w:rsidR="008D4BA8" w:rsidRPr="00C66B7D" w:rsidRDefault="008D4BA8" w:rsidP="008D4BA8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8D4BA8" w:rsidRPr="00C66B7D" w14:paraId="011AC2E9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594A61D0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159760AD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6B6486D7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0A95D694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3155919B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3ABFB6BC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67D21273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D4BA8" w:rsidRPr="00C66B7D" w14:paraId="1D745888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7AB42528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02586E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764BB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B01BA6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216E3F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8F308B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60D2D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75F24BCC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13752370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DD44D9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A70569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87590C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6FFB47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078513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88D8CF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0F558EF3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6B52BFB4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913A20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6FC075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371262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C91730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8B6142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A1EEC20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4CA9D8F7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6059B58D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96C1AE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9119C8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970B4F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9C710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76AA32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6C23E5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72BE77CE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AF54E3A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C6E063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9AFD39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F14394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BA76BC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69C869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3A543C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199E80D7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10071D43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FA5DE4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0E9C4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44DA73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7D23E0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627C2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C02028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</w:tr>
                </w:tbl>
                <w:p w14:paraId="70C17791" w14:textId="77777777" w:rsidR="008D4BA8" w:rsidRPr="00C66B7D" w:rsidRDefault="008D4BA8" w:rsidP="008D4BA8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4914F01C" w14:textId="77777777" w:rsidR="008D4BA8" w:rsidRPr="00C66B7D" w:rsidRDefault="008D4BA8" w:rsidP="008D4BA8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8D4BA8" w:rsidRPr="00C66B7D" w14:paraId="101C3A29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434C3485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5D879DB1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36B9852A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06366B63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70C2613F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6C199523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2C7B453F" w14:textId="77777777" w:rsidR="008D4BA8" w:rsidRPr="004A430B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14124" w:themeColor="accent6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D4BA8" w:rsidRPr="00C66B7D" w14:paraId="38E16D39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5EFFA2F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5D94E6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25FB64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2A223E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70791D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E35082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94788B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1F718B40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B27FFF2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892B166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AC384B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F895D3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988DCD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84DC9E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109003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7C016DD0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61F7C6A7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8CDB8B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CF4C66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B2A3EB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7576C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F19709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3C1513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3D08A0DF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DDEC4B0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2C8527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FD149E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0CB701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D597C0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2B7A4B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5FF450B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254C72C5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F1057BE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02C781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C4B2C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CCB061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972C90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957A69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85EFC6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3BF763FE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0DBC25E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BC389D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D495D0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840313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76BC10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19B755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9B2C17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</w:p>
                    </w:tc>
                  </w:tr>
                </w:tbl>
                <w:p w14:paraId="1CC3E7DC" w14:textId="77777777" w:rsidR="008D4BA8" w:rsidRPr="00C66B7D" w:rsidRDefault="008D4BA8" w:rsidP="008D4BA8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22A29B92" w14:textId="77777777" w:rsidR="008D4BA8" w:rsidRPr="00C66B7D" w:rsidRDefault="008D4BA8" w:rsidP="008D4BA8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7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8D4BA8" w:rsidRPr="00C66B7D" w14:paraId="205511DD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5336EFCD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7D9A7B69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2A7D7996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2AAE2E82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773B01D9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2DC2CCC2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2535E9BF" w14:textId="77777777" w:rsidR="008D4BA8" w:rsidRPr="004A430B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D4BA8" w:rsidRPr="00C66B7D" w14:paraId="6FF63AA9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7A9B1E14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BDDDA74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127146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90822A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9DE6949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7A022B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7B1EDA2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4DE7D06B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54356B4A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061E681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6D49690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4A0F8E5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E790FDB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56213E8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EA292D5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5BF1B368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513366F2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C013618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50AF1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C017952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981A5A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937C730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BE143C6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669A53EA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627C8AA0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DF00E7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C328386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EC6AD9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0CBBF08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6C5239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D9B3704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2F9070C2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49923271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8A5EB40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03EB3B1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080650A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8B1255F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38733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F9699A0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007C030B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53428FF4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B995670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495D584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032CDFBB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B8FB3F1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02F70870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A0B59AC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</w:p>
                    </w:tc>
                  </w:tr>
                </w:tbl>
                <w:p w14:paraId="308D6229" w14:textId="77777777" w:rsidR="008D4BA8" w:rsidRPr="00C66B7D" w:rsidRDefault="008D4BA8" w:rsidP="008D4BA8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3AFB9C55" w14:textId="77777777" w:rsidR="008D4BA8" w:rsidRPr="00C66B7D" w:rsidRDefault="008D4BA8" w:rsidP="008D4BA8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7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8D4BA8" w:rsidRPr="00C66B7D" w14:paraId="48DFF90E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61A93B43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34535B59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7CE42F48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58F6E812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1331F1C1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7E142C36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66F10F2C" w14:textId="77777777" w:rsidR="008D4BA8" w:rsidRPr="004A430B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D4BA8" w:rsidRPr="00C66B7D" w14:paraId="717D3977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3626168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3FAC06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B72278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B22996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25F78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4561BA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C2DBF5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355D79DA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6C1286FC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DD15C06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C40A01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C08835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36036F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2EC3A4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145068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1009BC24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E187264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AE94A21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CDD218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01B12A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F69F47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494CEC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B18C350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321D984A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60837004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D6D3979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29FA3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F31165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4015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A5126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8811BE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139C4882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46828CC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AF1F2C1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A8505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CDDF6A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00D41B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D5C72E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A471277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7E847004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6D965EA4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CB9BB5B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555C9D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CEC29C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0CB0C3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E61DBA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80F5031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</w:p>
                    </w:tc>
                  </w:tr>
                </w:tbl>
                <w:p w14:paraId="39CA5259" w14:textId="77777777" w:rsidR="008D4BA8" w:rsidRPr="00C66B7D" w:rsidRDefault="008D4BA8" w:rsidP="008D4BA8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8D4BA8" w:rsidRPr="00C66B7D" w14:paraId="30BF42D2" w14:textId="77777777" w:rsidTr="002D25A8">
              <w:trPr>
                <w:trHeight w:val="113"/>
              </w:trPr>
              <w:tc>
                <w:tcPr>
                  <w:tcW w:w="1250" w:type="pct"/>
                </w:tcPr>
                <w:p w14:paraId="424C44F8" w14:textId="77777777" w:rsidR="008D4BA8" w:rsidRPr="00C66B7D" w:rsidRDefault="008D4BA8" w:rsidP="008D4BA8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8D4BA8" w:rsidRPr="00C66B7D" w14:paraId="4594B07D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02FEAD4C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7F4AEFDB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78E0AE0D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5E82257A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41E4A3CB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7B6C80DA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0C9830CC" w14:textId="77777777" w:rsidR="008D4BA8" w:rsidRPr="004A430B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D4BA8" w:rsidRPr="00C66B7D" w14:paraId="44A6C07D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744395F5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DCBD15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EA9D1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D592F1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72DD20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9E997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AA3454F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781C720B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4C335E9D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9C199C1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347075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CB0F32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2D114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EB8C90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57C2ECE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74E3968E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76500EB2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0C8DC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6860C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C16A61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1AD3EB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40BF8D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01749E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2A37FE2D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A13B886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19ADF18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6D8391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5D4871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B0C6C8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C6B52D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8218D57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125C31CD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411EC755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4D1F08E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0647E9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0184B2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4C6C58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E530FA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794CBD3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691CDC4E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75EF3845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4EB51C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6F1B9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43E78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0D4987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81E9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E66E27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</w:p>
                    </w:tc>
                  </w:tr>
                </w:tbl>
                <w:p w14:paraId="133C8C35" w14:textId="77777777" w:rsidR="008D4BA8" w:rsidRPr="00C66B7D" w:rsidRDefault="008D4BA8" w:rsidP="008D4BA8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14DB8800" w14:textId="77777777" w:rsidR="008D4BA8" w:rsidRPr="00C66B7D" w:rsidRDefault="008D4BA8" w:rsidP="008D4BA8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8D4BA8" w:rsidRPr="00C66B7D" w14:paraId="5030FE4F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44FD2B10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3F69CE18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59143AEB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78253F28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47F4D00D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15DE5991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0E1ED729" w14:textId="77777777" w:rsidR="008D4BA8" w:rsidRPr="004A430B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D4BA8" w:rsidRPr="00C66B7D" w14:paraId="1F104FF0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299024E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FA2980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16F211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512323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BDA897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98F82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034239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0B054FF9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4FD76BC0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64D7C1F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9F5CCC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B7C60A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555DC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2BA5CC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8846AE2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6560F9D8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65D9BE46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6573D2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192ACF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8C3A37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A222DA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FDAFD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20F4ED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7EEE8A31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45DB3D3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C8961F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33EF64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7397C8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92C64C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E2801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7E17266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48A8C808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0388385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31A59C3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25C84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D40327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89C8C8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E883C9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3149BC7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536DA21B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E0EB13B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B1D223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D78147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873E3C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B5B8A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A38B82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32BD3EA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</w:p>
                    </w:tc>
                  </w:tr>
                </w:tbl>
                <w:p w14:paraId="2FF0C771" w14:textId="77777777" w:rsidR="008D4BA8" w:rsidRPr="00C66B7D" w:rsidRDefault="008D4BA8" w:rsidP="008D4BA8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43200787" w14:textId="77777777" w:rsidR="008D4BA8" w:rsidRPr="00C66B7D" w:rsidRDefault="008D4BA8" w:rsidP="008D4BA8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7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8D4BA8" w:rsidRPr="00C66B7D" w14:paraId="0F04618C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3ECD98D7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706D3EED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2A140D99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5E5A7807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4FBB8F64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6978C9EA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59E70700" w14:textId="77777777" w:rsidR="008D4BA8" w:rsidRPr="004A430B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D4BA8" w:rsidRPr="00C66B7D" w14:paraId="7CAB1888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61EE378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09417E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2262E1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381EFE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09B42A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18A72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439136D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2DD50383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4AD914BD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FD6FE7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BAB136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2D123F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21EC7B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79EC3F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E690441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738DC8CF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FF48085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1F3568B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4BDF60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C5274A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810B51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9BD634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755014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1D0CE391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15D9A39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F23B46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D8B99B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54C99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684286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CD10AE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905C2BE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51BB1027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128304C6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75AE444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3D15C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362EF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E71A41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E708A1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A42DA3C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09AE2B97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106798A3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1577157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4056D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0F2F4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2531A3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EE207E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61595E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</w:p>
                    </w:tc>
                  </w:tr>
                </w:tbl>
                <w:p w14:paraId="79CAFB6C" w14:textId="77777777" w:rsidR="008D4BA8" w:rsidRPr="00C66B7D" w:rsidRDefault="008D4BA8" w:rsidP="008D4BA8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7B1C4795" w14:textId="77777777" w:rsidR="008D4BA8" w:rsidRPr="00C66B7D" w:rsidRDefault="008D4BA8" w:rsidP="008D4BA8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7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8D4BA8" w:rsidRPr="00C66B7D" w14:paraId="3D534ABB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06F307F5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3484F9FA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6C76B998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21BAEAE4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1AD1EB3F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023A8F21" w14:textId="77777777" w:rsidR="008D4BA8" w:rsidRPr="00C66B7D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1B91A428" w14:textId="77777777" w:rsidR="008D4BA8" w:rsidRPr="004A430B" w:rsidRDefault="008D4BA8" w:rsidP="008D4BA8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F8021" w:themeColor="accent5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D4BA8" w:rsidRPr="00C66B7D" w14:paraId="5D22B88A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F66BB41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2A85DA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5DE2D8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D472D4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45FA52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A0E451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863F108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6AB363D2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180E70E9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D0E47E6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E937AB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09715D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4ED93F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F12544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72FAAAD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4F54D97C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7F09593C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B14CDB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E435A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CAACB6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5093DD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4565A5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E59350C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1F79A5BD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52858DF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E608EC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1427D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909FE3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527F35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E719DB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D794F1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3738F2E4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18D80261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DFF7FD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979F3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865B3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3258C5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84681D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59B05C3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D4BA8" w:rsidRPr="00C66B7D" w14:paraId="225B67B5" w14:textId="77777777" w:rsidTr="002D25A8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1ECAE1A2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83EBE4B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73729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BF9A8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95931A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3903AB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A4E8BF1" w14:textId="77777777" w:rsidR="008D4BA8" w:rsidRPr="004A430B" w:rsidRDefault="008D4BA8" w:rsidP="008D4BA8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</w:p>
                    </w:tc>
                  </w:tr>
                </w:tbl>
                <w:p w14:paraId="27A6455A" w14:textId="77777777" w:rsidR="008D4BA8" w:rsidRPr="00C66B7D" w:rsidRDefault="008D4BA8" w:rsidP="008D4BA8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17EAB1A" w14:textId="77777777" w:rsidR="008D4BA8" w:rsidRPr="00C66B7D" w:rsidRDefault="008D4BA8" w:rsidP="008D4BA8">
            <w:pPr>
              <w:pStyle w:val="Months"/>
              <w:shd w:val="clear" w:color="auto" w:fill="FFFFFF" w:themeFill="background1"/>
              <w:jc w:val="center"/>
              <w:rPr>
                <w:rFonts w:ascii="Arial Narrow" w:hAnsi="Arial Narrow" w:cs="Cambria"/>
                <w:b/>
                <w:bCs/>
                <w:caps w:val="0"/>
                <w:noProof/>
                <w:color w:val="auto"/>
                <w:sz w:val="28"/>
                <w:szCs w:val="28"/>
                <w:lang w:val="en-US" w:bidi="ru-RU"/>
              </w:rPr>
            </w:pPr>
          </w:p>
        </w:tc>
      </w:tr>
      <w:bookmarkEnd w:id="3"/>
    </w:tbl>
    <w:p w14:paraId="2B3E424A" w14:textId="1DF0A038" w:rsidR="00F93E3B" w:rsidRPr="00C66B7D" w:rsidRDefault="00F93E3B" w:rsidP="004A430B">
      <w:pPr>
        <w:pStyle w:val="a5"/>
        <w:shd w:val="clear" w:color="auto" w:fill="FFFFFF" w:themeFill="background1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C66B7D" w:rsidSect="004261AE">
      <w:pgSz w:w="11906" w:h="16838" w:code="9"/>
      <w:pgMar w:top="454" w:right="680" w:bottom="454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D361CB" w14:textId="77777777" w:rsidR="008B5C4C" w:rsidRDefault="008B5C4C">
      <w:pPr>
        <w:spacing w:after="0"/>
      </w:pPr>
      <w:r>
        <w:separator/>
      </w:r>
    </w:p>
  </w:endnote>
  <w:endnote w:type="continuationSeparator" w:id="0">
    <w:p w14:paraId="1642A86C" w14:textId="77777777" w:rsidR="008B5C4C" w:rsidRDefault="008B5C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F76FE8" w14:textId="77777777" w:rsidR="008B5C4C" w:rsidRDefault="008B5C4C">
      <w:pPr>
        <w:spacing w:after="0"/>
      </w:pPr>
      <w:r>
        <w:separator/>
      </w:r>
    </w:p>
  </w:footnote>
  <w:footnote w:type="continuationSeparator" w:id="0">
    <w:p w14:paraId="335105E4" w14:textId="77777777" w:rsidR="008B5C4C" w:rsidRDefault="008B5C4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231E1"/>
    <w:rsid w:val="0005357B"/>
    <w:rsid w:val="0006386A"/>
    <w:rsid w:val="00071356"/>
    <w:rsid w:val="00097A25"/>
    <w:rsid w:val="000A5A57"/>
    <w:rsid w:val="00111F7C"/>
    <w:rsid w:val="001161F4"/>
    <w:rsid w:val="001274F3"/>
    <w:rsid w:val="00151CCE"/>
    <w:rsid w:val="001955C8"/>
    <w:rsid w:val="001B01F9"/>
    <w:rsid w:val="001C41F9"/>
    <w:rsid w:val="00240D4D"/>
    <w:rsid w:val="002562E7"/>
    <w:rsid w:val="00285C1D"/>
    <w:rsid w:val="003327F5"/>
    <w:rsid w:val="00336610"/>
    <w:rsid w:val="00340CAF"/>
    <w:rsid w:val="003B7621"/>
    <w:rsid w:val="003C0D41"/>
    <w:rsid w:val="003E085C"/>
    <w:rsid w:val="003E7B3A"/>
    <w:rsid w:val="00416364"/>
    <w:rsid w:val="004261AE"/>
    <w:rsid w:val="00431B29"/>
    <w:rsid w:val="00440416"/>
    <w:rsid w:val="00462EAD"/>
    <w:rsid w:val="00484500"/>
    <w:rsid w:val="004A430B"/>
    <w:rsid w:val="004A6170"/>
    <w:rsid w:val="004E4BCC"/>
    <w:rsid w:val="004F6AAC"/>
    <w:rsid w:val="00512F2D"/>
    <w:rsid w:val="00570FBB"/>
    <w:rsid w:val="005765C9"/>
    <w:rsid w:val="00583B82"/>
    <w:rsid w:val="005923AC"/>
    <w:rsid w:val="005D5149"/>
    <w:rsid w:val="005E656F"/>
    <w:rsid w:val="00653B95"/>
    <w:rsid w:val="00667021"/>
    <w:rsid w:val="006974E1"/>
    <w:rsid w:val="006C0896"/>
    <w:rsid w:val="006F513E"/>
    <w:rsid w:val="007A55AB"/>
    <w:rsid w:val="007C0139"/>
    <w:rsid w:val="007D45A1"/>
    <w:rsid w:val="007F564D"/>
    <w:rsid w:val="0081063E"/>
    <w:rsid w:val="00841484"/>
    <w:rsid w:val="008B1201"/>
    <w:rsid w:val="008B5C4C"/>
    <w:rsid w:val="008D4BA8"/>
    <w:rsid w:val="008F16F7"/>
    <w:rsid w:val="009164BA"/>
    <w:rsid w:val="009166BD"/>
    <w:rsid w:val="00977AAE"/>
    <w:rsid w:val="00986D2C"/>
    <w:rsid w:val="00996E56"/>
    <w:rsid w:val="00997268"/>
    <w:rsid w:val="009D5909"/>
    <w:rsid w:val="00A12667"/>
    <w:rsid w:val="00A14581"/>
    <w:rsid w:val="00A20E4C"/>
    <w:rsid w:val="00A436EF"/>
    <w:rsid w:val="00AA23D3"/>
    <w:rsid w:val="00AA3C50"/>
    <w:rsid w:val="00AE302A"/>
    <w:rsid w:val="00AE36BB"/>
    <w:rsid w:val="00B3246D"/>
    <w:rsid w:val="00B37C7E"/>
    <w:rsid w:val="00B65B09"/>
    <w:rsid w:val="00B724F7"/>
    <w:rsid w:val="00B85583"/>
    <w:rsid w:val="00B93DFB"/>
    <w:rsid w:val="00B9476B"/>
    <w:rsid w:val="00BA0EFE"/>
    <w:rsid w:val="00BB5A83"/>
    <w:rsid w:val="00BC3952"/>
    <w:rsid w:val="00BE5AB8"/>
    <w:rsid w:val="00C44DFB"/>
    <w:rsid w:val="00C6519B"/>
    <w:rsid w:val="00C66B7D"/>
    <w:rsid w:val="00C70F21"/>
    <w:rsid w:val="00C7354B"/>
    <w:rsid w:val="00C91F9B"/>
    <w:rsid w:val="00DE32AC"/>
    <w:rsid w:val="00E1407A"/>
    <w:rsid w:val="00E318B9"/>
    <w:rsid w:val="00E50BDE"/>
    <w:rsid w:val="00E774CD"/>
    <w:rsid w:val="00E77E1D"/>
    <w:rsid w:val="00ED75B6"/>
    <w:rsid w:val="00EF1F0E"/>
    <w:rsid w:val="00F12CB0"/>
    <w:rsid w:val="00F27AC8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31479E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31479E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31479E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31479E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31479E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31479E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31479E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31479E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31479E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31479E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31479E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6801</Words>
  <Characters>38766</Characters>
  <Application>Microsoft Office Word</Application>
  <DocSecurity>0</DocSecurity>
  <Lines>323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2020-12-16T10:22:00Z</dcterms:created>
  <dcterms:modified xsi:type="dcterms:W3CDTF">2020-12-16T10:22:00Z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