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0546"/>
      </w:tblGrid>
      <w:tr w:rsidR="004A430B" w:rsidRPr="00C66B7D" w14:paraId="6F02805B" w14:textId="77777777" w:rsidTr="00A436EF">
        <w:tc>
          <w:tcPr>
            <w:tcW w:w="5000" w:type="pct"/>
            <w:vAlign w:val="center"/>
          </w:tcPr>
          <w:p w14:paraId="7165F204" w14:textId="1666CA42" w:rsidR="0081063E" w:rsidRPr="004A430B" w:rsidRDefault="003B7621" w:rsidP="004A430B">
            <w:pPr>
              <w:shd w:val="clear" w:color="auto" w:fill="FFFFFF" w:themeFill="background1"/>
              <w:jc w:val="center"/>
              <w:rPr>
                <w:rFonts w:ascii="Arial Narrow" w:hAnsi="Arial Narrow"/>
                <w:color w:val="auto"/>
                <w:sz w:val="144"/>
                <w:szCs w:val="144"/>
              </w:rPr>
            </w:pPr>
            <w:r w:rsidRPr="004A430B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4A430B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4A430B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06386A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t>2021</w:t>
            </w:r>
            <w:r w:rsidRPr="004A430B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</w:tc>
      </w:tr>
      <w:tr w:rsidR="00A436EF" w:rsidRPr="00C66B7D" w14:paraId="39E919E3" w14:textId="77777777" w:rsidTr="00A436EF"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</w:tblPr>
            <w:tblGrid>
              <w:gridCol w:w="2636"/>
              <w:gridCol w:w="2636"/>
              <w:gridCol w:w="2637"/>
              <w:gridCol w:w="2637"/>
            </w:tblGrid>
            <w:tr w:rsidR="00A436EF" w:rsidRPr="00C66B7D" w14:paraId="26480E64" w14:textId="77777777" w:rsidTr="00A436EF">
              <w:trPr>
                <w:trHeight w:val="113"/>
              </w:trPr>
              <w:tc>
                <w:tcPr>
                  <w:tcW w:w="1250" w:type="pct"/>
                </w:tcPr>
                <w:p w14:paraId="5735BC54" w14:textId="540BAD11" w:rsidR="00A436EF" w:rsidRPr="00C66B7D" w:rsidRDefault="00C66B7D" w:rsidP="004A430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bookmarkStart w:id="0" w:name="_Hlk38821049"/>
                  <w:r w:rsidRPr="00C66B7D"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ENERO</w:t>
                  </w:r>
                </w:p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5"/>
                    <w:gridCol w:w="337"/>
                    <w:gridCol w:w="337"/>
                    <w:gridCol w:w="337"/>
                    <w:gridCol w:w="337"/>
                    <w:gridCol w:w="337"/>
                    <w:gridCol w:w="328"/>
                  </w:tblGrid>
                  <w:tr w:rsidR="00C66B7D" w:rsidRPr="004A430B" w14:paraId="3D366BDA" w14:textId="77777777" w:rsidTr="0006386A">
                    <w:trPr>
                      <w:trHeight w:val="170"/>
                    </w:trPr>
                    <w:tc>
                      <w:tcPr>
                        <w:tcW w:w="711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4386D588" w14:textId="66BA37A2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26BA9547" w14:textId="6B3E606C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5EFD9A96" w14:textId="2814A258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42204582" w14:textId="20FF115A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6B175DF9" w14:textId="25F7CC1D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7A7CF9D0" w14:textId="09545B80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2788912E" w14:textId="33A18F03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14"/>
                            <w:szCs w:val="14"/>
                            <w:lang w:val="en-US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4E67C8" w:themeColor="accent1"/>
                            <w:sz w:val="14"/>
                            <w:szCs w:val="14"/>
                            <w:lang w:val="en-US" w:bidi="ru-RU"/>
                          </w:rPr>
                          <w:t>DO</w:t>
                        </w:r>
                      </w:p>
                    </w:tc>
                  </w:tr>
                  <w:tr w:rsidR="0006386A" w:rsidRPr="00C66B7D" w14:paraId="78E7F9F0" w14:textId="77777777" w:rsidTr="0006386A">
                    <w:trPr>
                      <w:trHeight w:val="170"/>
                    </w:trPr>
                    <w:tc>
                      <w:tcPr>
                        <w:tcW w:w="711" w:type="pct"/>
                        <w:vAlign w:val="center"/>
                      </w:tcPr>
                      <w:p w14:paraId="6BD45160" w14:textId="32CF6CEA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06386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42BF25" w14:textId="1A4BDDFA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06386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ABBE3D" w14:textId="139B477F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06386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AE1529" w14:textId="61059F5E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06386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6E880E" w14:textId="016D2902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06386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6669D7" w14:textId="2DBAC243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06386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8F70E2F" w14:textId="24272902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06386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2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3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86A" w:rsidRPr="00C66B7D" w14:paraId="4BC25947" w14:textId="77777777" w:rsidTr="0006386A">
                    <w:trPr>
                      <w:trHeight w:val="170"/>
                    </w:trPr>
                    <w:tc>
                      <w:tcPr>
                        <w:tcW w:w="711" w:type="pct"/>
                        <w:vAlign w:val="center"/>
                      </w:tcPr>
                      <w:p w14:paraId="766C565C" w14:textId="42A34D1A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39F019" w14:textId="41BCF883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CBF7C" w14:textId="6E49EFA9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0AA7B5" w14:textId="23A8925F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D06BF2" w14:textId="594E9A65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CA0EAA" w14:textId="27FD0A81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9A14AE0" w14:textId="63F5B206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10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86A" w:rsidRPr="00C66B7D" w14:paraId="68BBC746" w14:textId="77777777" w:rsidTr="0006386A">
                    <w:trPr>
                      <w:trHeight w:val="170"/>
                    </w:trPr>
                    <w:tc>
                      <w:tcPr>
                        <w:tcW w:w="711" w:type="pct"/>
                        <w:vAlign w:val="center"/>
                      </w:tcPr>
                      <w:p w14:paraId="79E7D3D4" w14:textId="2B90C8F1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B66074" w14:textId="0EDC4869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9F2678" w14:textId="338DA3B9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93ABC0" w14:textId="27F8F6B9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30BCA5" w14:textId="346B1C6F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C1BBE4" w14:textId="7518A360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351EB47" w14:textId="40A916EE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17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86A" w:rsidRPr="00C66B7D" w14:paraId="761E6C38" w14:textId="77777777" w:rsidTr="0006386A">
                    <w:trPr>
                      <w:trHeight w:val="170"/>
                    </w:trPr>
                    <w:tc>
                      <w:tcPr>
                        <w:tcW w:w="711" w:type="pct"/>
                        <w:vAlign w:val="center"/>
                      </w:tcPr>
                      <w:p w14:paraId="06D8C963" w14:textId="31AA08A8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B27F3B" w14:textId="1A05E14D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C7D0F9" w14:textId="316FB70B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A8D8CA" w14:textId="6A2834E5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91B2CC" w14:textId="52BD9297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507DD" w14:textId="164F60C0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798B7542" w14:textId="617C7EA7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24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86A" w:rsidRPr="00C66B7D" w14:paraId="53C6046D" w14:textId="77777777" w:rsidTr="0006386A">
                    <w:trPr>
                      <w:trHeight w:val="170"/>
                    </w:trPr>
                    <w:tc>
                      <w:tcPr>
                        <w:tcW w:w="711" w:type="pct"/>
                        <w:vAlign w:val="center"/>
                      </w:tcPr>
                      <w:p w14:paraId="082A9B4E" w14:textId="28F6937B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94B5A8" w14:textId="6971525E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09E253" w14:textId="3E2EA54F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3C3A08" w14:textId="5225F0DA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8B215F" w14:textId="03DC905D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8BF289" w14:textId="5E0DC166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3E42E03" w14:textId="73778AB3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31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86A" w:rsidRPr="00C66B7D" w14:paraId="3671A2F8" w14:textId="77777777" w:rsidTr="0006386A">
                    <w:trPr>
                      <w:trHeight w:val="170"/>
                    </w:trPr>
                    <w:tc>
                      <w:tcPr>
                        <w:tcW w:w="711" w:type="pct"/>
                        <w:vAlign w:val="center"/>
                      </w:tcPr>
                      <w:p w14:paraId="6EA4B38B" w14:textId="0E28D9D1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88D58E" w14:textId="367537AB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757E60" w14:textId="77777777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E2840" w14:textId="77777777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DB175C" w14:textId="77777777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1C04C9" w14:textId="77777777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CF036C3" w14:textId="77777777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/>
                          </w:rPr>
                        </w:pPr>
                      </w:p>
                    </w:tc>
                  </w:tr>
                  <w:bookmarkEnd w:id="0"/>
                </w:tbl>
                <w:p w14:paraId="4085CC8D" w14:textId="77777777" w:rsidR="00A436EF" w:rsidRPr="00C66B7D" w:rsidRDefault="00A436EF" w:rsidP="004A430B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250" w:type="pct"/>
                </w:tcPr>
                <w:p w14:paraId="6805097F" w14:textId="6737736D" w:rsidR="00A436EF" w:rsidRPr="00C66B7D" w:rsidRDefault="00C66B7D" w:rsidP="004A430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FEBRERO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C66B7D" w:rsidRPr="00C66B7D" w14:paraId="5F954C14" w14:textId="77777777" w:rsidTr="00C66B7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244A49E5" w14:textId="2A479807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51019A3A" w14:textId="28D62118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45867A36" w14:textId="610C81A8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530B4CF9" w14:textId="42DD953A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7394C0C0" w14:textId="72816F96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2CB36CDA" w14:textId="33045C8F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7A63BEA2" w14:textId="69FE5C07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14"/>
                            <w:szCs w:val="14"/>
                          </w:rPr>
                        </w:pPr>
                        <w:r w:rsidRPr="00C66B7D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5DCEAF" w:themeColor="accent4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A436EF" w:rsidRPr="00C66B7D" w14:paraId="6A063E84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D948596" w14:textId="3D619DF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D5C207" w14:textId="5FAD8DE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816E2B" w14:textId="6156838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6C497A" w14:textId="6EA283C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BAFB4" w14:textId="0129C4C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052D2" w14:textId="31E5D78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6389A" w14:textId="28E2AD5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4F795504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C992E3D" w14:textId="7415498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9D4B" w14:textId="4F1D52D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923CDB" w14:textId="241A4EB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58C14" w14:textId="67679DF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BB21C" w14:textId="3379D5E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FCA3A7" w14:textId="69756B3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21F2273" w14:textId="4CA4C58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177F2261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CBF5FFA" w14:textId="16FE5DF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4D1FEBE" w14:textId="48839BF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6A1DB" w14:textId="50F1C46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1C1870" w14:textId="090BEF8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25E47" w14:textId="7E57992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47783F" w14:textId="5C64FFE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BDCFA67" w14:textId="40179AE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0C853993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3569884" w14:textId="533708E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25B90D" w14:textId="7A00BB2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8EAEF" w14:textId="36103AF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99AA0B" w14:textId="776F0CD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1D2BF5" w14:textId="6E59F65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2C262E" w14:textId="0FE60FE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4C173D4" w14:textId="3313CD0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1C599E74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DFE80A9" w14:textId="4114B5A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79ABF71" w14:textId="18394FA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AF2931" w14:textId="32AA49D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C2027" w14:textId="5E1239F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FA72D3" w14:textId="5A29772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13EFC2" w14:textId="10CACC7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FE1968E" w14:textId="7917A17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4419549A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5208BF4" w14:textId="0871721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CA5D1E1" w14:textId="4031998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!A12 Is Not In Table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716E18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9961E3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D3321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AF67E2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311C59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</w:rPr>
                        </w:pPr>
                      </w:p>
                    </w:tc>
                  </w:tr>
                </w:tbl>
                <w:p w14:paraId="1ACF82B9" w14:textId="77777777" w:rsidR="00A436EF" w:rsidRPr="00C66B7D" w:rsidRDefault="00A436EF" w:rsidP="004A430B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25D6A077" w14:textId="1363BE5E" w:rsidR="00A436EF" w:rsidRPr="00C66B7D" w:rsidRDefault="00C66B7D" w:rsidP="004A430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MARZO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C66B7D" w:rsidRPr="00C66B7D" w14:paraId="1465BF44" w14:textId="77777777" w:rsidTr="00C66B7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35D6C3FB" w14:textId="74B1C7A9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0B294A5B" w14:textId="23A1D3DC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4A163430" w14:textId="4C60779F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50DCF8F1" w14:textId="66461DA4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484717C8" w14:textId="03BF8BB9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6A683283" w14:textId="7644EC47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3A66CA25" w14:textId="2849F01E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FF8021" w:themeColor="accent5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A436EF" w:rsidRPr="00C66B7D" w14:paraId="7D52F3E8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E6754AB" w14:textId="41E0899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D27EA1A" w14:textId="64933A6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4CDA4F" w14:textId="1F77204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5FF412" w14:textId="0C64BB9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33B9D" w14:textId="278A1E1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B2F783" w14:textId="7D1613D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CE31A3" w14:textId="5C4E3A3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67664B45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264063C" w14:textId="23B1145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502EDA" w14:textId="7EA4314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2208D5" w14:textId="3D4C069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B9B098" w14:textId="4E12D55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88033" w14:textId="50B9012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1AFB38" w14:textId="0B8834B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E247340" w14:textId="7A5FB94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5DFE5B6B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A627AEB" w14:textId="5491EDB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1275F2" w14:textId="4BF4892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37FF5" w14:textId="12BFF19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0B8F1" w14:textId="04B7745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13AE5A" w14:textId="0E835BA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145A09" w14:textId="6C06E10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ACEE39A" w14:textId="2F4EE48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1E78D064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205F4DC" w14:textId="324C542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8F5F5C" w14:textId="3CB9D67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A122F" w14:textId="6AD5A33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A863AC" w14:textId="29AFA37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04AC14" w14:textId="3473A01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4A5900" w14:textId="5C43F91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4537C1" w14:textId="4489752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016E9528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BDF47C0" w14:textId="07D2E24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D045CC" w14:textId="55D3947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29407" w14:textId="577535B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C5A01D" w14:textId="4EEA04C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9C74FE" w14:textId="4A57E67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4102CC" w14:textId="0D984C0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1533BD" w14:textId="1C65F4A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01F739F2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A5CDB8D" w14:textId="77FB909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5F76A9" w14:textId="63B7B85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7E67C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31DDE8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C79E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68A852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0DF831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</w:p>
                    </w:tc>
                  </w:tr>
                </w:tbl>
                <w:p w14:paraId="0476B559" w14:textId="77777777" w:rsidR="00A436EF" w:rsidRPr="00C66B7D" w:rsidRDefault="00A436EF" w:rsidP="004A430B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5917CA8C" w14:textId="0E93848C" w:rsidR="00A436EF" w:rsidRPr="00C66B7D" w:rsidRDefault="00C66B7D" w:rsidP="004A430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C66B7D" w:rsidRPr="00C66B7D" w14:paraId="16BF8D92" w14:textId="77777777" w:rsidTr="00C66B7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18" w:space="0" w:color="8CC9F7" w:themeColor="background2" w:themeShade="E6"/>
                        </w:tcBorders>
                        <w:shd w:val="clear" w:color="auto" w:fill="FFFFFF" w:themeFill="background1"/>
                        <w:vAlign w:val="center"/>
                      </w:tcPr>
                      <w:p w14:paraId="00C24052" w14:textId="7CEB730D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8CC9F7" w:themeColor="background2" w:themeShade="E6"/>
                        </w:tcBorders>
                        <w:shd w:val="clear" w:color="auto" w:fill="FFFFFF" w:themeFill="background1"/>
                        <w:vAlign w:val="center"/>
                      </w:tcPr>
                      <w:p w14:paraId="372A461B" w14:textId="25579D49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8CC9F7" w:themeColor="background2" w:themeShade="E6"/>
                        </w:tcBorders>
                        <w:shd w:val="clear" w:color="auto" w:fill="FFFFFF" w:themeFill="background1"/>
                        <w:vAlign w:val="center"/>
                      </w:tcPr>
                      <w:p w14:paraId="6BD05C1D" w14:textId="5FE2E2F4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8CC9F7" w:themeColor="background2" w:themeShade="E6"/>
                        </w:tcBorders>
                        <w:shd w:val="clear" w:color="auto" w:fill="FFFFFF" w:themeFill="background1"/>
                        <w:vAlign w:val="center"/>
                      </w:tcPr>
                      <w:p w14:paraId="336AB5D4" w14:textId="3EA5FB80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8CC9F7" w:themeColor="background2" w:themeShade="E6"/>
                        </w:tcBorders>
                        <w:shd w:val="clear" w:color="auto" w:fill="FFFFFF" w:themeFill="background1"/>
                        <w:vAlign w:val="center"/>
                      </w:tcPr>
                      <w:p w14:paraId="1FCE5212" w14:textId="0671A650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8CC9F7" w:themeColor="background2" w:themeShade="E6"/>
                        </w:tcBorders>
                        <w:shd w:val="clear" w:color="auto" w:fill="FFFFFF" w:themeFill="background1"/>
                        <w:vAlign w:val="center"/>
                      </w:tcPr>
                      <w:p w14:paraId="492F3E07" w14:textId="46351851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8CC9F7" w:themeColor="background2" w:themeShade="E6"/>
                        </w:tcBorders>
                        <w:shd w:val="clear" w:color="auto" w:fill="FFFFFF" w:themeFill="background1"/>
                        <w:vAlign w:val="center"/>
                      </w:tcPr>
                      <w:p w14:paraId="346B62F1" w14:textId="487C3218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8CC9F7" w:themeColor="background2" w:themeShade="E6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A436EF" w:rsidRPr="00C66B7D" w14:paraId="2C73CCA1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DA6E198" w14:textId="5A7BD33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6296FF8" w14:textId="67A7995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B93836" w14:textId="11426D5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AE5585" w14:textId="28B8A23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13AA5A" w14:textId="416D1F8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7B3322" w14:textId="14ACF5D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7658389" w14:textId="0E069FB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495BF96D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17DF641" w14:textId="6B946EA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85D1D8B" w14:textId="4553793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430FC5" w14:textId="785596B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C0F432" w14:textId="160A0E7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651747" w14:textId="19D82DA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3AD4F7" w14:textId="04944F7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08B6DC" w14:textId="62908F6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500A4BE0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87CACD4" w14:textId="6BFD4C9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F1FE1" w14:textId="4A62E15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76AC92" w14:textId="22B7C62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C7087F" w14:textId="4259DC5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DD777" w14:textId="744D26F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FB64B" w14:textId="71A3561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E1085B" w14:textId="679F7B8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3244D7FE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60D9F6D" w14:textId="55221E8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3A9E446" w14:textId="7A208D2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A73CCD" w14:textId="3ED5875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D4697B" w14:textId="26F2ABA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DF4178" w14:textId="59D57D9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DF4B65" w14:textId="1A0808D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5C4161" w14:textId="69D4D8E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4E5B9BA0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61EF621" w14:textId="1A60F94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CD51513" w14:textId="7570ADA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963F82" w14:textId="52A5FA0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0F549E" w14:textId="37B100E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2DE493" w14:textId="15F3D1E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A6B790" w14:textId="66E8DDD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DD06D3" w14:textId="229326C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6158A10E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B6E3433" w14:textId="4816D4D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D551A8" w14:textId="3879A8D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AA7EA9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C9F110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31BA38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C1D427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8F4C5E3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</w:rPr>
                        </w:pPr>
                      </w:p>
                    </w:tc>
                  </w:tr>
                </w:tbl>
                <w:p w14:paraId="20277F36" w14:textId="77777777" w:rsidR="00A436EF" w:rsidRPr="00C66B7D" w:rsidRDefault="00A436EF" w:rsidP="004A430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436EF" w:rsidRPr="00C66B7D" w14:paraId="30E13FAD" w14:textId="77777777" w:rsidTr="00A436EF">
              <w:trPr>
                <w:trHeight w:val="113"/>
              </w:trPr>
              <w:tc>
                <w:tcPr>
                  <w:tcW w:w="1250" w:type="pct"/>
                </w:tcPr>
                <w:p w14:paraId="355CC8A7" w14:textId="4D7EC2C2" w:rsidR="00A436EF" w:rsidRPr="00C66B7D" w:rsidRDefault="00C66B7D" w:rsidP="004A430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MAYO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C66B7D" w:rsidRPr="00C66B7D" w14:paraId="18B11773" w14:textId="77777777" w:rsidTr="00C66B7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438A7C98" w14:textId="5EDE18F1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32DAA976" w14:textId="19F91570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09A3F055" w14:textId="3DE56527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7147A5E6" w14:textId="38318366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64B44B29" w14:textId="6FBA9204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73B43F3B" w14:textId="629F6931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64EAA461" w14:textId="4B801415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A436EF" w:rsidRPr="00C66B7D" w14:paraId="1113A473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5CDD5411" w14:textId="319B50A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F0058" w14:textId="1271026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ED0696" w14:textId="7692BEF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22816E" w14:textId="3079920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CC4A1A" w14:textId="6958593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43AC13" w14:textId="1B574D1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2D2C91" w14:textId="5E99326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37B2E4AB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3998873A" w14:textId="6BA0FC9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887F6F" w14:textId="10C85D7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8D841E" w14:textId="5DFE05B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122E9F" w14:textId="37472AC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33453" w14:textId="3D77195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4B0E38" w14:textId="7B9FFB3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6D71C8" w14:textId="61F44D9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7596B52E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64FB33E2" w14:textId="05519BB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02550C" w14:textId="079CDA1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56F13" w14:textId="1CC48C2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02EAD7" w14:textId="472EEF0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F82A1F" w14:textId="615568A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74D661" w14:textId="4E9123E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0512F76" w14:textId="0E10FD0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26E259E0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31B19488" w14:textId="31E2701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BF1C3" w14:textId="6ECBA09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967CD6" w14:textId="1A4DF3E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400405" w14:textId="0673984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E70B68" w14:textId="0F7A5F4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AD7B95" w14:textId="5E9E89C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6AE510" w14:textId="032B10B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663EA2E9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549EAFA7" w14:textId="32AE1EB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6C58C3B" w14:textId="017C486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A1A939" w14:textId="47DEA04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E5B7DD" w14:textId="5854C89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CB700E" w14:textId="75D0302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968999" w14:textId="76B0FD2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299B7B" w14:textId="6B978BD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468F449F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0BFCADB3" w14:textId="221E871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A05276" w14:textId="04E720B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888009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A4CD2E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605DD6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CCBF6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296186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</w:tr>
                </w:tbl>
                <w:p w14:paraId="014853AB" w14:textId="77777777" w:rsidR="00A436EF" w:rsidRPr="00C66B7D" w:rsidRDefault="00A436EF" w:rsidP="004A430B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4EBE7AAC" w14:textId="5D7B0A57" w:rsidR="00A436EF" w:rsidRPr="00C66B7D" w:rsidRDefault="00C66B7D" w:rsidP="004A430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JUNIO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C66B7D" w:rsidRPr="00C66B7D" w14:paraId="36811849" w14:textId="77777777" w:rsidTr="00C66B7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F14124" w:themeColor="accent6"/>
                        </w:tcBorders>
                        <w:shd w:val="clear" w:color="auto" w:fill="FFFFFF" w:themeFill="background1"/>
                        <w:vAlign w:val="center"/>
                      </w:tcPr>
                      <w:p w14:paraId="7C74F11F" w14:textId="1F154511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F14124" w:themeColor="accent6"/>
                        </w:tcBorders>
                        <w:shd w:val="clear" w:color="auto" w:fill="FFFFFF" w:themeFill="background1"/>
                        <w:vAlign w:val="center"/>
                      </w:tcPr>
                      <w:p w14:paraId="2D53395C" w14:textId="4CE9DBE6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14124" w:themeColor="accent6"/>
                        </w:tcBorders>
                        <w:shd w:val="clear" w:color="auto" w:fill="FFFFFF" w:themeFill="background1"/>
                        <w:vAlign w:val="center"/>
                      </w:tcPr>
                      <w:p w14:paraId="6CCC4514" w14:textId="05AC4404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14124" w:themeColor="accent6"/>
                        </w:tcBorders>
                        <w:shd w:val="clear" w:color="auto" w:fill="FFFFFF" w:themeFill="background1"/>
                        <w:vAlign w:val="center"/>
                      </w:tcPr>
                      <w:p w14:paraId="7382F51E" w14:textId="070B115F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14124" w:themeColor="accent6"/>
                        </w:tcBorders>
                        <w:shd w:val="clear" w:color="auto" w:fill="FFFFFF" w:themeFill="background1"/>
                        <w:vAlign w:val="center"/>
                      </w:tcPr>
                      <w:p w14:paraId="02026CA0" w14:textId="5680F378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14124" w:themeColor="accent6"/>
                        </w:tcBorders>
                        <w:shd w:val="clear" w:color="auto" w:fill="FFFFFF" w:themeFill="background1"/>
                        <w:vAlign w:val="center"/>
                      </w:tcPr>
                      <w:p w14:paraId="320DD8D1" w14:textId="6C2CACAC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14124" w:themeColor="accent6"/>
                        </w:tcBorders>
                        <w:shd w:val="clear" w:color="auto" w:fill="FFFFFF" w:themeFill="background1"/>
                        <w:vAlign w:val="center"/>
                      </w:tcPr>
                      <w:p w14:paraId="5843A796" w14:textId="14A0074D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F14124" w:themeColor="accent6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A436EF" w:rsidRPr="00C66B7D" w14:paraId="539FD2ED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118D667D" w14:textId="76BB265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A18533" w14:textId="009A18D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FF3C8" w14:textId="5B4A818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B81C0B" w14:textId="0B79F57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8AA69" w14:textId="48D8CF1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4E64DF" w14:textId="0CECDE9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8099FA" w14:textId="65D768E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6CA5A02F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356BB666" w14:textId="7B0C0DF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413AE7" w14:textId="216945B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7D6D35" w14:textId="51C20E3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D37A6D" w14:textId="1597D01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0C663E" w14:textId="77BBA1D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BB064F" w14:textId="795DA95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AEDB780" w14:textId="5EC3423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39FD1E9C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28FF207D" w14:textId="43FF9CB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8E2729" w14:textId="0B5675F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1423D" w14:textId="3A92531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D6D8AF" w14:textId="5342E85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435FBB" w14:textId="2108B6A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BC5E93" w14:textId="4495F68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C851ED9" w14:textId="560312D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77046380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3E8C0DDB" w14:textId="58EE18A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DFC5377" w14:textId="2AF69F2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1ACBF4" w14:textId="314ACC2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0F33AC" w14:textId="702E394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3E13D8" w14:textId="51F09DA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8C0E74" w14:textId="28C512D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132879" w14:textId="14DD00F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5C15E7EB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7E6A1284" w14:textId="56998C5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555D3F" w14:textId="33E2F04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E70723" w14:textId="00A9C99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09ADF8" w14:textId="6EE8B0B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63DE48" w14:textId="094DEC1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534C2B" w14:textId="32FF553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39DE990" w14:textId="617DB78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76E39DF8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4F6EFB76" w14:textId="6B12D5C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FB1B694" w14:textId="25BC70F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B64E5E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E936B3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66F8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EE7D3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20582D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</w:rPr>
                        </w:pPr>
                      </w:p>
                    </w:tc>
                  </w:tr>
                </w:tbl>
                <w:p w14:paraId="15303B51" w14:textId="77777777" w:rsidR="00A436EF" w:rsidRPr="00C66B7D" w:rsidRDefault="00A436EF" w:rsidP="004A430B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76604E97" w14:textId="7D39F7D3" w:rsidR="00A436EF" w:rsidRPr="00C66B7D" w:rsidRDefault="00C66B7D" w:rsidP="004A430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JULIO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7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C66B7D" w:rsidRPr="00C66B7D" w14:paraId="6F63F24B" w14:textId="77777777" w:rsidTr="00C66B7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67B3F196" w14:textId="4E31745A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7D47F5B5" w14:textId="710E6F51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4CAA2860" w14:textId="477D53BA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36DBBC06" w14:textId="55D28629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26C90128" w14:textId="744CC33A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083E203F" w14:textId="75B64271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5267B3A7" w14:textId="1B5D7A5E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4E67C8" w:themeColor="accent1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A436EF" w:rsidRPr="00C66B7D" w14:paraId="2BD4B040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</w:tcPr>
                      <w:p w14:paraId="68532546" w14:textId="13716F4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8C9DC59" w14:textId="2690ACF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172E14" w14:textId="518C156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B4F96BF" w14:textId="426D2C2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570349" w14:textId="4FBD0C3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02608EB" w14:textId="2EA76F6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E3113E3" w14:textId="23FF6F9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517A6D4A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</w:tcPr>
                      <w:p w14:paraId="197A575A" w14:textId="0640746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575D1D8" w14:textId="238BAEC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3FFFD26" w14:textId="069B12D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E9F5EB0" w14:textId="693804E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3007582" w14:textId="2778430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3A8C175" w14:textId="3560095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C129F69" w14:textId="57AFA51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25049E1F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</w:tcPr>
                      <w:p w14:paraId="60BF8A2B" w14:textId="1BDF49D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F248F1B" w14:textId="30059D0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92BF79" w14:textId="7C440CC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0C8556F" w14:textId="0A3FA45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08239F2" w14:textId="3D941D3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EF5E2B6" w14:textId="4C5A135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A074C3E" w14:textId="7FA05B1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5DD4FD61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</w:tcPr>
                      <w:p w14:paraId="3D32DC8F" w14:textId="0E04B4F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34436DC" w14:textId="515A664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AF978C0" w14:textId="3239B0A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F9A4DFE" w14:textId="5611494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DAEE6DC" w14:textId="13D0C96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DB5ABD" w14:textId="4C6D065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F34F62D" w14:textId="655916D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7547F233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</w:tcPr>
                      <w:p w14:paraId="4F0954C5" w14:textId="4F70B26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405DDF0" w14:textId="0BEF81B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02007E4" w14:textId="4226E26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7DBAF83" w14:textId="420FAE7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1E90DD4" w14:textId="45C935E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C464AA" w14:textId="25437D1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D56C81E" w14:textId="2479EE3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20FF1A77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</w:tcPr>
                      <w:p w14:paraId="64237D6B" w14:textId="064FDAB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F6B7B" w14:textId="66B2B9A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1B1FF4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00A5BE6B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186BC20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8EC0CBD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72B19070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</w:p>
                    </w:tc>
                  </w:tr>
                </w:tbl>
                <w:p w14:paraId="75A711C8" w14:textId="77777777" w:rsidR="00A436EF" w:rsidRPr="00C66B7D" w:rsidRDefault="00A436EF" w:rsidP="004A430B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25621B98" w14:textId="7F67874E" w:rsidR="00A436EF" w:rsidRPr="00C66B7D" w:rsidRDefault="00C66B7D" w:rsidP="004A430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7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C66B7D" w:rsidRPr="00C66B7D" w14:paraId="1AA05312" w14:textId="77777777" w:rsidTr="00C66B7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3FC96C76" w14:textId="4ECF3860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2D52C755" w14:textId="6A98BD7A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5BB5C0E6" w14:textId="19138D6E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66B61A29" w14:textId="0ADFE6C7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7316723B" w14:textId="219AACB3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3F292B62" w14:textId="1FB44F65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29722273" w14:textId="73941623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7EA52" w:themeColor="accent3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A436EF" w:rsidRPr="00C66B7D" w14:paraId="3F6B1D30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139FA359" w14:textId="2A37F3A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4A3D95" w14:textId="150E30E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297C6F" w14:textId="2510EA0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7792E" w14:textId="3B8BEC4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109ECC" w14:textId="36F3074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A8BDB8" w14:textId="12089EB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5830BDD" w14:textId="3346022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04FBB524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0B4B96AE" w14:textId="0611325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E03553" w14:textId="1BA52A3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6AA01F" w14:textId="73FCA9D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D9F8E" w14:textId="521E084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2EB957" w14:textId="70C52B6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8925A2" w14:textId="6B13FF1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758853" w14:textId="61A8820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1E51676A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4760E983" w14:textId="6A6CEFB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EB32B6" w14:textId="6915186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054E14" w14:textId="3FA44E4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9126B7" w14:textId="06DE8E6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86FEF7" w14:textId="719B107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02452" w14:textId="18F3C10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AE286A" w14:textId="1ACFC42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76477612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33F91F8E" w14:textId="381D46F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3C6073" w14:textId="4D161F6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4D221F" w14:textId="249CA45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22F353" w14:textId="7998CDC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DD9EDB" w14:textId="05B231A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23FA05" w14:textId="7CCD538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7014" w14:textId="034044E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7D2F747E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2E898355" w14:textId="5E0C956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8011D8" w14:textId="02A706A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396DA1" w14:textId="00A1E8E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2F6B2B" w14:textId="04C2FB5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2F1482" w14:textId="6C502F2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32886E" w14:textId="29E0FA8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EA8CF90" w14:textId="7C4A6AA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59B5D6F5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2094F3EC" w14:textId="7658125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D5E58D0" w14:textId="29AABEE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81E040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84FC66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D3A65B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A1A79B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A7C823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</w:p>
                    </w:tc>
                  </w:tr>
                </w:tbl>
                <w:p w14:paraId="30045297" w14:textId="77777777" w:rsidR="00A436EF" w:rsidRPr="00C66B7D" w:rsidRDefault="00A436EF" w:rsidP="004A430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436EF" w:rsidRPr="00C66B7D" w14:paraId="4F93A6D7" w14:textId="77777777" w:rsidTr="00A436EF">
              <w:trPr>
                <w:trHeight w:val="113"/>
              </w:trPr>
              <w:tc>
                <w:tcPr>
                  <w:tcW w:w="1250" w:type="pct"/>
                </w:tcPr>
                <w:p w14:paraId="4C549B00" w14:textId="4B0E2766" w:rsidR="00A436EF" w:rsidRPr="00C66B7D" w:rsidRDefault="00C66B7D" w:rsidP="004A430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C66B7D" w:rsidRPr="00C66B7D" w14:paraId="6212DF84" w14:textId="77777777" w:rsidTr="00C66B7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64CB2FF5" w14:textId="22735400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61FBA57D" w14:textId="12F10FDD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0E08A44C" w14:textId="1FF89643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7C93C30F" w14:textId="37C97733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4BAF1348" w14:textId="4322431B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16837C50" w14:textId="0ACA7D6F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4D44C3A8" w14:textId="243FCCD8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7EA52" w:themeColor="accent3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A436EF" w:rsidRPr="00C66B7D" w14:paraId="429F3539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0915C2D8" w14:textId="2FE0083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2E07D8F" w14:textId="63DB6E0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3DAD6B" w14:textId="1901625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32ACDF" w14:textId="7AC7239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1EE066" w14:textId="01C3A18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93666C" w14:textId="3397CFA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CD0E02" w14:textId="3B9594C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27A066AE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70C9A505" w14:textId="1A6F862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CC9E71" w14:textId="1CB279E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E6FEA2" w14:textId="6E7B4FF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C385C9" w14:textId="380AC20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F06762" w14:textId="5B9A7F3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BADBB6" w14:textId="3EFD038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D8BCF66" w14:textId="438C08D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44962AF9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4F8FE6F8" w14:textId="04065CC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9C960D" w14:textId="52DE6A2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356862" w14:textId="157FB2D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F25483" w14:textId="41C3287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A1086C" w14:textId="4184BB4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CCE130" w14:textId="45DCA9F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E7D2FD" w14:textId="1DEDD3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5E8E0DEF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4FFB5DFC" w14:textId="7ECE85F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5169FB" w14:textId="393CCFC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5BAF6E" w14:textId="1530529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65E282" w14:textId="30A28E6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AF5D01" w14:textId="5FA7527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8FF004" w14:textId="3AD1D0D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F79EA5" w14:textId="497D529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583B12D2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0AB97C8B" w14:textId="2637D4D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8EB977F" w14:textId="6B9FBCF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1FA30D" w14:textId="14448BA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BF013D" w14:textId="0743B79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9F60FE" w14:textId="2150C17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58D654" w14:textId="586F80D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231721" w14:textId="7007397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279DE98C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6D4DE737" w14:textId="741BA9D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C1C85" w14:textId="0659D70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CEF7C1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036DFF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9FA309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3E4A1E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AE1D10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</w:p>
                    </w:tc>
                  </w:tr>
                </w:tbl>
                <w:p w14:paraId="701567B7" w14:textId="77777777" w:rsidR="00A436EF" w:rsidRPr="00C66B7D" w:rsidRDefault="00A436EF" w:rsidP="004A430B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0038B8BE" w14:textId="195E52C2" w:rsidR="00A436EF" w:rsidRPr="00C66B7D" w:rsidRDefault="00C66B7D" w:rsidP="004A430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C66B7D" w:rsidRPr="00C66B7D" w14:paraId="498FDEDD" w14:textId="77777777" w:rsidTr="00C66B7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1B13FBCF" w14:textId="338ADF32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68B0032C" w14:textId="50AE2431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4376A871" w14:textId="5F769AEE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3A28E1C0" w14:textId="4DAF0F50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4D694F67" w14:textId="706DE06E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5C17F54A" w14:textId="0982D27A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1E29EDAE" w14:textId="707B7B0E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4E67C8" w:themeColor="accent1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A436EF" w:rsidRPr="00C66B7D" w14:paraId="1E75126A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2F659609" w14:textId="63E8403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7399143" w14:textId="36565A3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86A7CF" w14:textId="4F2D5C2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E07C54" w14:textId="217044F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0E6AF9" w14:textId="33E9D7C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2A9EBB" w14:textId="4DF20FA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71868B1" w14:textId="77B0D12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376D27A4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0C502442" w14:textId="4970DBD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8BB0D8" w14:textId="62F2274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0C497F" w14:textId="0F55462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6C973C" w14:textId="02446AD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F28349" w14:textId="6FBAF75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A33A9F" w14:textId="7EEA1A3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0CBAF5" w14:textId="195963B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72120E20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719681DC" w14:textId="5F12646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600D979" w14:textId="7DD66ED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A3B6DF" w14:textId="06FA16B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AB6086" w14:textId="66424F9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2FAE0" w14:textId="5FE7B1C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7F4981" w14:textId="650E800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33A371" w14:textId="37AB7A6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027BA068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39B4C6EE" w14:textId="70180CB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740621D" w14:textId="13D73EA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00E195" w14:textId="581EA16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ACBF3" w14:textId="2EDB841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CEF34F" w14:textId="29BECFE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58E2DB" w14:textId="3F11C5E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03DE7F" w14:textId="4146EBC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685EC3F1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5BC56968" w14:textId="4FAB3C6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699A64" w14:textId="6DF01BE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54D67A" w14:textId="3961F2E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B4F298" w14:textId="67CE8FC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CB76C1" w14:textId="20752C5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97932C" w14:textId="20BAA1F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F5B648" w14:textId="026B613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31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5168448A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168FE1F3" w14:textId="7EEA0A8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DBE23F" w14:textId="30A3CB6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8362DB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4287A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19DA6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49AE2A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AB5854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</w:p>
                    </w:tc>
                  </w:tr>
                </w:tbl>
                <w:p w14:paraId="281A3A8D" w14:textId="77777777" w:rsidR="00A436EF" w:rsidRPr="00C66B7D" w:rsidRDefault="00A436EF" w:rsidP="004A430B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1144F397" w14:textId="683A150D" w:rsidR="00A436EF" w:rsidRPr="00C66B7D" w:rsidRDefault="00C66B7D" w:rsidP="004A430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7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C66B7D" w:rsidRPr="00C66B7D" w14:paraId="2CAC483A" w14:textId="77777777" w:rsidTr="004A430B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1D419C75" w14:textId="5227F555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791BFB9C" w14:textId="3925F2B0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419077F9" w14:textId="1B0703CA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5E575F4D" w14:textId="12817D72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58EFF0A0" w14:textId="5A012723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07EF1A4C" w14:textId="48FC79F4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7AD085DC" w14:textId="6BB67FF1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7EA52" w:themeColor="accent3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A436EF" w:rsidRPr="00C66B7D" w14:paraId="56ECA8E6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685BA3EC" w14:textId="14728B8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AC802F" w14:textId="145CD12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BE50AE" w14:textId="6A12A79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2A1999" w14:textId="7BDDC88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24DC1F" w14:textId="683362E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1D6D6D" w14:textId="79D874D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4FBB21B" w14:textId="4DBB29F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4F05ADB1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50185965" w14:textId="5681A8D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12A495D" w14:textId="3170BCE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4D4E2C" w14:textId="6DC5794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BCE292" w14:textId="29A652C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CED28" w14:textId="7FAA34F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32E382" w14:textId="6F0CBA4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44ED31C" w14:textId="709C409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46F225AA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27E534F2" w14:textId="6B8F473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2CF2FF" w14:textId="7501F41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2D444" w14:textId="1E85995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5EDF3" w14:textId="739CAD3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C6546E" w14:textId="483C2E3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A1A892" w14:textId="3ABB36F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2CCD41D" w14:textId="2473286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38B3C9F6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529BCF63" w14:textId="16A3473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6FE0A2" w14:textId="52EDA1E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096E42" w14:textId="52CD943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D7B7CA" w14:textId="3DACA60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B283BF" w14:textId="220DF4C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74F52D" w14:textId="084F85A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7EEA16E" w14:textId="603B065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3272635B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6457A367" w14:textId="3CE4CF6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2499BC" w14:textId="351DC7B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2A89AD" w14:textId="0E67546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F09D85" w14:textId="0E6E5C1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D7D1D4" w14:textId="5F6930E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999C09" w14:textId="16F1E84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04064C" w14:textId="4EA7470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1000415E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695A7A6A" w14:textId="44ECDB3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1724F9" w14:textId="7F4D6A1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F256F3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E70BB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7A893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4AE5F2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446E3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</w:p>
                    </w:tc>
                  </w:tr>
                </w:tbl>
                <w:p w14:paraId="74D870E3" w14:textId="77777777" w:rsidR="00A436EF" w:rsidRPr="00C66B7D" w:rsidRDefault="00A436EF" w:rsidP="004A430B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2E6FA815" w14:textId="08584BC6" w:rsidR="00A436EF" w:rsidRPr="00C66B7D" w:rsidRDefault="00C66B7D" w:rsidP="004A430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7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C66B7D" w:rsidRPr="00C66B7D" w14:paraId="35478ADB" w14:textId="77777777" w:rsidTr="00C66B7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0C8FEB99" w14:textId="6EC8E912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084E0861" w14:textId="0E87A208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34A422C4" w14:textId="77E1EFB4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17D69584" w14:textId="021DA560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1E32BA67" w14:textId="43433968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1B25C5E8" w14:textId="174F3F81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13260982" w14:textId="4E083037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FF8021" w:themeColor="accent5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A436EF" w:rsidRPr="00C66B7D" w14:paraId="274FC829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14A6CA1B" w14:textId="0A01438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A4196A" w14:textId="0D2A004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FECC4" w14:textId="41155C2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DB25AD" w14:textId="6D33F8B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4104BC" w14:textId="7991E9E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5F848E" w14:textId="6B6EEF1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6CF06A" w14:textId="420253F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7FAB5A15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3ABE8278" w14:textId="63C203A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A00A90" w14:textId="5C395DC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C20F67" w14:textId="6B1F9A8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D5BB21" w14:textId="10CD068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78E397" w14:textId="0F7D7E0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BFE268" w14:textId="45F2DAD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5DA5B9" w14:textId="14E6F4A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7E4900FC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6BABDA74" w14:textId="6AC7BD9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AE873AD" w14:textId="78F68B0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AA7E1B" w14:textId="5E5CD92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48582" w14:textId="39A2A28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2B2CE" w14:textId="6CFA92E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426CDD" w14:textId="30E7577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5746EF" w14:textId="22404A5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136A8F89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51B7AC4C" w14:textId="5246CBD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E59B70E" w14:textId="72CBC15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D04697" w14:textId="69BA99D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30D2AB" w14:textId="78ACB2B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0EAC5C" w14:textId="28221ED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F70EC7" w14:textId="26C5137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FEBB77" w14:textId="7B098B4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023DAA20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7A11434C" w14:textId="2CED862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34FB439" w14:textId="6221F73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C19AB1" w14:textId="7968A1A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5843AE" w14:textId="2FE6B8B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2950B7" w14:textId="7BC62E7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0A4289" w14:textId="18FFA6F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6A77B9B" w14:textId="0153D6C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6F2EFB1F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12B445AD" w14:textId="35227F9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E1AC3B" w14:textId="73C54D9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2E9E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9E65C6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B338DD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99719F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5A8937D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</w:p>
                    </w:tc>
                  </w:tr>
                </w:tbl>
                <w:p w14:paraId="7864D6DC" w14:textId="77777777" w:rsidR="00A436EF" w:rsidRPr="00C66B7D" w:rsidRDefault="00A436EF" w:rsidP="004A430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3A9F356" w14:textId="77777777" w:rsidR="00A436EF" w:rsidRPr="00C66B7D" w:rsidRDefault="00A436EF" w:rsidP="004A430B">
            <w:pPr>
              <w:shd w:val="clear" w:color="auto" w:fill="FFFFFF" w:themeFill="background1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8"/>
                <w:szCs w:val="28"/>
                <w:lang w:bidi="ru-RU"/>
              </w:rPr>
            </w:pPr>
          </w:p>
        </w:tc>
      </w:tr>
    </w:tbl>
    <w:p w14:paraId="1597C27D" w14:textId="7A0CE3F0" w:rsidR="001161F4" w:rsidRPr="00C66B7D" w:rsidRDefault="001161F4" w:rsidP="004A430B">
      <w:pPr>
        <w:shd w:val="clear" w:color="auto" w:fill="FFFFFF" w:themeFill="background1"/>
        <w:spacing w:after="0"/>
        <w:rPr>
          <w:rFonts w:ascii="Arial Narrow" w:hAnsi="Arial Narrow"/>
          <w:color w:val="auto"/>
          <w:sz w:val="16"/>
          <w:szCs w:val="16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0546"/>
      </w:tblGrid>
      <w:tr w:rsidR="00B93DFB" w:rsidRPr="004A430B" w14:paraId="23A87681" w14:textId="77777777" w:rsidTr="00B93DFB">
        <w:tc>
          <w:tcPr>
            <w:tcW w:w="5000" w:type="pct"/>
            <w:vAlign w:val="center"/>
          </w:tcPr>
          <w:bookmarkStart w:id="1" w:name="_Calendar"/>
          <w:bookmarkEnd w:id="1"/>
          <w:p w14:paraId="5CFD3F3A" w14:textId="0F4AD355" w:rsidR="00B93DFB" w:rsidRPr="004A430B" w:rsidRDefault="00B93DFB" w:rsidP="00B93DFB">
            <w:pPr>
              <w:shd w:val="clear" w:color="auto" w:fill="FFFFFF" w:themeFill="background1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4A430B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4A430B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4A430B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t>2022</w:t>
            </w:r>
            <w:r w:rsidRPr="004A430B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</w:tc>
        <w:bookmarkStart w:id="2" w:name="_Hlk59009618"/>
      </w:tr>
      <w:tr w:rsidR="00B93DFB" w:rsidRPr="00C66B7D" w14:paraId="21AA78A2" w14:textId="77777777" w:rsidTr="00B93DFB"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</w:tblPr>
            <w:tblGrid>
              <w:gridCol w:w="2636"/>
              <w:gridCol w:w="2636"/>
              <w:gridCol w:w="2637"/>
              <w:gridCol w:w="2637"/>
            </w:tblGrid>
            <w:tr w:rsidR="00B93DFB" w:rsidRPr="00C66B7D" w14:paraId="2DBF26B0" w14:textId="77777777" w:rsidTr="002D25A8">
              <w:trPr>
                <w:trHeight w:val="113"/>
              </w:trPr>
              <w:tc>
                <w:tcPr>
                  <w:tcW w:w="1250" w:type="pct"/>
                </w:tcPr>
                <w:p w14:paraId="449A0AFE" w14:textId="77777777" w:rsidR="00B93DFB" w:rsidRPr="00C66B7D" w:rsidRDefault="00B93DFB" w:rsidP="00B93DF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C66B7D"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ENERO</w:t>
                  </w:r>
                </w:p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5"/>
                    <w:gridCol w:w="337"/>
                    <w:gridCol w:w="337"/>
                    <w:gridCol w:w="337"/>
                    <w:gridCol w:w="337"/>
                    <w:gridCol w:w="337"/>
                    <w:gridCol w:w="328"/>
                  </w:tblGrid>
                  <w:tr w:rsidR="00B93DFB" w:rsidRPr="00B93DFB" w14:paraId="7B4A2A4E" w14:textId="77777777" w:rsidTr="002D25A8">
                    <w:trPr>
                      <w:trHeight w:val="170"/>
                    </w:trPr>
                    <w:tc>
                      <w:tcPr>
                        <w:tcW w:w="711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64A48511" w14:textId="77777777" w:rsidR="00B93DFB" w:rsidRPr="004A430B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1691D25E" w14:textId="77777777" w:rsidR="00B93DFB" w:rsidRPr="004A430B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734016EB" w14:textId="77777777" w:rsidR="00B93DFB" w:rsidRPr="004A430B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7CBC2D1A" w14:textId="77777777" w:rsidR="00B93DFB" w:rsidRPr="004A430B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5A1B48D6" w14:textId="77777777" w:rsidR="00B93DFB" w:rsidRPr="004A430B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63C62676" w14:textId="77777777" w:rsidR="00B93DFB" w:rsidRPr="004A430B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43BE6C36" w14:textId="77777777" w:rsidR="00B93DFB" w:rsidRPr="004A430B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14"/>
                            <w:szCs w:val="14"/>
                            <w:lang w:val="en-US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4E67C8" w:themeColor="accent1"/>
                            <w:sz w:val="14"/>
                            <w:szCs w:val="14"/>
                            <w:lang w:val="en-US" w:bidi="ru-RU"/>
                          </w:rPr>
                          <w:t>DO</w:t>
                        </w:r>
                      </w:p>
                    </w:tc>
                  </w:tr>
                  <w:tr w:rsidR="00B93DFB" w:rsidRPr="00B93DFB" w14:paraId="6A45F7A3" w14:textId="77777777" w:rsidTr="002D25A8">
                    <w:trPr>
                      <w:trHeight w:val="170"/>
                    </w:trPr>
                    <w:tc>
                      <w:tcPr>
                        <w:tcW w:w="711" w:type="pct"/>
                        <w:vAlign w:val="center"/>
                      </w:tcPr>
                      <w:p w14:paraId="6745F89B" w14:textId="77777777" w:rsidR="00B93DFB" w:rsidRPr="0006386A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DocVariable MonthStart1 \@ dddd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= “</w:instrText>
                        </w:r>
                        <w:r w:rsidRPr="0006386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>" 1 ""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F3F55" w14:textId="77777777" w:rsidR="00B93DFB" w:rsidRPr="0006386A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DocVariable MonthStart1 \@ dddd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= “</w:instrText>
                        </w:r>
                        <w:r w:rsidRPr="0006386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" 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=A2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>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&lt;&gt; 0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=A2+1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>2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0D5E5F" w14:textId="77777777" w:rsidR="00B93DFB" w:rsidRPr="0006386A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DocVariable MonthStart1 \@ dddd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= “</w:instrText>
                        </w:r>
                        <w:r w:rsidRPr="0006386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" 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=B2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>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&lt;&gt; 0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=B2+1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>3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EA28B8" w14:textId="77777777" w:rsidR="00B93DFB" w:rsidRPr="0006386A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DocVariable MonthStart1 \@ dddd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= “</w:instrText>
                        </w:r>
                        <w:r w:rsidRPr="0006386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" 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=C2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>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&lt;&gt; 0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=C2+1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>2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291341" w14:textId="77777777" w:rsidR="00B93DFB" w:rsidRPr="0006386A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DocVariable MonthStart1 \@ dddd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>= “</w:instrText>
                        </w:r>
                        <w:r w:rsidRPr="0006386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" 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=D2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>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&lt;&gt; 0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=D2+1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>3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D47A8F" w14:textId="77777777" w:rsidR="00B93DFB" w:rsidRPr="0006386A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DocVariable MonthStart1 \@ dddd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= “</w:instrText>
                        </w:r>
                        <w:r w:rsidRPr="0006386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" 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=E2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>3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&lt;&gt; 0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=E2+1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>4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>4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t>1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6E808A" w14:textId="77777777" w:rsidR="00B93DFB" w:rsidRPr="0006386A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 w:bidi="ru-RU"/>
                          </w:rPr>
                          <w:instrText xml:space="preserve"> DocVariable MonthStart1 \@ dddd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 w:bidi="ru-RU"/>
                          </w:rPr>
                          <w:instrText xml:space="preserve"> = “</w:instrText>
                        </w:r>
                        <w:r w:rsidRPr="0006386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 w:bidi="ru-RU"/>
                          </w:rPr>
                          <w:instrText xml:space="preserve">" 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 w:bidi="ru-RU"/>
                          </w:rPr>
                          <w:instrText xml:space="preserve"> =F2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 w:bidi="ru-RU"/>
                          </w:rPr>
                          <w:instrText>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 w:bidi="ru-RU"/>
                          </w:rPr>
                          <w:instrText xml:space="preserve"> &lt;&gt; 0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 w:bidi="ru-RU"/>
                          </w:rPr>
                          <w:instrText xml:space="preserve"> =F2+1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 w:bidi="ru-RU"/>
                          </w:rPr>
                          <w:instrText>2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 w:bidi="ru-RU"/>
                          </w:rPr>
                          <w:instrText>2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 w:bidi="ru-RU"/>
                          </w:rPr>
                          <w:t>2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3DFB" w:rsidRPr="00B93DFB" w14:paraId="08453019" w14:textId="77777777" w:rsidTr="002D25A8">
                    <w:trPr>
                      <w:trHeight w:val="170"/>
                    </w:trPr>
                    <w:tc>
                      <w:tcPr>
                        <w:tcW w:w="711" w:type="pct"/>
                        <w:vAlign w:val="center"/>
                      </w:tcPr>
                      <w:p w14:paraId="193A0953" w14:textId="77777777" w:rsidR="00B93DFB" w:rsidRPr="0006386A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=G2+1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t>3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847836" w14:textId="77777777" w:rsidR="00B93DFB" w:rsidRPr="0006386A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=A3+1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t>4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049F43" w14:textId="77777777" w:rsidR="00B93DFB" w:rsidRPr="0006386A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=B3+1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t>5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5E998B" w14:textId="77777777" w:rsidR="00B93DFB" w:rsidRPr="0006386A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=C3+1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t>6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3538EC" w14:textId="77777777" w:rsidR="00B93DFB" w:rsidRPr="0006386A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=D3+1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t>7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57DE4" w14:textId="77777777" w:rsidR="00B93DFB" w:rsidRPr="0006386A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=E3+1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t>8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04B6A99" w14:textId="77777777" w:rsidR="00B93DFB" w:rsidRPr="0006386A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 w:bidi="ru-RU"/>
                          </w:rPr>
                          <w:instrText xml:space="preserve"> =F3+1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 w:bidi="ru-RU"/>
                          </w:rPr>
                          <w:t>9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3DFB" w:rsidRPr="00B93DFB" w14:paraId="0775A9D5" w14:textId="77777777" w:rsidTr="002D25A8">
                    <w:trPr>
                      <w:trHeight w:val="170"/>
                    </w:trPr>
                    <w:tc>
                      <w:tcPr>
                        <w:tcW w:w="711" w:type="pct"/>
                        <w:vAlign w:val="center"/>
                      </w:tcPr>
                      <w:p w14:paraId="6152F19E" w14:textId="77777777" w:rsidR="00B93DFB" w:rsidRPr="0006386A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=G3+1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t>10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0C1FA0" w14:textId="77777777" w:rsidR="00B93DFB" w:rsidRPr="0006386A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=A4+1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t>11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26262C" w14:textId="77777777" w:rsidR="00B93DFB" w:rsidRPr="0006386A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=B4+1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t>12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935927" w14:textId="77777777" w:rsidR="00B93DFB" w:rsidRPr="0006386A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=C4+1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t>13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CFE79D" w14:textId="77777777" w:rsidR="00B93DFB" w:rsidRPr="0006386A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=D4+1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t>14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F53F95" w14:textId="77777777" w:rsidR="00B93DFB" w:rsidRPr="0006386A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=E4+1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t>15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50953741" w14:textId="77777777" w:rsidR="00B93DFB" w:rsidRPr="0006386A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 w:bidi="ru-RU"/>
                          </w:rPr>
                          <w:instrText xml:space="preserve"> =F4+1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 w:bidi="ru-RU"/>
                          </w:rPr>
                          <w:t>16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3DFB" w:rsidRPr="00B93DFB" w14:paraId="15E1463C" w14:textId="77777777" w:rsidTr="002D25A8">
                    <w:trPr>
                      <w:trHeight w:val="170"/>
                    </w:trPr>
                    <w:tc>
                      <w:tcPr>
                        <w:tcW w:w="711" w:type="pct"/>
                        <w:vAlign w:val="center"/>
                      </w:tcPr>
                      <w:p w14:paraId="48011576" w14:textId="77777777" w:rsidR="00B93DFB" w:rsidRPr="0006386A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=G4+1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t>17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A13BD6" w14:textId="77777777" w:rsidR="00B93DFB" w:rsidRPr="0006386A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=A5+1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t>18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817722" w14:textId="77777777" w:rsidR="00B93DFB" w:rsidRPr="0006386A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=B5+1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t>19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40688" w14:textId="77777777" w:rsidR="00B93DFB" w:rsidRPr="0006386A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=C5+1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t>20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B4534" w14:textId="77777777" w:rsidR="00B93DFB" w:rsidRPr="0006386A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=D5+1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t>21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DAD143" w14:textId="77777777" w:rsidR="00B93DFB" w:rsidRPr="0006386A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=E5+1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t>22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099AE21E" w14:textId="77777777" w:rsidR="00B93DFB" w:rsidRPr="0006386A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 w:bidi="ru-RU"/>
                          </w:rPr>
                          <w:instrText xml:space="preserve"> =F5+1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 w:bidi="ru-RU"/>
                          </w:rPr>
                          <w:t>23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3DFB" w:rsidRPr="00C66B7D" w14:paraId="71317448" w14:textId="77777777" w:rsidTr="002D25A8">
                    <w:trPr>
                      <w:trHeight w:val="170"/>
                    </w:trPr>
                    <w:tc>
                      <w:tcPr>
                        <w:tcW w:w="711" w:type="pct"/>
                        <w:vAlign w:val="center"/>
                      </w:tcPr>
                      <w:p w14:paraId="7E501B26" w14:textId="77777777" w:rsidR="00B93DFB" w:rsidRPr="0006386A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=G5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>23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=G5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>23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=G5+1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>24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instrText>24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B93DF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 w:bidi="ru-RU"/>
                          </w:rPr>
                          <w:t>24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2E7936" w14:textId="77777777" w:rsidR="00B93DFB" w:rsidRPr="0006386A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ED08ED" w14:textId="77777777" w:rsidR="00B93DFB" w:rsidRPr="0006386A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C2CB0" w14:textId="77777777" w:rsidR="00B93DFB" w:rsidRPr="0006386A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CB2572" w14:textId="77777777" w:rsidR="00B93DFB" w:rsidRPr="0006386A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84129" w14:textId="77777777" w:rsidR="00B93DFB" w:rsidRPr="0006386A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79884F5" w14:textId="77777777" w:rsidR="00B93DFB" w:rsidRPr="0006386A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29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29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30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3DFB" w:rsidRPr="00C66B7D" w14:paraId="069BA245" w14:textId="77777777" w:rsidTr="002D25A8">
                    <w:trPr>
                      <w:trHeight w:val="170"/>
                    </w:trPr>
                    <w:tc>
                      <w:tcPr>
                        <w:tcW w:w="711" w:type="pct"/>
                        <w:vAlign w:val="center"/>
                      </w:tcPr>
                      <w:p w14:paraId="1146E0BA" w14:textId="77777777" w:rsidR="00B93DFB" w:rsidRPr="0006386A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27E8B4" w14:textId="77777777" w:rsidR="00B93DFB" w:rsidRPr="0006386A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1736E2" w14:textId="77777777" w:rsidR="00B93DFB" w:rsidRPr="0006386A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A12862" w14:textId="77777777" w:rsidR="00B93DFB" w:rsidRPr="0006386A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971EDB" w14:textId="77777777" w:rsidR="00B93DFB" w:rsidRPr="0006386A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7821C" w14:textId="77777777" w:rsidR="00B93DFB" w:rsidRPr="0006386A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C97621B" w14:textId="77777777" w:rsidR="00B93DFB" w:rsidRPr="0006386A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1BACD94E" w14:textId="77777777" w:rsidR="00B93DFB" w:rsidRPr="00C66B7D" w:rsidRDefault="00B93DFB" w:rsidP="00B93DFB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250" w:type="pct"/>
                </w:tcPr>
                <w:p w14:paraId="51194D91" w14:textId="77777777" w:rsidR="00B93DFB" w:rsidRPr="00C66B7D" w:rsidRDefault="00B93DFB" w:rsidP="00B93DF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FEBRERO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B93DFB" w:rsidRPr="00C66B7D" w14:paraId="03ABA53D" w14:textId="77777777" w:rsidTr="002D25A8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52C19169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66F44BE6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45109FD4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29D069B9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3B74B2A7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06F67F59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3980222B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14"/>
                            <w:szCs w:val="14"/>
                          </w:rPr>
                        </w:pPr>
                        <w:r w:rsidRPr="00C66B7D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5DCEAF" w:themeColor="accent4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93DFB" w:rsidRPr="00C66B7D" w14:paraId="2855380E" w14:textId="77777777" w:rsidTr="002D25A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AEED1ED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6F856D9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28B672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EC17AC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54D64F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AE70B7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C26D20D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3DFB" w:rsidRPr="00C66B7D" w14:paraId="6D42785A" w14:textId="77777777" w:rsidTr="002D25A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8544A53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B438CF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F40AD5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50589A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641A3D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4F473D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96CC806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3DFB" w:rsidRPr="00C66B7D" w14:paraId="306B177F" w14:textId="77777777" w:rsidTr="002D25A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A0FFD4C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7515F7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877E7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7CA439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B4E73C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17E268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955820E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3DFB" w:rsidRPr="00C66B7D" w14:paraId="7984423C" w14:textId="77777777" w:rsidTr="002D25A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77136C2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4E7F39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73AA3C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56BBCE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98FD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4D02DF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A73DA22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3DFB" w:rsidRPr="00C66B7D" w14:paraId="0E924311" w14:textId="77777777" w:rsidTr="002D25A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1EDE99C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280293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F7B9BD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D56B7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144FCB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460A1E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CFF05E6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3DFB" w:rsidRPr="00C66B7D" w14:paraId="5E5BAAB8" w14:textId="77777777" w:rsidTr="002D25A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C23960E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405760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!A12 Is Not In Table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64D1DE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D4233E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58C317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40FA5D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5D16D51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</w:rPr>
                        </w:pPr>
                      </w:p>
                    </w:tc>
                  </w:tr>
                </w:tbl>
                <w:p w14:paraId="7DB13D11" w14:textId="77777777" w:rsidR="00B93DFB" w:rsidRPr="00C66B7D" w:rsidRDefault="00B93DFB" w:rsidP="00B93DFB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1380A86B" w14:textId="77777777" w:rsidR="00B93DFB" w:rsidRPr="00C66B7D" w:rsidRDefault="00B93DFB" w:rsidP="00B93DF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MARZO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B93DFB" w:rsidRPr="00C66B7D" w14:paraId="381D7CFE" w14:textId="77777777" w:rsidTr="002D25A8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49C9D26F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5E9AC3B0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72522F32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55E97F75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79CB93BA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11EF39D0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2189A220" w14:textId="77777777" w:rsidR="00B93DFB" w:rsidRPr="004A430B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FF8021" w:themeColor="accent5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93DFB" w:rsidRPr="00C66B7D" w14:paraId="3189B6F0" w14:textId="77777777" w:rsidTr="002D25A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E50EE2B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1CDD5EA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945A3C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567CAC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F9BA42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6B65C5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2C10B5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3DFB" w:rsidRPr="00C66B7D" w14:paraId="2347495C" w14:textId="77777777" w:rsidTr="002D25A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B3BDE19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C40E72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AE915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7C90E9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D02306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C51A2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346D06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3DFB" w:rsidRPr="00C66B7D" w14:paraId="2B7FB4FC" w14:textId="77777777" w:rsidTr="002D25A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0D62186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D0AFA7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EF6652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353629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6BA757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FF67B4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3A5FF4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3DFB" w:rsidRPr="00C66B7D" w14:paraId="7051636B" w14:textId="77777777" w:rsidTr="002D25A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D4EFADE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FAEFE4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D1BE1D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7758E6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9A147E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1114AB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052B75E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3DFB" w:rsidRPr="00C66B7D" w14:paraId="2D9728DB" w14:textId="77777777" w:rsidTr="002D25A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D5FEAA4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B98FA2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83602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CCC3BD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E21C4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E262FF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FCC825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3DFB" w:rsidRPr="00C66B7D" w14:paraId="68D1344E" w14:textId="77777777" w:rsidTr="002D25A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B07253D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2C5A2A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8C08A0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33B645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E44E3B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9A0D1F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F61004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</w:p>
                    </w:tc>
                  </w:tr>
                </w:tbl>
                <w:p w14:paraId="3CD07FC9" w14:textId="77777777" w:rsidR="00B93DFB" w:rsidRPr="00C66B7D" w:rsidRDefault="00B93DFB" w:rsidP="00B93DFB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25C307A1" w14:textId="77777777" w:rsidR="00B93DFB" w:rsidRPr="00C66B7D" w:rsidRDefault="00B93DFB" w:rsidP="00B93DF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B93DFB" w:rsidRPr="00C66B7D" w14:paraId="707BC87A" w14:textId="77777777" w:rsidTr="002D25A8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18" w:space="0" w:color="8CC9F7" w:themeColor="background2" w:themeShade="E6"/>
                        </w:tcBorders>
                        <w:shd w:val="clear" w:color="auto" w:fill="FFFFFF" w:themeFill="background1"/>
                        <w:vAlign w:val="center"/>
                      </w:tcPr>
                      <w:p w14:paraId="46087B83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8CC9F7" w:themeColor="background2" w:themeShade="E6"/>
                        </w:tcBorders>
                        <w:shd w:val="clear" w:color="auto" w:fill="FFFFFF" w:themeFill="background1"/>
                        <w:vAlign w:val="center"/>
                      </w:tcPr>
                      <w:p w14:paraId="4E772A21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8CC9F7" w:themeColor="background2" w:themeShade="E6"/>
                        </w:tcBorders>
                        <w:shd w:val="clear" w:color="auto" w:fill="FFFFFF" w:themeFill="background1"/>
                        <w:vAlign w:val="center"/>
                      </w:tcPr>
                      <w:p w14:paraId="4C981026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8CC9F7" w:themeColor="background2" w:themeShade="E6"/>
                        </w:tcBorders>
                        <w:shd w:val="clear" w:color="auto" w:fill="FFFFFF" w:themeFill="background1"/>
                        <w:vAlign w:val="center"/>
                      </w:tcPr>
                      <w:p w14:paraId="00B06BAF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8CC9F7" w:themeColor="background2" w:themeShade="E6"/>
                        </w:tcBorders>
                        <w:shd w:val="clear" w:color="auto" w:fill="FFFFFF" w:themeFill="background1"/>
                        <w:vAlign w:val="center"/>
                      </w:tcPr>
                      <w:p w14:paraId="0B1FBEF1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8CC9F7" w:themeColor="background2" w:themeShade="E6"/>
                        </w:tcBorders>
                        <w:shd w:val="clear" w:color="auto" w:fill="FFFFFF" w:themeFill="background1"/>
                        <w:vAlign w:val="center"/>
                      </w:tcPr>
                      <w:p w14:paraId="5BECD707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8CC9F7" w:themeColor="background2" w:themeShade="E6"/>
                        </w:tcBorders>
                        <w:shd w:val="clear" w:color="auto" w:fill="FFFFFF" w:themeFill="background1"/>
                        <w:vAlign w:val="center"/>
                      </w:tcPr>
                      <w:p w14:paraId="280204B8" w14:textId="77777777" w:rsidR="00B93DFB" w:rsidRPr="004A430B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8CC9F7" w:themeColor="background2" w:themeShade="E6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93DFB" w:rsidRPr="00C66B7D" w14:paraId="3D3C89F0" w14:textId="77777777" w:rsidTr="002D25A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7C6F504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B28EAC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180566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93D446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36070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78ED1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8EB181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3DFB" w:rsidRPr="00C66B7D" w14:paraId="5BFDDE16" w14:textId="77777777" w:rsidTr="002D25A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684A17D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34286E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FFCCA5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5A90C3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7052DE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27FA2B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DB536A2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3DFB" w:rsidRPr="00C66B7D" w14:paraId="0082CAB8" w14:textId="77777777" w:rsidTr="002D25A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53DC7F0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2C02C7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7355CD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AF5437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3EAB67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427E22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5EDD7F6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3DFB" w:rsidRPr="00C66B7D" w14:paraId="13A0F239" w14:textId="77777777" w:rsidTr="002D25A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4A799DC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C65C6D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D475DD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BA5A37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3D7A6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14B2AE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417799B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3DFB" w:rsidRPr="00C66B7D" w14:paraId="4F34E730" w14:textId="77777777" w:rsidTr="002D25A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079300D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35372A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923B4B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F9A1CF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C15BD1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EC1DB1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83BF50E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3DFB" w:rsidRPr="00C66B7D" w14:paraId="336678D6" w14:textId="77777777" w:rsidTr="002D25A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B95F2C1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8EB98C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70E4C2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04C975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B17C52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FB486E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167A82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</w:rPr>
                        </w:pPr>
                      </w:p>
                    </w:tc>
                  </w:tr>
                </w:tbl>
                <w:p w14:paraId="7D3678A4" w14:textId="77777777" w:rsidR="00B93DFB" w:rsidRPr="00C66B7D" w:rsidRDefault="00B93DFB" w:rsidP="00B93DF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93DFB" w:rsidRPr="00C66B7D" w14:paraId="10836CC5" w14:textId="77777777" w:rsidTr="002D25A8">
              <w:trPr>
                <w:trHeight w:val="113"/>
              </w:trPr>
              <w:tc>
                <w:tcPr>
                  <w:tcW w:w="1250" w:type="pct"/>
                </w:tcPr>
                <w:p w14:paraId="193BF233" w14:textId="77777777" w:rsidR="00B93DFB" w:rsidRPr="00C66B7D" w:rsidRDefault="00B93DFB" w:rsidP="00B93DF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MAYO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B93DFB" w:rsidRPr="00C66B7D" w14:paraId="3494DE96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2BC75436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18F6729D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4197A017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70E56EE4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2CDC072F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100C4E59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43266F9E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93DFB" w:rsidRPr="00C66B7D" w14:paraId="5F0C8D0F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4E2BE055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49ED6E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26528E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39D0E7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0FF40E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12712A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14F2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3DFB" w:rsidRPr="00C66B7D" w14:paraId="4F369ADF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7F8C701B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9B5BF15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706B75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D757BF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4E17F8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FA8047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17EEF2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3DFB" w:rsidRPr="00C66B7D" w14:paraId="139ACFAD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7CE0387F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0E45806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1A9A3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A58252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854ECC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2C94C3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55406EF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3DFB" w:rsidRPr="00C66B7D" w14:paraId="66CABF99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351DD2F3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4328978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D0AE97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C6A335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70059E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943E50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275A95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3DFB" w:rsidRPr="00C66B7D" w14:paraId="0C5B66F0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0B2536A3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DADCDD4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BE03D8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A680C3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A68618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73049C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84AFDC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3DFB" w:rsidRPr="00C66B7D" w14:paraId="3E7B8A91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2988BAC3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D719FCE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0CA14B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46CAB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19E5B1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8D7DA9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21A8560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</w:tr>
                </w:tbl>
                <w:p w14:paraId="247FBC96" w14:textId="77777777" w:rsidR="00B93DFB" w:rsidRPr="00C66B7D" w:rsidRDefault="00B93DFB" w:rsidP="00B93DFB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53728D26" w14:textId="77777777" w:rsidR="00B93DFB" w:rsidRPr="00C66B7D" w:rsidRDefault="00B93DFB" w:rsidP="00B93DF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JUNIO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B93DFB" w:rsidRPr="00C66B7D" w14:paraId="1B179FEA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F14124" w:themeColor="accent6"/>
                        </w:tcBorders>
                        <w:shd w:val="clear" w:color="auto" w:fill="FFFFFF" w:themeFill="background1"/>
                        <w:vAlign w:val="center"/>
                      </w:tcPr>
                      <w:p w14:paraId="6C9DCFA8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F14124" w:themeColor="accent6"/>
                        </w:tcBorders>
                        <w:shd w:val="clear" w:color="auto" w:fill="FFFFFF" w:themeFill="background1"/>
                        <w:vAlign w:val="center"/>
                      </w:tcPr>
                      <w:p w14:paraId="7D344C99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14124" w:themeColor="accent6"/>
                        </w:tcBorders>
                        <w:shd w:val="clear" w:color="auto" w:fill="FFFFFF" w:themeFill="background1"/>
                        <w:vAlign w:val="center"/>
                      </w:tcPr>
                      <w:p w14:paraId="5A6B916D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14124" w:themeColor="accent6"/>
                        </w:tcBorders>
                        <w:shd w:val="clear" w:color="auto" w:fill="FFFFFF" w:themeFill="background1"/>
                        <w:vAlign w:val="center"/>
                      </w:tcPr>
                      <w:p w14:paraId="6BB6E893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14124" w:themeColor="accent6"/>
                        </w:tcBorders>
                        <w:shd w:val="clear" w:color="auto" w:fill="FFFFFF" w:themeFill="background1"/>
                        <w:vAlign w:val="center"/>
                      </w:tcPr>
                      <w:p w14:paraId="63053168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14124" w:themeColor="accent6"/>
                        </w:tcBorders>
                        <w:shd w:val="clear" w:color="auto" w:fill="FFFFFF" w:themeFill="background1"/>
                        <w:vAlign w:val="center"/>
                      </w:tcPr>
                      <w:p w14:paraId="59455319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14124" w:themeColor="accent6"/>
                        </w:tcBorders>
                        <w:shd w:val="clear" w:color="auto" w:fill="FFFFFF" w:themeFill="background1"/>
                        <w:vAlign w:val="center"/>
                      </w:tcPr>
                      <w:p w14:paraId="5391CAA3" w14:textId="77777777" w:rsidR="00B93DFB" w:rsidRPr="004A430B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F14124" w:themeColor="accent6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93DFB" w:rsidRPr="00C66B7D" w14:paraId="192F7D2C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745E9F88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1B2834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E24036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C6320F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B2624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7311DD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9811C81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3DFB" w:rsidRPr="00C66B7D" w14:paraId="5827EAD5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4DE1C192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8CBEDE8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72BE63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EC564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E756AE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F54ABE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4414CB2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3DFB" w:rsidRPr="00C66B7D" w14:paraId="249F5BC5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0E68C0A1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B28C65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C0E977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C94DDA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BC72F3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928414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6E1EF20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3DFB" w:rsidRPr="00C66B7D" w14:paraId="5B5D22B2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10905070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B6A9130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509045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BB5287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59C602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0E00B6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E129F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3DFB" w:rsidRPr="00C66B7D" w14:paraId="77E03AAE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1F08E4B4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33A7F4B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323909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C2F17A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B69BAD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7F2B31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5A8CD7E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3DFB" w:rsidRPr="00C66B7D" w14:paraId="44E50BEC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7038123B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20465D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82B0A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D7DC86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3DBDD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6AFA8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0DC254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</w:rPr>
                        </w:pPr>
                      </w:p>
                    </w:tc>
                  </w:tr>
                </w:tbl>
                <w:p w14:paraId="22073CCB" w14:textId="77777777" w:rsidR="00B93DFB" w:rsidRPr="00C66B7D" w:rsidRDefault="00B93DFB" w:rsidP="00B93DFB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0AB40C58" w14:textId="77777777" w:rsidR="00B93DFB" w:rsidRPr="00C66B7D" w:rsidRDefault="00B93DFB" w:rsidP="00B93DF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JULIO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7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B93DFB" w:rsidRPr="00C66B7D" w14:paraId="35DF8DEA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384A4238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13DB254E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5932D556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0E2F2055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40F8196C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08F41516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16D9A019" w14:textId="77777777" w:rsidR="00B93DFB" w:rsidRPr="004A430B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4E67C8" w:themeColor="accent1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93DFB" w:rsidRPr="00C66B7D" w14:paraId="5185F0E4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</w:tcPr>
                      <w:p w14:paraId="5C5411A3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0358CEF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16C63D2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3E5590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0657331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F00FEA2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43572E7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3DFB" w:rsidRPr="00C66B7D" w14:paraId="6ABD5133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</w:tcPr>
                      <w:p w14:paraId="1A774707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CEC961B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B477D59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0A09CC5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AAF872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60A272C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E8DA345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3DFB" w:rsidRPr="00C66B7D" w14:paraId="48FA7BA7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</w:tcPr>
                      <w:p w14:paraId="7BE10823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02152A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1F295D9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26B520B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A3740E9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4C229CD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7CA5A64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3DFB" w:rsidRPr="00C66B7D" w14:paraId="5DD7C73A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</w:tcPr>
                      <w:p w14:paraId="4C66A0E4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83721E6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1C2A95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19A482E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6CFF371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2BAEAA7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7C8CFC7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3DFB" w:rsidRPr="00C66B7D" w14:paraId="5A68D930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</w:tcPr>
                      <w:p w14:paraId="3A02F647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EAEE573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A53695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B2BC8BE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C12053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102015E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4FB5E99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31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3DFB" w:rsidRPr="00C66B7D" w14:paraId="3EECD7EF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</w:tcPr>
                      <w:p w14:paraId="0360FCD4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AD00431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3DA7F6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2D61723E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0E688141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A334E16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7D479A06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</w:p>
                    </w:tc>
                  </w:tr>
                </w:tbl>
                <w:p w14:paraId="1F24BA20" w14:textId="77777777" w:rsidR="00B93DFB" w:rsidRPr="00C66B7D" w:rsidRDefault="00B93DFB" w:rsidP="00B93DFB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5F053058" w14:textId="77777777" w:rsidR="00B93DFB" w:rsidRPr="00C66B7D" w:rsidRDefault="00B93DFB" w:rsidP="00B93DF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7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B93DFB" w:rsidRPr="00C66B7D" w14:paraId="3E04C779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651C8E30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1387A8B3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565F85A9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29978BCC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35DADE10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2885D432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312A4779" w14:textId="77777777" w:rsidR="00B93DFB" w:rsidRPr="004A430B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7EA52" w:themeColor="accent3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93DFB" w:rsidRPr="00C66B7D" w14:paraId="22F7FEE7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5865309E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06F810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674F69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5E4191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062A06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86F38F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A8473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3DFB" w:rsidRPr="00C66B7D" w14:paraId="122FC3B5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1EFAB691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33A9991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20EB1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6CED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5184A9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5B0297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7F215C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3DFB" w:rsidRPr="00C66B7D" w14:paraId="6526ACEF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4D739ED7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7A17EC3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88E4D1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BF07EE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025C7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627D9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C38088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3DFB" w:rsidRPr="00C66B7D" w14:paraId="3A7F69E9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17C52A43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F3133A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35451A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A8D6A8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3FBE34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709C32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E24F2B3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3DFB" w:rsidRPr="00C66B7D" w14:paraId="1B0A3F38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450EE1EA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6FDB8C7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A6A447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F9068B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7CD8A9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C740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38C5D5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3DFB" w:rsidRPr="00C66B7D" w14:paraId="43272F86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7327FBB7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F09A68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607C99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98B3E1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397E5A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B124B4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D9D758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</w:p>
                    </w:tc>
                  </w:tr>
                </w:tbl>
                <w:p w14:paraId="5156F860" w14:textId="77777777" w:rsidR="00B93DFB" w:rsidRPr="00C66B7D" w:rsidRDefault="00B93DFB" w:rsidP="00B93DF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93DFB" w:rsidRPr="00C66B7D" w14:paraId="3E5E5866" w14:textId="77777777" w:rsidTr="002D25A8">
              <w:trPr>
                <w:trHeight w:val="113"/>
              </w:trPr>
              <w:tc>
                <w:tcPr>
                  <w:tcW w:w="1250" w:type="pct"/>
                </w:tcPr>
                <w:p w14:paraId="1CF078A4" w14:textId="77777777" w:rsidR="00B93DFB" w:rsidRPr="00C66B7D" w:rsidRDefault="00B93DFB" w:rsidP="00B93DF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B93DFB" w:rsidRPr="00C66B7D" w14:paraId="77D0926B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5050F276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4C726C43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5CB0268C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6CC3AB63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2992EFB3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05026DE3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493E585C" w14:textId="77777777" w:rsidR="00B93DFB" w:rsidRPr="004A430B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7EA52" w:themeColor="accent3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93DFB" w:rsidRPr="00C66B7D" w14:paraId="27B6056B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178DFA46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CC71C62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8A3FC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D7BFDC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E80F13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970F90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3CE1FA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3DFB" w:rsidRPr="00C66B7D" w14:paraId="41E635F3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0CFAAC4C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B08B99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E81199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F7EA14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BF6C0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961CC2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DA25BA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3DFB" w:rsidRPr="00C66B7D" w14:paraId="7C06F23F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37B07BFA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890F15A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7C0C5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FB0C72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96B2B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315732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0EAD554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3DFB" w:rsidRPr="00C66B7D" w14:paraId="586AB21B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3188491C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4697224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4CA70B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B13446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2F5531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42AFE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522538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3DFB" w:rsidRPr="00C66B7D" w14:paraId="0149F0B0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103F8AB5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B8ED82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7C976E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CA0C89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4FB8BE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6F0F41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9A8F19E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3DFB" w:rsidRPr="00C66B7D" w14:paraId="72ABFD39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0CA34733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F34A6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3AC14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AD6B23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F3D876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3E9EE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0F218BD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</w:p>
                    </w:tc>
                  </w:tr>
                </w:tbl>
                <w:p w14:paraId="4B1E697E" w14:textId="77777777" w:rsidR="00B93DFB" w:rsidRPr="00C66B7D" w:rsidRDefault="00B93DFB" w:rsidP="00B93DFB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68C1F54A" w14:textId="77777777" w:rsidR="00B93DFB" w:rsidRPr="00C66B7D" w:rsidRDefault="00B93DFB" w:rsidP="00B93DF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B93DFB" w:rsidRPr="00C66B7D" w14:paraId="0BA08259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73EC1503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42EEFAF7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651EBEB4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6786EB96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3E08BE6C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707E0268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2D2F536F" w14:textId="77777777" w:rsidR="00B93DFB" w:rsidRPr="004A430B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4E67C8" w:themeColor="accent1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93DFB" w:rsidRPr="00C66B7D" w14:paraId="75A75520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27B54C94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1477EBD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D6029B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2EEE84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81219C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F3277A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93E49F0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3DFB" w:rsidRPr="00C66B7D" w14:paraId="21AE3BA8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2F799DC5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7A64CD4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DE5F0B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F116C3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B17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FEABC3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110197A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3DFB" w:rsidRPr="00C66B7D" w14:paraId="752CE914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343369CF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36EF282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5A2391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135050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CD059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1C485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6CE228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3DFB" w:rsidRPr="00C66B7D" w14:paraId="79008B8C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56F68838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D4B22C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C4160D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8EE948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9852F6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B37F1C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20238B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3DFB" w:rsidRPr="00C66B7D" w14:paraId="50E7497B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24F66409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B686F95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8D7775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2C6C31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3F5F7B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3EB6B0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F3894E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3DFB" w:rsidRPr="00C66B7D" w14:paraId="14EF2306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53FACCD9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7918084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FC2013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671D64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DF70C6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6480C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36F8AE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</w:p>
                    </w:tc>
                  </w:tr>
                </w:tbl>
                <w:p w14:paraId="351F61AA" w14:textId="77777777" w:rsidR="00B93DFB" w:rsidRPr="00C66B7D" w:rsidRDefault="00B93DFB" w:rsidP="00B93DFB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0FF29159" w14:textId="77777777" w:rsidR="00B93DFB" w:rsidRPr="00C66B7D" w:rsidRDefault="00B93DFB" w:rsidP="00B93DF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7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B93DFB" w:rsidRPr="00C66B7D" w14:paraId="5F6AC6A0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67BECDF5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1DF02CE9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21F7B89E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3772544C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3818CBB7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2A4BF8BC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3F920230" w14:textId="77777777" w:rsidR="00B93DFB" w:rsidRPr="004A430B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7EA52" w:themeColor="accent3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93DFB" w:rsidRPr="00C66B7D" w14:paraId="6BDBE696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1E52C424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83B4EA6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4531A3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E134D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87700D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E27EF5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A2D6DD8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3DFB" w:rsidRPr="00C66B7D" w14:paraId="56F9C0E8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6E29F0A4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01B000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C9C38C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5F99A5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9602DE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F8D3C5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E0ED3B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3DFB" w:rsidRPr="00C66B7D" w14:paraId="5168AD16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466A6144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225780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83B5A0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DB72CC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CFD460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133FAA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7E3FF6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3DFB" w:rsidRPr="00C66B7D" w14:paraId="691BFD02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37C51456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A9FDF0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7F99BB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3987F5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218092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4E2E38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4FD144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3DFB" w:rsidRPr="00C66B7D" w14:paraId="091BC7E6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71C637B9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C54BA07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718844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57DDB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3A1CA4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699081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7D95EEF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3DFB" w:rsidRPr="00C66B7D" w14:paraId="1F3D68FF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09D08A90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607F25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FA7733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BBA151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286656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EAB6C7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72B958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</w:p>
                    </w:tc>
                  </w:tr>
                </w:tbl>
                <w:p w14:paraId="11F1B437" w14:textId="77777777" w:rsidR="00B93DFB" w:rsidRPr="00C66B7D" w:rsidRDefault="00B93DFB" w:rsidP="00B93DFB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009B5097" w14:textId="77777777" w:rsidR="00B93DFB" w:rsidRPr="00C66B7D" w:rsidRDefault="00B93DFB" w:rsidP="00B93DF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7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B93DFB" w:rsidRPr="00C66B7D" w14:paraId="560ADED5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616F6395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094C23D9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4907FD2B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52884372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50904AAC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4A8D95A8" w14:textId="77777777" w:rsidR="00B93DFB" w:rsidRPr="00C66B7D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34B31A76" w14:textId="77777777" w:rsidR="00B93DFB" w:rsidRPr="004A430B" w:rsidRDefault="00B93DFB" w:rsidP="00B93DF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FF8021" w:themeColor="accent5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93DFB" w:rsidRPr="00C66B7D" w14:paraId="43D07E5F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7A137388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74426A9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8BFDC7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93BA12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562B44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C6AAAB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78E293B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3DFB" w:rsidRPr="00C66B7D" w14:paraId="6F97FCF0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308CD65C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60844B7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40EA49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68C924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F91CA9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CD23CF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8E3A0AE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3DFB" w:rsidRPr="00C66B7D" w14:paraId="0942B33A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34CF7933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66976AB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FA2921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08BADF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F5B55C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3B54AC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2C4AE9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3DFB" w:rsidRPr="00C66B7D" w14:paraId="103AB20B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5EE25EBB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D5921A6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6C9E7E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0922AA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8393E6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DA49D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030EE82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3DFB" w:rsidRPr="00C66B7D" w14:paraId="2DA3C053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36CD080B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BA62BD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6AD735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CEF17B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2E4CE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E0ACF8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5882EF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93DFB" w:rsidRPr="00C66B7D" w14:paraId="5EC047CC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7E15FE26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C3FB61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F9093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AA5D87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D2BCE9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A631AD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C9D6D" w14:textId="77777777" w:rsidR="00B93DFB" w:rsidRPr="004A430B" w:rsidRDefault="00B93DFB" w:rsidP="00B93DF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</w:p>
                    </w:tc>
                  </w:tr>
                </w:tbl>
                <w:p w14:paraId="118F37DA" w14:textId="77777777" w:rsidR="00B93DFB" w:rsidRPr="00C66B7D" w:rsidRDefault="00B93DFB" w:rsidP="00B93DF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472E04B" w14:textId="77777777" w:rsidR="00B93DFB" w:rsidRPr="00C66B7D" w:rsidRDefault="00B93DFB" w:rsidP="00B93DFB">
            <w:pPr>
              <w:pStyle w:val="Months"/>
              <w:shd w:val="clear" w:color="auto" w:fill="FFFFFF" w:themeFill="background1"/>
              <w:jc w:val="center"/>
              <w:rPr>
                <w:rFonts w:ascii="Arial Narrow" w:hAnsi="Arial Narrow" w:cs="Cambria"/>
                <w:b/>
                <w:bCs/>
                <w:caps w:val="0"/>
                <w:noProof/>
                <w:color w:val="auto"/>
                <w:sz w:val="28"/>
                <w:szCs w:val="28"/>
                <w:lang w:val="en-US" w:bidi="ru-RU"/>
              </w:rPr>
            </w:pPr>
          </w:p>
        </w:tc>
        <w:bookmarkStart w:id="3" w:name="_GoBack"/>
        <w:bookmarkEnd w:id="3"/>
      </w:tr>
      <w:bookmarkEnd w:id="2"/>
    </w:tbl>
    <w:p w14:paraId="2B3E424A" w14:textId="1DF0A038" w:rsidR="00F93E3B" w:rsidRPr="00C66B7D" w:rsidRDefault="00F93E3B" w:rsidP="004A430B">
      <w:pPr>
        <w:pStyle w:val="a5"/>
        <w:shd w:val="clear" w:color="auto" w:fill="FFFFFF" w:themeFill="background1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C66B7D" w:rsidSect="004261AE">
      <w:pgSz w:w="11906" w:h="16838" w:code="9"/>
      <w:pgMar w:top="454" w:right="680" w:bottom="454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1B3B2C" w14:textId="77777777" w:rsidR="00CE4F6C" w:rsidRDefault="00CE4F6C">
      <w:pPr>
        <w:spacing w:after="0"/>
      </w:pPr>
      <w:r>
        <w:separator/>
      </w:r>
    </w:p>
  </w:endnote>
  <w:endnote w:type="continuationSeparator" w:id="0">
    <w:p w14:paraId="00455307" w14:textId="77777777" w:rsidR="00CE4F6C" w:rsidRDefault="00CE4F6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AFAE9F" w14:textId="77777777" w:rsidR="00CE4F6C" w:rsidRDefault="00CE4F6C">
      <w:pPr>
        <w:spacing w:after="0"/>
      </w:pPr>
      <w:r>
        <w:separator/>
      </w:r>
    </w:p>
  </w:footnote>
  <w:footnote w:type="continuationSeparator" w:id="0">
    <w:p w14:paraId="6EDB8709" w14:textId="77777777" w:rsidR="00CE4F6C" w:rsidRDefault="00CE4F6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231E1"/>
    <w:rsid w:val="0005357B"/>
    <w:rsid w:val="0006386A"/>
    <w:rsid w:val="00071356"/>
    <w:rsid w:val="00097A25"/>
    <w:rsid w:val="000A5A57"/>
    <w:rsid w:val="00111F7C"/>
    <w:rsid w:val="001161F4"/>
    <w:rsid w:val="001274F3"/>
    <w:rsid w:val="00151CCE"/>
    <w:rsid w:val="001955C8"/>
    <w:rsid w:val="001B01F9"/>
    <w:rsid w:val="001C41F9"/>
    <w:rsid w:val="00240D4D"/>
    <w:rsid w:val="002562E7"/>
    <w:rsid w:val="00285C1D"/>
    <w:rsid w:val="003327F5"/>
    <w:rsid w:val="00336610"/>
    <w:rsid w:val="00340CAF"/>
    <w:rsid w:val="003B7621"/>
    <w:rsid w:val="003C0D41"/>
    <w:rsid w:val="003E085C"/>
    <w:rsid w:val="003E7B3A"/>
    <w:rsid w:val="00416364"/>
    <w:rsid w:val="004261AE"/>
    <w:rsid w:val="00431B29"/>
    <w:rsid w:val="00440416"/>
    <w:rsid w:val="00462EAD"/>
    <w:rsid w:val="00484500"/>
    <w:rsid w:val="004A430B"/>
    <w:rsid w:val="004A6170"/>
    <w:rsid w:val="004E4BCC"/>
    <w:rsid w:val="004F6AAC"/>
    <w:rsid w:val="00512F2D"/>
    <w:rsid w:val="00570FBB"/>
    <w:rsid w:val="005765C9"/>
    <w:rsid w:val="00583B82"/>
    <w:rsid w:val="005923AC"/>
    <w:rsid w:val="005D5149"/>
    <w:rsid w:val="005E656F"/>
    <w:rsid w:val="00653B95"/>
    <w:rsid w:val="00667021"/>
    <w:rsid w:val="006974E1"/>
    <w:rsid w:val="006C0896"/>
    <w:rsid w:val="006F513E"/>
    <w:rsid w:val="007A55AB"/>
    <w:rsid w:val="007C0139"/>
    <w:rsid w:val="007D45A1"/>
    <w:rsid w:val="007F564D"/>
    <w:rsid w:val="0081063E"/>
    <w:rsid w:val="00841484"/>
    <w:rsid w:val="008B1201"/>
    <w:rsid w:val="008F16F7"/>
    <w:rsid w:val="009164BA"/>
    <w:rsid w:val="009166BD"/>
    <w:rsid w:val="00977AAE"/>
    <w:rsid w:val="00986D2C"/>
    <w:rsid w:val="00996E56"/>
    <w:rsid w:val="00997268"/>
    <w:rsid w:val="009D5909"/>
    <w:rsid w:val="00A12667"/>
    <w:rsid w:val="00A14581"/>
    <w:rsid w:val="00A20E4C"/>
    <w:rsid w:val="00A436EF"/>
    <w:rsid w:val="00AA23D3"/>
    <w:rsid w:val="00AA3C50"/>
    <w:rsid w:val="00AE302A"/>
    <w:rsid w:val="00AE36BB"/>
    <w:rsid w:val="00B3246D"/>
    <w:rsid w:val="00B37C7E"/>
    <w:rsid w:val="00B65B09"/>
    <w:rsid w:val="00B724F7"/>
    <w:rsid w:val="00B85583"/>
    <w:rsid w:val="00B93DFB"/>
    <w:rsid w:val="00B9476B"/>
    <w:rsid w:val="00BA0EFE"/>
    <w:rsid w:val="00BB5A83"/>
    <w:rsid w:val="00BC3952"/>
    <w:rsid w:val="00BE5AB8"/>
    <w:rsid w:val="00C44DFB"/>
    <w:rsid w:val="00C6519B"/>
    <w:rsid w:val="00C66B7D"/>
    <w:rsid w:val="00C70F21"/>
    <w:rsid w:val="00C7354B"/>
    <w:rsid w:val="00C91F9B"/>
    <w:rsid w:val="00CE4F6C"/>
    <w:rsid w:val="00DE32AC"/>
    <w:rsid w:val="00E1407A"/>
    <w:rsid w:val="00E318B9"/>
    <w:rsid w:val="00E50BDE"/>
    <w:rsid w:val="00E774CD"/>
    <w:rsid w:val="00E77E1D"/>
    <w:rsid w:val="00ED75B6"/>
    <w:rsid w:val="00EF1F0E"/>
    <w:rsid w:val="00F12CB0"/>
    <w:rsid w:val="00F27AC8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31479E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31479E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31479E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31479E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31479E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31479E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31479E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31479E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31479E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31479E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31479E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6798</Words>
  <Characters>38750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2020-12-16T10:19:00Z</dcterms:created>
  <dcterms:modified xsi:type="dcterms:W3CDTF">2020-12-16T10:21:00Z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