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1197"/>
        <w:gridCol w:w="4507"/>
      </w:tblGrid>
      <w:tr w:rsidR="00476CC1" w:rsidRPr="00C5501C" w14:paraId="31547B57" w14:textId="31763499" w:rsidTr="00A41541">
        <w:trPr>
          <w:trHeight w:val="1134"/>
        </w:trPr>
        <w:tc>
          <w:tcPr>
            <w:tcW w:w="3565" w:type="pct"/>
            <w:vAlign w:val="center"/>
          </w:tcPr>
          <w:p w14:paraId="4F425149" w14:textId="57406F40" w:rsidR="00476CC1" w:rsidRPr="00476CC1" w:rsidRDefault="00476CC1" w:rsidP="00476CC1">
            <w:pPr>
              <w:pStyle w:val="ad"/>
              <w:spacing w:after="0"/>
              <w:jc w:val="left"/>
              <w:rPr>
                <w:rFonts w:ascii="Calibri" w:hAnsi="Calibri" w:cs="Calibri"/>
                <w:noProof/>
                <w:color w:val="1EAAC8"/>
                <w:sz w:val="40"/>
                <w:szCs w:val="40"/>
                <w:lang w:bidi="ru-RU"/>
              </w:rPr>
            </w:pPr>
            <w:r>
              <w:rPr>
                <w:rFonts w:ascii="Calibri" w:hAnsi="Calibri" w:cs="Calibri"/>
                <w:noProof/>
                <w:color w:val="auto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D99D282" wp14:editId="066CB7B3">
                      <wp:simplePos x="0" y="0"/>
                      <wp:positionH relativeFrom="column">
                        <wp:posOffset>641350</wp:posOffset>
                      </wp:positionH>
                      <wp:positionV relativeFrom="paragraph">
                        <wp:posOffset>-4445</wp:posOffset>
                      </wp:positionV>
                      <wp:extent cx="3625215" cy="349250"/>
                      <wp:effectExtent l="0" t="0" r="13335" b="12700"/>
                      <wp:wrapNone/>
                      <wp:docPr id="43" name="Прямоугольник: скругленные углы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25215" cy="34925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1EAAC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67EC8B7" id="Прямоугольник: скругленные углы 43" o:spid="_x0000_s1026" style="position:absolute;margin-left:50.5pt;margin-top:-.35pt;width:285.45pt;height:27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" fillcolor="white [3201]" strokecolor="#1eaac8" strokeweight="1pt"/>
                  </w:pict>
                </mc:Fallback>
              </mc:AlternateContent>
            </w:r>
            <w:r w:rsidRPr="00476CC1">
              <w:rPr>
                <w:rFonts w:ascii="Calibri" w:hAnsi="Calibri" w:cs="Calibri"/>
                <w:noProof/>
                <w:color w:val="1EAAC8"/>
                <w:sz w:val="40"/>
                <w:szCs w:val="40"/>
                <w:lang w:bidi="ru-RU"/>
              </w:rPr>
              <w:t>Mes</w:t>
            </w:r>
            <w:bookmarkStart w:id="0" w:name="_GoBack"/>
            <w:bookmarkEnd w:id="0"/>
          </w:p>
        </w:tc>
        <w:tc>
          <w:tcPr>
            <w:tcW w:w="1435" w:type="pct"/>
            <w:tcBorders>
              <w:left w:val="nil"/>
            </w:tcBorders>
            <w:vAlign w:val="center"/>
          </w:tcPr>
          <w:p w14:paraId="1ECCA774" w14:textId="5DF8DDDD" w:rsidR="00476CC1" w:rsidRPr="00476CC1" w:rsidRDefault="00476CC1" w:rsidP="00476CC1">
            <w:pPr>
              <w:pStyle w:val="ad"/>
              <w:spacing w:after="0"/>
              <w:jc w:val="left"/>
              <w:rPr>
                <w:rFonts w:ascii="Calibri" w:hAnsi="Calibri" w:cs="Calibri"/>
                <w:noProof/>
                <w:color w:val="1EAAC8"/>
                <w:sz w:val="40"/>
                <w:szCs w:val="40"/>
                <w:lang w:bidi="ru-RU"/>
              </w:rPr>
            </w:pPr>
            <w:r>
              <w:rPr>
                <w:rFonts w:ascii="Calibri" w:hAnsi="Calibri" w:cs="Calibri"/>
                <w:noProof/>
                <w:color w:val="auto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2A779DE" wp14:editId="669673A3">
                      <wp:simplePos x="0" y="0"/>
                      <wp:positionH relativeFrom="column">
                        <wp:posOffset>649605</wp:posOffset>
                      </wp:positionH>
                      <wp:positionV relativeFrom="paragraph">
                        <wp:posOffset>-36195</wp:posOffset>
                      </wp:positionV>
                      <wp:extent cx="2170430" cy="349250"/>
                      <wp:effectExtent l="0" t="0" r="20320" b="12700"/>
                      <wp:wrapNone/>
                      <wp:docPr id="44" name="Прямоугольник: скругленные углы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0430" cy="34925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1EAAC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59A0C6B" id="Прямоугольник: скругленные углы 44" o:spid="_x0000_s1026" style="position:absolute;margin-left:51.15pt;margin-top:-2.85pt;width:170.9pt;height:27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" fillcolor="white [3201]" strokecolor="#1eaac8" strokeweight="1pt"/>
                  </w:pict>
                </mc:Fallback>
              </mc:AlternateContent>
            </w:r>
            <w:r w:rsidRPr="00476CC1">
              <w:rPr>
                <w:rFonts w:ascii="Calibri" w:hAnsi="Calibri" w:cs="Calibri"/>
                <w:noProof/>
                <w:color w:val="1EAAC8"/>
                <w:sz w:val="40"/>
                <w:szCs w:val="40"/>
                <w:lang w:bidi="ru-RU"/>
              </w:rPr>
              <w:t>Año</w:t>
            </w:r>
          </w:p>
        </w:tc>
      </w:tr>
    </w:tbl>
    <w:p w14:paraId="7D4CAD8A" w14:textId="7D901765" w:rsidR="00ED5F48" w:rsidRPr="00C5501C" w:rsidRDefault="00ED5F48" w:rsidP="00FC5F25">
      <w:pPr>
        <w:pStyle w:val="Months"/>
        <w:jc w:val="center"/>
        <w:rPr>
          <w:rFonts w:ascii="Calibri" w:hAnsi="Calibri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1EAAC8"/>
          <w:left w:val="single" w:sz="4" w:space="0" w:color="1EAAC8"/>
          <w:bottom w:val="single" w:sz="4" w:space="0" w:color="1EAAC8"/>
          <w:right w:val="single" w:sz="4" w:space="0" w:color="1EAAC8"/>
          <w:insideH w:val="single" w:sz="4" w:space="0" w:color="1EAAC8"/>
          <w:insideV w:val="single" w:sz="4" w:space="0" w:color="1EAAC8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6"/>
        <w:gridCol w:w="2244"/>
        <w:gridCol w:w="2250"/>
        <w:gridCol w:w="2250"/>
        <w:gridCol w:w="2250"/>
        <w:gridCol w:w="2250"/>
        <w:gridCol w:w="2209"/>
      </w:tblGrid>
      <w:tr w:rsidR="006F5860" w:rsidRPr="00C5501C" w14:paraId="1C608AFC" w14:textId="77777777" w:rsidTr="00E2640A">
        <w:trPr>
          <w:trHeight w:val="340"/>
        </w:trPr>
        <w:tc>
          <w:tcPr>
            <w:tcW w:w="707" w:type="pct"/>
            <w:shd w:val="clear" w:color="auto" w:fill="1EAAC8"/>
            <w:vAlign w:val="center"/>
          </w:tcPr>
          <w:p w14:paraId="01AA947D" w14:textId="5EA1CD1C" w:rsidR="006F5860" w:rsidRPr="00E2640A" w:rsidRDefault="008A47E3" w:rsidP="006F5860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28"/>
                <w:szCs w:val="28"/>
              </w:rPr>
            </w:pPr>
            <w:r w:rsidRPr="00E2640A">
              <w:rPr>
                <w:rFonts w:ascii="Calibri" w:hAnsi="Calibri" w:cs="Calibri"/>
                <w:noProof/>
                <w:color w:val="FFFFFF" w:themeColor="background1"/>
                <w:sz w:val="28"/>
                <w:szCs w:val="28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1EAAC8"/>
            <w:vAlign w:val="center"/>
          </w:tcPr>
          <w:p w14:paraId="080F3955" w14:textId="7CFE8DE6" w:rsidR="006F5860" w:rsidRPr="00E2640A" w:rsidRDefault="008A47E3" w:rsidP="006F5860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28"/>
                <w:szCs w:val="28"/>
              </w:rPr>
            </w:pPr>
            <w:r w:rsidRPr="00E2640A">
              <w:rPr>
                <w:rFonts w:ascii="Calibri" w:hAnsi="Calibri" w:cs="Calibri"/>
                <w:noProof/>
                <w:color w:val="FFFFFF" w:themeColor="background1"/>
                <w:sz w:val="28"/>
                <w:szCs w:val="28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1EAAC8"/>
            <w:vAlign w:val="center"/>
          </w:tcPr>
          <w:p w14:paraId="4B173504" w14:textId="4C864E88" w:rsidR="006F5860" w:rsidRPr="00E2640A" w:rsidRDefault="008A47E3" w:rsidP="006F5860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28"/>
                <w:szCs w:val="28"/>
              </w:rPr>
            </w:pPr>
            <w:r w:rsidRPr="00E2640A">
              <w:rPr>
                <w:rFonts w:ascii="Calibri" w:hAnsi="Calibri" w:cs="Calibri"/>
                <w:noProof/>
                <w:color w:val="FFFFFF" w:themeColor="background1"/>
                <w:sz w:val="28"/>
                <w:szCs w:val="28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1EAAC8"/>
            <w:vAlign w:val="center"/>
          </w:tcPr>
          <w:p w14:paraId="5459C1B2" w14:textId="1713B274" w:rsidR="006F5860" w:rsidRPr="00E2640A" w:rsidRDefault="008A47E3" w:rsidP="006F5860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28"/>
                <w:szCs w:val="28"/>
              </w:rPr>
            </w:pPr>
            <w:r w:rsidRPr="00E2640A">
              <w:rPr>
                <w:rFonts w:ascii="Calibri" w:hAnsi="Calibri" w:cs="Calibri"/>
                <w:noProof/>
                <w:color w:val="FFFFFF" w:themeColor="background1"/>
                <w:sz w:val="28"/>
                <w:szCs w:val="28"/>
                <w:lang w:bidi="ru-RU"/>
              </w:rPr>
              <w:t>JUEVIS</w:t>
            </w:r>
          </w:p>
        </w:tc>
        <w:tc>
          <w:tcPr>
            <w:tcW w:w="718" w:type="pct"/>
            <w:shd w:val="clear" w:color="auto" w:fill="1EAAC8"/>
            <w:vAlign w:val="center"/>
          </w:tcPr>
          <w:p w14:paraId="12689FC3" w14:textId="4CBC67DC" w:rsidR="006F5860" w:rsidRPr="00E2640A" w:rsidRDefault="008A47E3" w:rsidP="006F5860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28"/>
                <w:szCs w:val="28"/>
              </w:rPr>
            </w:pPr>
            <w:r w:rsidRPr="00E2640A">
              <w:rPr>
                <w:rFonts w:ascii="Calibri" w:hAnsi="Calibri" w:cs="Calibri"/>
                <w:noProof/>
                <w:color w:val="FFFFFF" w:themeColor="background1"/>
                <w:sz w:val="28"/>
                <w:szCs w:val="28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1EAAC8"/>
            <w:vAlign w:val="center"/>
          </w:tcPr>
          <w:p w14:paraId="52C5A400" w14:textId="779F0416" w:rsidR="006F5860" w:rsidRPr="00E2640A" w:rsidRDefault="008A47E3" w:rsidP="006F5860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E2640A">
              <w:rPr>
                <w:rFonts w:ascii="Calibri" w:hAnsi="Calibri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1EAAC8"/>
            <w:vAlign w:val="center"/>
          </w:tcPr>
          <w:p w14:paraId="03317BA1" w14:textId="2AA2BE11" w:rsidR="006F5860" w:rsidRPr="00E2640A" w:rsidRDefault="008A47E3" w:rsidP="006F5860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E2640A">
              <w:rPr>
                <w:rFonts w:ascii="Calibri" w:hAnsi="Calibri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DOMINGO</w:t>
            </w:r>
          </w:p>
        </w:tc>
      </w:tr>
      <w:tr w:rsidR="00E2640A" w:rsidRPr="00C5501C" w14:paraId="7C17943B" w14:textId="77777777" w:rsidTr="00E2640A">
        <w:trPr>
          <w:trHeight w:val="1474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3EC0A191" w14:textId="74FF40EB" w:rsidR="00E2640A" w:rsidRPr="00C5501C" w:rsidRDefault="00E2640A" w:rsidP="00E2640A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>
              <w:rPr>
                <w:rFonts w:ascii="Calibri" w:hAnsi="Calibri" w:cs="Calibri"/>
                <w:noProof/>
                <w:color w:val="auto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29342E6" wp14:editId="452D6A25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70816</wp:posOffset>
                      </wp:positionV>
                      <wp:extent cx="405517" cy="349858"/>
                      <wp:effectExtent l="0" t="0" r="13970" b="12700"/>
                      <wp:wrapNone/>
                      <wp:docPr id="1" name="Прямоугольник: скругленные углы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517" cy="349858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1EAAC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607B969" id="Прямоугольник: скругленные углы 1" o:spid="_x0000_s1026" style="position:absolute;margin-left:69.35pt;margin-top:5.6pt;width:31.95pt;height:27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" fillcolor="white [3201]" strokecolor="#1eaac8" strokeweight="1pt"/>
                  </w:pict>
                </mc:Fallback>
              </mc:AlternateContent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F03151C" w14:textId="503E3B64" w:rsidR="00E2640A" w:rsidRPr="00C5501C" w:rsidRDefault="00E2640A" w:rsidP="00E2640A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>
              <w:rPr>
                <w:rFonts w:ascii="Calibri" w:hAnsi="Calibri" w:cs="Calibri"/>
                <w:noProof/>
                <w:color w:val="auto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E794D68" wp14:editId="0E9B8612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70816</wp:posOffset>
                      </wp:positionV>
                      <wp:extent cx="405517" cy="349858"/>
                      <wp:effectExtent l="0" t="0" r="13970" b="12700"/>
                      <wp:wrapNone/>
                      <wp:docPr id="2" name="Прямоугольник: скругленные углы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517" cy="349858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1EAAC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8485BE4" id="Прямоугольник: скругленные углы 2" o:spid="_x0000_s1026" style="position:absolute;margin-left:69.35pt;margin-top:5.6pt;width:31.95pt;height:27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" fillcolor="white [3201]" strokecolor="#1eaac8" strokeweight="1pt"/>
                  </w:pict>
                </mc:Fallback>
              </mc:AlternateContent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4DC06B" w14:textId="7F731A9B" w:rsidR="00E2640A" w:rsidRPr="00C5501C" w:rsidRDefault="00E2640A" w:rsidP="00E2640A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>
              <w:rPr>
                <w:rFonts w:ascii="Calibri" w:hAnsi="Calibri" w:cs="Calibri"/>
                <w:noProof/>
                <w:color w:val="auto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DD0A3BE" wp14:editId="48269E8B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70816</wp:posOffset>
                      </wp:positionV>
                      <wp:extent cx="405517" cy="349858"/>
                      <wp:effectExtent l="0" t="0" r="13970" b="12700"/>
                      <wp:wrapNone/>
                      <wp:docPr id="3" name="Прямоугольник: скругленные углы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517" cy="349858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1EAAC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148C94A" id="Прямоугольник: скругленные углы 3" o:spid="_x0000_s1026" style="position:absolute;margin-left:69.35pt;margin-top:5.6pt;width:31.95pt;height:27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" fillcolor="white [3201]" strokecolor="#1eaac8" strokeweight="1pt"/>
                  </w:pict>
                </mc:Fallback>
              </mc:AlternateContent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DB9C6B" w14:textId="0C9D1157" w:rsidR="00E2640A" w:rsidRPr="00C5501C" w:rsidRDefault="00E2640A" w:rsidP="00E2640A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>
              <w:rPr>
                <w:rFonts w:ascii="Calibri" w:hAnsi="Calibri" w:cs="Calibri"/>
                <w:noProof/>
                <w:color w:val="auto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0AEFE17" wp14:editId="545676C5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70816</wp:posOffset>
                      </wp:positionV>
                      <wp:extent cx="405517" cy="349858"/>
                      <wp:effectExtent l="0" t="0" r="13970" b="12700"/>
                      <wp:wrapNone/>
                      <wp:docPr id="4" name="Прямоугольник: скругленные углы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517" cy="349858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1EAAC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2147CD5" id="Прямоугольник: скругленные углы 4" o:spid="_x0000_s1026" style="position:absolute;margin-left:69.35pt;margin-top:5.6pt;width:31.95pt;height:27.5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" fillcolor="white [3201]" strokecolor="#1eaac8" strokeweight="1pt"/>
                  </w:pict>
                </mc:Fallback>
              </mc:AlternateContent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0C7CA6" w14:textId="1417492C" w:rsidR="00E2640A" w:rsidRPr="00C5501C" w:rsidRDefault="00E2640A" w:rsidP="00E2640A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>
              <w:rPr>
                <w:rFonts w:ascii="Calibri" w:hAnsi="Calibri" w:cs="Calibri"/>
                <w:noProof/>
                <w:color w:val="auto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C5EE79D" wp14:editId="3FE84894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70816</wp:posOffset>
                      </wp:positionV>
                      <wp:extent cx="405517" cy="349858"/>
                      <wp:effectExtent l="0" t="0" r="13970" b="12700"/>
                      <wp:wrapNone/>
                      <wp:docPr id="5" name="Прямоугольник: скругленные углы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517" cy="349858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1EAAC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35D91C3" id="Прямоугольник: скругленные углы 5" o:spid="_x0000_s1026" style="position:absolute;margin-left:69.35pt;margin-top:5.6pt;width:31.95pt;height:27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" fillcolor="white [3201]" strokecolor="#1eaac8" strokeweight="1pt"/>
                  </w:pict>
                </mc:Fallback>
              </mc:AlternateContent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B16ECF4" w14:textId="4D3527BD" w:rsidR="00E2640A" w:rsidRPr="009B1BD5" w:rsidRDefault="00E2640A" w:rsidP="00E2640A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alibri" w:hAnsi="Calibri" w:cs="Calibri"/>
                <w:noProof/>
                <w:color w:val="auto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424C90" wp14:editId="097FEE0F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70816</wp:posOffset>
                      </wp:positionV>
                      <wp:extent cx="405517" cy="349858"/>
                      <wp:effectExtent l="0" t="0" r="13970" b="12700"/>
                      <wp:wrapNone/>
                      <wp:docPr id="6" name="Прямоугольник: скругленные углы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517" cy="349858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1EAAC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89392D5" id="Прямоугольник: скругленные углы 6" o:spid="_x0000_s1026" style="position:absolute;margin-left:69.35pt;margin-top:5.6pt;width:31.95pt;height:27.5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" fillcolor="white [3201]" strokecolor="#1eaac8" strokeweight="1pt"/>
                  </w:pict>
                </mc:Fallback>
              </mc:AlternateContent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98D4833" w14:textId="0BDC5C57" w:rsidR="00E2640A" w:rsidRPr="009B1BD5" w:rsidRDefault="00E2640A" w:rsidP="00E2640A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alibri" w:hAnsi="Calibri" w:cs="Calibri"/>
                <w:noProof/>
                <w:color w:val="auto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FCF3380" wp14:editId="6AF76A52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70816</wp:posOffset>
                      </wp:positionV>
                      <wp:extent cx="405517" cy="349858"/>
                      <wp:effectExtent l="0" t="0" r="13970" b="12700"/>
                      <wp:wrapNone/>
                      <wp:docPr id="7" name="Прямоугольник: скругленные углы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517" cy="349858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1EAAC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02A2046" id="Прямоугольник: скругленные углы 7" o:spid="_x0000_s1026" style="position:absolute;margin-left:69.35pt;margin-top:5.6pt;width:31.95pt;height:27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" fillcolor="white [3201]" strokecolor="#1eaac8" strokeweight="1pt"/>
                  </w:pict>
                </mc:Fallback>
              </mc:AlternateContent>
            </w:r>
          </w:p>
        </w:tc>
      </w:tr>
      <w:tr w:rsidR="00E2640A" w:rsidRPr="00C5501C" w14:paraId="07F4FCFD" w14:textId="77777777" w:rsidTr="00E2640A">
        <w:trPr>
          <w:trHeight w:val="1474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F9E951E" w14:textId="00A23083" w:rsidR="00E2640A" w:rsidRPr="00C5501C" w:rsidRDefault="00E2640A" w:rsidP="00E2640A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>
              <w:rPr>
                <w:rFonts w:ascii="Calibri" w:hAnsi="Calibri" w:cs="Calibri"/>
                <w:noProof/>
                <w:color w:val="auto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92BBF39" wp14:editId="4E53CFEE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70816</wp:posOffset>
                      </wp:positionV>
                      <wp:extent cx="405517" cy="349858"/>
                      <wp:effectExtent l="0" t="0" r="13970" b="12700"/>
                      <wp:wrapNone/>
                      <wp:docPr id="8" name="Прямоугольник: скругленные углы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517" cy="349858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1EAAC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CF81EFF" id="Прямоугольник: скругленные углы 8" o:spid="_x0000_s1026" style="position:absolute;margin-left:69.35pt;margin-top:5.6pt;width:31.95pt;height:27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" fillcolor="white [3201]" strokecolor="#1eaac8" strokeweight="1pt"/>
                  </w:pict>
                </mc:Fallback>
              </mc:AlternateContent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CB7923" w14:textId="5707E289" w:rsidR="00E2640A" w:rsidRPr="00C5501C" w:rsidRDefault="00E2640A" w:rsidP="00E2640A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>
              <w:rPr>
                <w:rFonts w:ascii="Calibri" w:hAnsi="Calibri" w:cs="Calibri"/>
                <w:noProof/>
                <w:color w:val="auto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48A7610" wp14:editId="2EE02AEA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70816</wp:posOffset>
                      </wp:positionV>
                      <wp:extent cx="405517" cy="349858"/>
                      <wp:effectExtent l="0" t="0" r="13970" b="12700"/>
                      <wp:wrapNone/>
                      <wp:docPr id="9" name="Прямоугольник: скругленные углы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517" cy="349858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1EAAC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57DAFDE" id="Прямоугольник: скругленные углы 9" o:spid="_x0000_s1026" style="position:absolute;margin-left:69.35pt;margin-top:5.6pt;width:31.95pt;height:27.5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" fillcolor="white [3201]" strokecolor="#1eaac8" strokeweight="1pt"/>
                  </w:pict>
                </mc:Fallback>
              </mc:AlternateContent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F31A5E" w14:textId="43D8232B" w:rsidR="00E2640A" w:rsidRPr="00C5501C" w:rsidRDefault="00E2640A" w:rsidP="00E2640A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>
              <w:rPr>
                <w:rFonts w:ascii="Calibri" w:hAnsi="Calibri" w:cs="Calibri"/>
                <w:noProof/>
                <w:color w:val="auto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5CA042F" wp14:editId="420F5791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70816</wp:posOffset>
                      </wp:positionV>
                      <wp:extent cx="405517" cy="349858"/>
                      <wp:effectExtent l="0" t="0" r="13970" b="12700"/>
                      <wp:wrapNone/>
                      <wp:docPr id="11" name="Прямоугольник: скругленные углы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517" cy="349858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1EAAC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CB49A75" id="Прямоугольник: скругленные углы 11" o:spid="_x0000_s1026" style="position:absolute;margin-left:69.35pt;margin-top:5.6pt;width:31.95pt;height:27.5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" fillcolor="white [3201]" strokecolor="#1eaac8" strokeweight="1pt"/>
                  </w:pict>
                </mc:Fallback>
              </mc:AlternateContent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475C4A" w14:textId="459E319E" w:rsidR="00E2640A" w:rsidRPr="00C5501C" w:rsidRDefault="00E2640A" w:rsidP="00E2640A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>
              <w:rPr>
                <w:rFonts w:ascii="Calibri" w:hAnsi="Calibri" w:cs="Calibri"/>
                <w:noProof/>
                <w:color w:val="auto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0E25224" wp14:editId="657608EA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70816</wp:posOffset>
                      </wp:positionV>
                      <wp:extent cx="405517" cy="349858"/>
                      <wp:effectExtent l="0" t="0" r="13970" b="12700"/>
                      <wp:wrapNone/>
                      <wp:docPr id="16" name="Прямоугольник: скругленные углы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517" cy="349858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1EAAC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19C3EEE" id="Прямоугольник: скругленные углы 16" o:spid="_x0000_s1026" style="position:absolute;margin-left:69.35pt;margin-top:5.6pt;width:31.95pt;height:27.5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" fillcolor="white [3201]" strokecolor="#1eaac8" strokeweight="1pt"/>
                  </w:pict>
                </mc:Fallback>
              </mc:AlternateContent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AC826A" w14:textId="280D2162" w:rsidR="00E2640A" w:rsidRPr="00C5501C" w:rsidRDefault="00E2640A" w:rsidP="00E2640A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>
              <w:rPr>
                <w:rFonts w:ascii="Calibri" w:hAnsi="Calibri" w:cs="Calibri"/>
                <w:noProof/>
                <w:color w:val="auto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AC68744" wp14:editId="4D400D4D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70816</wp:posOffset>
                      </wp:positionV>
                      <wp:extent cx="405517" cy="349858"/>
                      <wp:effectExtent l="0" t="0" r="13970" b="12700"/>
                      <wp:wrapNone/>
                      <wp:docPr id="21" name="Прямоугольник: скругленные углы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517" cy="349858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1EAAC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B6533ED" id="Прямоугольник: скругленные углы 21" o:spid="_x0000_s1026" style="position:absolute;margin-left:69.35pt;margin-top:5.6pt;width:31.95pt;height:27.5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" fillcolor="white [3201]" strokecolor="#1eaac8" strokeweight="1pt"/>
                  </w:pict>
                </mc:Fallback>
              </mc:AlternateContent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13D5FA" w14:textId="09ED6C49" w:rsidR="00E2640A" w:rsidRPr="009B1BD5" w:rsidRDefault="00E2640A" w:rsidP="00E2640A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alibri" w:hAnsi="Calibri" w:cs="Calibri"/>
                <w:noProof/>
                <w:color w:val="auto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45FD49A" wp14:editId="1B6C1EF8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70816</wp:posOffset>
                      </wp:positionV>
                      <wp:extent cx="405517" cy="349858"/>
                      <wp:effectExtent l="0" t="0" r="13970" b="12700"/>
                      <wp:wrapNone/>
                      <wp:docPr id="26" name="Прямоугольник: скругленные углы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517" cy="349858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1EAAC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D647421" id="Прямоугольник: скругленные углы 26" o:spid="_x0000_s1026" style="position:absolute;margin-left:69.35pt;margin-top:5.6pt;width:31.95pt;height:27.5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" fillcolor="white [3201]" strokecolor="#1eaac8" strokeweight="1pt"/>
                  </w:pict>
                </mc:Fallback>
              </mc:AlternateContent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304BDE0" w14:textId="4F06FEDE" w:rsidR="00E2640A" w:rsidRPr="009B1BD5" w:rsidRDefault="00E2640A" w:rsidP="00E2640A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alibri" w:hAnsi="Calibri" w:cs="Calibri"/>
                <w:noProof/>
                <w:color w:val="auto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A6C5EF1" wp14:editId="0A832AA8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70816</wp:posOffset>
                      </wp:positionV>
                      <wp:extent cx="405517" cy="349858"/>
                      <wp:effectExtent l="0" t="0" r="13970" b="12700"/>
                      <wp:wrapNone/>
                      <wp:docPr id="31" name="Прямоугольник: скругленные углы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517" cy="349858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1EAAC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1DACE0E" id="Прямоугольник: скругленные углы 31" o:spid="_x0000_s1026" style="position:absolute;margin-left:69.35pt;margin-top:5.6pt;width:31.95pt;height:27.5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" fillcolor="white [3201]" strokecolor="#1eaac8" strokeweight="1pt"/>
                  </w:pict>
                </mc:Fallback>
              </mc:AlternateContent>
            </w:r>
          </w:p>
        </w:tc>
      </w:tr>
      <w:tr w:rsidR="00E2640A" w:rsidRPr="00C5501C" w14:paraId="67DB9DAF" w14:textId="77777777" w:rsidTr="00E2640A">
        <w:trPr>
          <w:trHeight w:val="1474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C9A3BBE" w14:textId="005CCF95" w:rsidR="00E2640A" w:rsidRPr="00C5501C" w:rsidRDefault="00E2640A" w:rsidP="00E2640A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>
              <w:rPr>
                <w:rFonts w:ascii="Calibri" w:hAnsi="Calibri" w:cs="Calibri"/>
                <w:noProof/>
                <w:color w:val="auto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3942CBF" wp14:editId="668555E8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70816</wp:posOffset>
                      </wp:positionV>
                      <wp:extent cx="405517" cy="349858"/>
                      <wp:effectExtent l="0" t="0" r="13970" b="12700"/>
                      <wp:wrapNone/>
                      <wp:docPr id="10" name="Прямоугольник: скругленные углы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517" cy="349858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1EAAC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323F89A" id="Прямоугольник: скругленные углы 10" o:spid="_x0000_s1026" style="position:absolute;margin-left:69.35pt;margin-top:5.6pt;width:31.95pt;height:27.5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" fillcolor="white [3201]" strokecolor="#1eaac8" strokeweight="1pt"/>
                  </w:pict>
                </mc:Fallback>
              </mc:AlternateContent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3F2CCF4" w14:textId="68DB2A72" w:rsidR="00E2640A" w:rsidRPr="00C5501C" w:rsidRDefault="00E2640A" w:rsidP="00E2640A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>
              <w:rPr>
                <w:rFonts w:ascii="Calibri" w:hAnsi="Calibri" w:cs="Calibri"/>
                <w:noProof/>
                <w:color w:val="auto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AF856A5" wp14:editId="6420BBC0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70816</wp:posOffset>
                      </wp:positionV>
                      <wp:extent cx="405517" cy="349858"/>
                      <wp:effectExtent l="0" t="0" r="13970" b="12700"/>
                      <wp:wrapNone/>
                      <wp:docPr id="12" name="Прямоугольник: скругленные углы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517" cy="349858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1EAAC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E798F25" id="Прямоугольник: скругленные углы 12" o:spid="_x0000_s1026" style="position:absolute;margin-left:69.35pt;margin-top:5.6pt;width:31.95pt;height:27.5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" fillcolor="white [3201]" strokecolor="#1eaac8" strokeweight="1pt"/>
                  </w:pict>
                </mc:Fallback>
              </mc:AlternateContent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AD79D1" w14:textId="619F1D01" w:rsidR="00E2640A" w:rsidRPr="00C5501C" w:rsidRDefault="00E2640A" w:rsidP="00E2640A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>
              <w:rPr>
                <w:rFonts w:ascii="Calibri" w:hAnsi="Calibri" w:cs="Calibri"/>
                <w:noProof/>
                <w:color w:val="auto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028AC92" wp14:editId="23712486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70816</wp:posOffset>
                      </wp:positionV>
                      <wp:extent cx="405517" cy="349858"/>
                      <wp:effectExtent l="0" t="0" r="13970" b="12700"/>
                      <wp:wrapNone/>
                      <wp:docPr id="13" name="Прямоугольник: скругленные углы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517" cy="349858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1EAAC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6B4B444" id="Прямоугольник: скругленные углы 13" o:spid="_x0000_s1026" style="position:absolute;margin-left:69.35pt;margin-top:5.6pt;width:31.95pt;height:27.5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" fillcolor="white [3201]" strokecolor="#1eaac8" strokeweight="1pt"/>
                  </w:pict>
                </mc:Fallback>
              </mc:AlternateContent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E272435" w14:textId="7C40F10A" w:rsidR="00E2640A" w:rsidRPr="00C5501C" w:rsidRDefault="00E2640A" w:rsidP="00E2640A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>
              <w:rPr>
                <w:rFonts w:ascii="Calibri" w:hAnsi="Calibri" w:cs="Calibri"/>
                <w:noProof/>
                <w:color w:val="auto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26C0C62" wp14:editId="66240043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70816</wp:posOffset>
                      </wp:positionV>
                      <wp:extent cx="405517" cy="349858"/>
                      <wp:effectExtent l="0" t="0" r="13970" b="12700"/>
                      <wp:wrapNone/>
                      <wp:docPr id="17" name="Прямоугольник: скругленные углы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517" cy="349858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1EAAC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95EA288" id="Прямоугольник: скругленные углы 17" o:spid="_x0000_s1026" style="position:absolute;margin-left:69.35pt;margin-top:5.6pt;width:31.95pt;height:27.5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" fillcolor="white [3201]" strokecolor="#1eaac8" strokeweight="1pt"/>
                  </w:pict>
                </mc:Fallback>
              </mc:AlternateContent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A50AED" w14:textId="2D4B1565" w:rsidR="00E2640A" w:rsidRPr="00C5501C" w:rsidRDefault="00E2640A" w:rsidP="00E2640A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>
              <w:rPr>
                <w:rFonts w:ascii="Calibri" w:hAnsi="Calibri" w:cs="Calibri"/>
                <w:noProof/>
                <w:color w:val="auto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480960A" wp14:editId="4408C903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70816</wp:posOffset>
                      </wp:positionV>
                      <wp:extent cx="405517" cy="349858"/>
                      <wp:effectExtent l="0" t="0" r="13970" b="12700"/>
                      <wp:wrapNone/>
                      <wp:docPr id="22" name="Прямоугольник: скругленные углы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517" cy="349858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1EAAC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44A3875" id="Прямоугольник: скругленные углы 22" o:spid="_x0000_s1026" style="position:absolute;margin-left:69.35pt;margin-top:5.6pt;width:31.95pt;height:27.5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" fillcolor="white [3201]" strokecolor="#1eaac8" strokeweight="1pt"/>
                  </w:pict>
                </mc:Fallback>
              </mc:AlternateContent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CA101BC" w14:textId="1DECCFDC" w:rsidR="00E2640A" w:rsidRPr="009B1BD5" w:rsidRDefault="00E2640A" w:rsidP="00E2640A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alibri" w:hAnsi="Calibri" w:cs="Calibri"/>
                <w:noProof/>
                <w:color w:val="auto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0EEF481" wp14:editId="0A26BA94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70816</wp:posOffset>
                      </wp:positionV>
                      <wp:extent cx="405517" cy="349858"/>
                      <wp:effectExtent l="0" t="0" r="13970" b="12700"/>
                      <wp:wrapNone/>
                      <wp:docPr id="27" name="Прямоугольник: скругленные углы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517" cy="349858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1EAAC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61ED96C" id="Прямоугольник: скругленные углы 27" o:spid="_x0000_s1026" style="position:absolute;margin-left:69.35pt;margin-top:5.6pt;width:31.95pt;height:27.5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" fillcolor="white [3201]" strokecolor="#1eaac8" strokeweight="1pt"/>
                  </w:pict>
                </mc:Fallback>
              </mc:AlternateContent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7CC68C2" w14:textId="6508201B" w:rsidR="00E2640A" w:rsidRPr="009B1BD5" w:rsidRDefault="00E2640A" w:rsidP="00E2640A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alibri" w:hAnsi="Calibri" w:cs="Calibri"/>
                <w:noProof/>
                <w:color w:val="auto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3C4AB0A" wp14:editId="2AE26272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70816</wp:posOffset>
                      </wp:positionV>
                      <wp:extent cx="405517" cy="349858"/>
                      <wp:effectExtent l="0" t="0" r="13970" b="12700"/>
                      <wp:wrapNone/>
                      <wp:docPr id="32" name="Прямоугольник: скругленные углы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517" cy="349858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1EAAC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A67BD70" id="Прямоугольник: скругленные углы 32" o:spid="_x0000_s1026" style="position:absolute;margin-left:69.35pt;margin-top:5.6pt;width:31.95pt;height:27.5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" fillcolor="white [3201]" strokecolor="#1eaac8" strokeweight="1pt"/>
                  </w:pict>
                </mc:Fallback>
              </mc:AlternateContent>
            </w:r>
          </w:p>
        </w:tc>
      </w:tr>
      <w:tr w:rsidR="00E2640A" w:rsidRPr="00C5501C" w14:paraId="2953C655" w14:textId="77777777" w:rsidTr="00E2640A">
        <w:trPr>
          <w:trHeight w:val="1474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3D4027" w14:textId="243D882D" w:rsidR="00E2640A" w:rsidRPr="00C5501C" w:rsidRDefault="00E2640A" w:rsidP="00E2640A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>
              <w:rPr>
                <w:rFonts w:ascii="Calibri" w:hAnsi="Calibri" w:cs="Calibri"/>
                <w:noProof/>
                <w:color w:val="auto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79DE057" wp14:editId="2EB45A13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70816</wp:posOffset>
                      </wp:positionV>
                      <wp:extent cx="405517" cy="349858"/>
                      <wp:effectExtent l="0" t="0" r="13970" b="12700"/>
                      <wp:wrapNone/>
                      <wp:docPr id="14" name="Прямоугольник: скругленные углы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517" cy="349858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1EAAC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AADF0D1" id="Прямоугольник: скругленные углы 14" o:spid="_x0000_s1026" style="position:absolute;margin-left:69.35pt;margin-top:5.6pt;width:31.95pt;height:27.5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" fillcolor="white [3201]" strokecolor="#1eaac8" strokeweight="1pt"/>
                  </w:pict>
                </mc:Fallback>
              </mc:AlternateContent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BD3027E" w14:textId="56CF9D59" w:rsidR="00E2640A" w:rsidRPr="00C5501C" w:rsidRDefault="00E2640A" w:rsidP="00E2640A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>
              <w:rPr>
                <w:rFonts w:ascii="Calibri" w:hAnsi="Calibri" w:cs="Calibri"/>
                <w:noProof/>
                <w:color w:val="auto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5D44F0C" wp14:editId="6CE978E4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70816</wp:posOffset>
                      </wp:positionV>
                      <wp:extent cx="405517" cy="349858"/>
                      <wp:effectExtent l="0" t="0" r="13970" b="12700"/>
                      <wp:wrapNone/>
                      <wp:docPr id="15" name="Прямоугольник: скругленные углы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517" cy="349858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1EAAC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2ABC3A2" id="Прямоугольник: скругленные углы 15" o:spid="_x0000_s1026" style="position:absolute;margin-left:69.35pt;margin-top:5.6pt;width:31.95pt;height:27.5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" fillcolor="white [3201]" strokecolor="#1eaac8" strokeweight="1pt"/>
                  </w:pict>
                </mc:Fallback>
              </mc:AlternateContent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136C06" w14:textId="4692E718" w:rsidR="00E2640A" w:rsidRPr="00C5501C" w:rsidRDefault="00E2640A" w:rsidP="00E2640A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>
              <w:rPr>
                <w:rFonts w:ascii="Calibri" w:hAnsi="Calibri" w:cs="Calibri"/>
                <w:noProof/>
                <w:color w:val="auto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CB86953" wp14:editId="19AD5452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70816</wp:posOffset>
                      </wp:positionV>
                      <wp:extent cx="405517" cy="349858"/>
                      <wp:effectExtent l="0" t="0" r="13970" b="12700"/>
                      <wp:wrapNone/>
                      <wp:docPr id="18" name="Прямоугольник: скругленные углы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517" cy="349858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1EAAC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65C2295" id="Прямоугольник: скругленные углы 18" o:spid="_x0000_s1026" style="position:absolute;margin-left:69.35pt;margin-top:5.6pt;width:31.95pt;height:27.5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" fillcolor="white [3201]" strokecolor="#1eaac8" strokeweight="1pt"/>
                  </w:pict>
                </mc:Fallback>
              </mc:AlternateContent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23EA43" w14:textId="0E2B036D" w:rsidR="00E2640A" w:rsidRPr="00C5501C" w:rsidRDefault="00E2640A" w:rsidP="00E2640A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>
              <w:rPr>
                <w:rFonts w:ascii="Calibri" w:hAnsi="Calibri" w:cs="Calibri"/>
                <w:noProof/>
                <w:color w:val="auto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32F3475" wp14:editId="64FC2765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70816</wp:posOffset>
                      </wp:positionV>
                      <wp:extent cx="405517" cy="349858"/>
                      <wp:effectExtent l="0" t="0" r="13970" b="12700"/>
                      <wp:wrapNone/>
                      <wp:docPr id="19" name="Прямоугольник: скругленные углы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517" cy="349858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1EAAC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2089FAA" id="Прямоугольник: скругленные углы 19" o:spid="_x0000_s1026" style="position:absolute;margin-left:69.35pt;margin-top:5.6pt;width:31.95pt;height:27.5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" fillcolor="white [3201]" strokecolor="#1eaac8" strokeweight="1pt"/>
                  </w:pict>
                </mc:Fallback>
              </mc:AlternateContent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DEDC25" w14:textId="20144797" w:rsidR="00E2640A" w:rsidRPr="00C5501C" w:rsidRDefault="00E2640A" w:rsidP="00E2640A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>
              <w:rPr>
                <w:rFonts w:ascii="Calibri" w:hAnsi="Calibri" w:cs="Calibri"/>
                <w:noProof/>
                <w:color w:val="auto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50B3AFB" wp14:editId="5AE281D4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70816</wp:posOffset>
                      </wp:positionV>
                      <wp:extent cx="405517" cy="349858"/>
                      <wp:effectExtent l="0" t="0" r="13970" b="12700"/>
                      <wp:wrapNone/>
                      <wp:docPr id="23" name="Прямоугольник: скругленные углы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517" cy="349858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1EAAC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7367636" id="Прямоугольник: скругленные углы 23" o:spid="_x0000_s1026" style="position:absolute;margin-left:69.35pt;margin-top:5.6pt;width:31.95pt;height:27.5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" fillcolor="white [3201]" strokecolor="#1eaac8" strokeweight="1pt"/>
                  </w:pict>
                </mc:Fallback>
              </mc:AlternateContent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B015B6" w14:textId="0AD07EB5" w:rsidR="00E2640A" w:rsidRPr="009B1BD5" w:rsidRDefault="00E2640A" w:rsidP="00E2640A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alibri" w:hAnsi="Calibri" w:cs="Calibri"/>
                <w:noProof/>
                <w:color w:val="auto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B99AF68" wp14:editId="51EB17D3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70816</wp:posOffset>
                      </wp:positionV>
                      <wp:extent cx="405517" cy="349858"/>
                      <wp:effectExtent l="0" t="0" r="13970" b="12700"/>
                      <wp:wrapNone/>
                      <wp:docPr id="28" name="Прямоугольник: скругленные углы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517" cy="349858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1EAAC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A679422" id="Прямоугольник: скругленные углы 28" o:spid="_x0000_s1026" style="position:absolute;margin-left:69.35pt;margin-top:5.6pt;width:31.95pt;height:27.5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" fillcolor="white [3201]" strokecolor="#1eaac8" strokeweight="1pt"/>
                  </w:pict>
                </mc:Fallback>
              </mc:AlternateContent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73DCFA5" w14:textId="49E771A7" w:rsidR="00E2640A" w:rsidRPr="009B1BD5" w:rsidRDefault="00E2640A" w:rsidP="00E2640A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alibri" w:hAnsi="Calibri" w:cs="Calibri"/>
                <w:noProof/>
                <w:color w:val="auto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EFFDD06" wp14:editId="48CF025A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70816</wp:posOffset>
                      </wp:positionV>
                      <wp:extent cx="405517" cy="349858"/>
                      <wp:effectExtent l="0" t="0" r="13970" b="12700"/>
                      <wp:wrapNone/>
                      <wp:docPr id="33" name="Прямоугольник: скругленные углы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517" cy="349858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1EAAC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39F79C1" id="Прямоугольник: скругленные углы 33" o:spid="_x0000_s1026" style="position:absolute;margin-left:69.35pt;margin-top:5.6pt;width:31.95pt;height:27.5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" fillcolor="white [3201]" strokecolor="#1eaac8" strokeweight="1pt"/>
                  </w:pict>
                </mc:Fallback>
              </mc:AlternateContent>
            </w:r>
          </w:p>
        </w:tc>
      </w:tr>
      <w:tr w:rsidR="00E2640A" w:rsidRPr="00C5501C" w14:paraId="5CCE256B" w14:textId="77777777" w:rsidTr="00E2640A">
        <w:trPr>
          <w:trHeight w:val="1474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DEC791C" w14:textId="57F05707" w:rsidR="00E2640A" w:rsidRPr="00C5501C" w:rsidRDefault="00E2640A" w:rsidP="00E2640A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>
              <w:rPr>
                <w:rFonts w:ascii="Calibri" w:hAnsi="Calibri" w:cs="Calibri"/>
                <w:noProof/>
                <w:color w:val="auto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A47965D" wp14:editId="67603A0F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70816</wp:posOffset>
                      </wp:positionV>
                      <wp:extent cx="405517" cy="349858"/>
                      <wp:effectExtent l="0" t="0" r="13970" b="12700"/>
                      <wp:wrapNone/>
                      <wp:docPr id="20" name="Прямоугольник: скругленные углы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517" cy="349858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1EAAC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8851336" id="Прямоугольник: скругленные углы 20" o:spid="_x0000_s1026" style="position:absolute;margin-left:69.35pt;margin-top:5.6pt;width:31.95pt;height:27.5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" fillcolor="white [3201]" strokecolor="#1eaac8" strokeweight="1pt"/>
                  </w:pict>
                </mc:Fallback>
              </mc:AlternateContent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3EECC90" w14:textId="53CFB4A5" w:rsidR="00E2640A" w:rsidRPr="00C5501C" w:rsidRDefault="00E2640A" w:rsidP="00E2640A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>
              <w:rPr>
                <w:rFonts w:ascii="Calibri" w:hAnsi="Calibri" w:cs="Calibri"/>
                <w:noProof/>
                <w:color w:val="auto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251F47B" wp14:editId="7D1D0B04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70816</wp:posOffset>
                      </wp:positionV>
                      <wp:extent cx="405517" cy="349858"/>
                      <wp:effectExtent l="0" t="0" r="13970" b="12700"/>
                      <wp:wrapNone/>
                      <wp:docPr id="24" name="Прямоугольник: скругленные углы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517" cy="349858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1EAAC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F010659" id="Прямоугольник: скругленные углы 24" o:spid="_x0000_s1026" style="position:absolute;margin-left:69.35pt;margin-top:5.6pt;width:31.95pt;height:27.5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" fillcolor="white [3201]" strokecolor="#1eaac8" strokeweight="1pt"/>
                  </w:pict>
                </mc:Fallback>
              </mc:AlternateContent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2A7C4A" w14:textId="298885FD" w:rsidR="00E2640A" w:rsidRPr="00C5501C" w:rsidRDefault="00E2640A" w:rsidP="00E2640A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>
              <w:rPr>
                <w:rFonts w:ascii="Calibri" w:hAnsi="Calibri" w:cs="Calibri"/>
                <w:noProof/>
                <w:color w:val="auto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588F739" wp14:editId="22814E61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70816</wp:posOffset>
                      </wp:positionV>
                      <wp:extent cx="405517" cy="349858"/>
                      <wp:effectExtent l="0" t="0" r="13970" b="12700"/>
                      <wp:wrapNone/>
                      <wp:docPr id="25" name="Прямоугольник: скругленные углы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517" cy="349858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1EAAC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FF6C589" id="Прямоугольник: скругленные углы 25" o:spid="_x0000_s1026" style="position:absolute;margin-left:69.35pt;margin-top:5.6pt;width:31.95pt;height:27.5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" fillcolor="white [3201]" strokecolor="#1eaac8" strokeweight="1pt"/>
                  </w:pict>
                </mc:Fallback>
              </mc:AlternateContent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EF03C3" w14:textId="3880450E" w:rsidR="00E2640A" w:rsidRPr="00C5501C" w:rsidRDefault="00E2640A" w:rsidP="00E2640A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>
              <w:rPr>
                <w:rFonts w:ascii="Calibri" w:hAnsi="Calibri" w:cs="Calibri"/>
                <w:noProof/>
                <w:color w:val="auto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BE5EB20" wp14:editId="2E79F794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70816</wp:posOffset>
                      </wp:positionV>
                      <wp:extent cx="405517" cy="349858"/>
                      <wp:effectExtent l="0" t="0" r="13970" b="12700"/>
                      <wp:wrapNone/>
                      <wp:docPr id="29" name="Прямоугольник: скругленные углы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517" cy="349858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1EAAC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5D76479" id="Прямоугольник: скругленные углы 29" o:spid="_x0000_s1026" style="position:absolute;margin-left:69.35pt;margin-top:5.6pt;width:31.95pt;height:27.5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" fillcolor="white [3201]" strokecolor="#1eaac8" strokeweight="1pt"/>
                  </w:pict>
                </mc:Fallback>
              </mc:AlternateContent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704AB9" w14:textId="3E9B8944" w:rsidR="00E2640A" w:rsidRPr="00C5501C" w:rsidRDefault="00E2640A" w:rsidP="00E2640A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>
              <w:rPr>
                <w:rFonts w:ascii="Calibri" w:hAnsi="Calibri" w:cs="Calibri"/>
                <w:noProof/>
                <w:color w:val="auto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FEDDB14" wp14:editId="12FA8541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70816</wp:posOffset>
                      </wp:positionV>
                      <wp:extent cx="405517" cy="349858"/>
                      <wp:effectExtent l="0" t="0" r="13970" b="12700"/>
                      <wp:wrapNone/>
                      <wp:docPr id="30" name="Прямоугольник: скругленные углы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517" cy="349858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1EAAC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8FC53A7" id="Прямоугольник: скругленные углы 30" o:spid="_x0000_s1026" style="position:absolute;margin-left:69.35pt;margin-top:5.6pt;width:31.95pt;height:27.5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" fillcolor="white [3201]" strokecolor="#1eaac8" strokeweight="1pt"/>
                  </w:pict>
                </mc:Fallback>
              </mc:AlternateContent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EF70DB" w14:textId="42FDDAFC" w:rsidR="00E2640A" w:rsidRPr="009B1BD5" w:rsidRDefault="00E2640A" w:rsidP="00E2640A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alibri" w:hAnsi="Calibri" w:cs="Calibri"/>
                <w:noProof/>
                <w:color w:val="auto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FC6CD84" wp14:editId="28C6FDDF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70816</wp:posOffset>
                      </wp:positionV>
                      <wp:extent cx="405517" cy="349858"/>
                      <wp:effectExtent l="0" t="0" r="13970" b="12700"/>
                      <wp:wrapNone/>
                      <wp:docPr id="34" name="Прямоугольник: скругленные углы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517" cy="349858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1EAAC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7CD289E" id="Прямоугольник: скругленные углы 34" o:spid="_x0000_s1026" style="position:absolute;margin-left:69.35pt;margin-top:5.6pt;width:31.95pt;height:27.5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" fillcolor="white [3201]" strokecolor="#1eaac8" strokeweight="1pt"/>
                  </w:pict>
                </mc:Fallback>
              </mc:AlternateContent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1C92646" w14:textId="489A0200" w:rsidR="00E2640A" w:rsidRPr="009B1BD5" w:rsidRDefault="00E2640A" w:rsidP="00E2640A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alibri" w:hAnsi="Calibri" w:cs="Calibri"/>
                <w:noProof/>
                <w:color w:val="auto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74B8288" wp14:editId="06DB6EA8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70816</wp:posOffset>
                      </wp:positionV>
                      <wp:extent cx="405517" cy="349858"/>
                      <wp:effectExtent l="0" t="0" r="13970" b="12700"/>
                      <wp:wrapNone/>
                      <wp:docPr id="35" name="Прямоугольник: скругленные углы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517" cy="349858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1EAAC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957F6EA" id="Прямоугольник: скругленные углы 35" o:spid="_x0000_s1026" style="position:absolute;margin-left:69.35pt;margin-top:5.6pt;width:31.95pt;height:27.5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" fillcolor="white [3201]" strokecolor="#1eaac8" strokeweight="1pt"/>
                  </w:pict>
                </mc:Fallback>
              </mc:AlternateContent>
            </w:r>
          </w:p>
        </w:tc>
      </w:tr>
      <w:tr w:rsidR="00E2640A" w:rsidRPr="00C5501C" w14:paraId="043F7B53" w14:textId="77777777" w:rsidTr="00E2640A">
        <w:trPr>
          <w:trHeight w:val="1474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B7E597A" w14:textId="71A04E34" w:rsidR="00E2640A" w:rsidRPr="00C5501C" w:rsidRDefault="00E2640A" w:rsidP="00E2640A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>
              <w:rPr>
                <w:rFonts w:ascii="Calibri" w:hAnsi="Calibri" w:cs="Calibri"/>
                <w:noProof/>
                <w:color w:val="auto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DE50B4A" wp14:editId="46EEED06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70816</wp:posOffset>
                      </wp:positionV>
                      <wp:extent cx="405517" cy="349858"/>
                      <wp:effectExtent l="0" t="0" r="13970" b="12700"/>
                      <wp:wrapNone/>
                      <wp:docPr id="36" name="Прямоугольник: скругленные углы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517" cy="349858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1EAAC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F0124FF" id="Прямоугольник: скругленные углы 36" o:spid="_x0000_s1026" style="position:absolute;margin-left:69.35pt;margin-top:5.6pt;width:31.95pt;height:27.5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" fillcolor="white [3201]" strokecolor="#1eaac8" strokeweight="1pt"/>
                  </w:pict>
                </mc:Fallback>
              </mc:AlternateContent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93B94D4" w14:textId="5E3C8DB7" w:rsidR="00E2640A" w:rsidRPr="00C5501C" w:rsidRDefault="00E2640A" w:rsidP="00E2640A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>
              <w:rPr>
                <w:rFonts w:ascii="Calibri" w:hAnsi="Calibri" w:cs="Calibri"/>
                <w:noProof/>
                <w:color w:val="auto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41589A9" wp14:editId="594EEC9D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70816</wp:posOffset>
                      </wp:positionV>
                      <wp:extent cx="405517" cy="349858"/>
                      <wp:effectExtent l="0" t="0" r="13970" b="12700"/>
                      <wp:wrapNone/>
                      <wp:docPr id="37" name="Прямоугольник: скругленные углы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517" cy="349858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1EAAC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144ED44" id="Прямоугольник: скругленные углы 37" o:spid="_x0000_s1026" style="position:absolute;margin-left:69.35pt;margin-top:5.6pt;width:31.95pt;height:27.5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" fillcolor="white [3201]" strokecolor="#1eaac8" strokeweight="1pt"/>
                  </w:pict>
                </mc:Fallback>
              </mc:AlternateContent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C97E6E" w14:textId="55A89EB4" w:rsidR="00E2640A" w:rsidRPr="00C5501C" w:rsidRDefault="00E2640A" w:rsidP="00E2640A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>
              <w:rPr>
                <w:rFonts w:ascii="Calibri" w:hAnsi="Calibri" w:cs="Calibri"/>
                <w:noProof/>
                <w:color w:val="auto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0DD3376" wp14:editId="010C0811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70816</wp:posOffset>
                      </wp:positionV>
                      <wp:extent cx="405517" cy="349858"/>
                      <wp:effectExtent l="0" t="0" r="13970" b="12700"/>
                      <wp:wrapNone/>
                      <wp:docPr id="38" name="Прямоугольник: скругленные углы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517" cy="349858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1EAAC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C8E9F5F" id="Прямоугольник: скругленные углы 38" o:spid="_x0000_s1026" style="position:absolute;margin-left:69.35pt;margin-top:5.6pt;width:31.95pt;height:27.5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" fillcolor="white [3201]" strokecolor="#1eaac8" strokeweight="1pt"/>
                  </w:pict>
                </mc:Fallback>
              </mc:AlternateContent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6040DA4" w14:textId="181BB126" w:rsidR="00E2640A" w:rsidRPr="00C5501C" w:rsidRDefault="00E2640A" w:rsidP="00E2640A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>
              <w:rPr>
                <w:rFonts w:ascii="Calibri" w:hAnsi="Calibri" w:cs="Calibri"/>
                <w:noProof/>
                <w:color w:val="auto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967C41C" wp14:editId="1CDB670D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70816</wp:posOffset>
                      </wp:positionV>
                      <wp:extent cx="405517" cy="349858"/>
                      <wp:effectExtent l="0" t="0" r="13970" b="12700"/>
                      <wp:wrapNone/>
                      <wp:docPr id="39" name="Прямоугольник: скругленные углы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517" cy="349858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1EAAC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4E0D0EA" id="Прямоугольник: скругленные углы 39" o:spid="_x0000_s1026" style="position:absolute;margin-left:69.35pt;margin-top:5.6pt;width:31.95pt;height:27.5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" fillcolor="white [3201]" strokecolor="#1eaac8" strokeweight="1pt"/>
                  </w:pict>
                </mc:Fallback>
              </mc:AlternateContent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48C1197" w14:textId="2FD6D32D" w:rsidR="00E2640A" w:rsidRPr="00C5501C" w:rsidRDefault="00E2640A" w:rsidP="00E2640A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>
              <w:rPr>
                <w:rFonts w:ascii="Calibri" w:hAnsi="Calibri" w:cs="Calibri"/>
                <w:noProof/>
                <w:color w:val="auto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F70208A" wp14:editId="6B9D3B00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70816</wp:posOffset>
                      </wp:positionV>
                      <wp:extent cx="405517" cy="349858"/>
                      <wp:effectExtent l="0" t="0" r="13970" b="12700"/>
                      <wp:wrapNone/>
                      <wp:docPr id="40" name="Прямоугольник: скругленные углы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517" cy="349858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1EAAC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1F81F87" id="Прямоугольник: скругленные углы 40" o:spid="_x0000_s1026" style="position:absolute;margin-left:69.35pt;margin-top:5.6pt;width:31.95pt;height:27.5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" fillcolor="white [3201]" strokecolor="#1eaac8" strokeweight="1pt"/>
                  </w:pict>
                </mc:Fallback>
              </mc:AlternateContent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8B8C80" w14:textId="75062156" w:rsidR="00E2640A" w:rsidRPr="009B1BD5" w:rsidRDefault="00E2640A" w:rsidP="00E2640A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alibri" w:hAnsi="Calibri" w:cs="Calibri"/>
                <w:noProof/>
                <w:color w:val="auto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739CB78" wp14:editId="4F3F6B5F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70816</wp:posOffset>
                      </wp:positionV>
                      <wp:extent cx="405517" cy="349858"/>
                      <wp:effectExtent l="0" t="0" r="13970" b="12700"/>
                      <wp:wrapNone/>
                      <wp:docPr id="41" name="Прямоугольник: скругленные углы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517" cy="349858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1EAAC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CE53FF4" id="Прямоугольник: скругленные углы 41" o:spid="_x0000_s1026" style="position:absolute;margin-left:69.35pt;margin-top:5.6pt;width:31.95pt;height:27.5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" fillcolor="white [3201]" strokecolor="#1eaac8" strokeweight="1pt"/>
                  </w:pict>
                </mc:Fallback>
              </mc:AlternateContent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099B848" w14:textId="2B30CEF1" w:rsidR="00E2640A" w:rsidRPr="009B1BD5" w:rsidRDefault="00E2640A" w:rsidP="00E2640A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alibri" w:hAnsi="Calibri" w:cs="Calibri"/>
                <w:noProof/>
                <w:color w:val="auto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A7FB7F7" wp14:editId="60C12BFC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70816</wp:posOffset>
                      </wp:positionV>
                      <wp:extent cx="405517" cy="349858"/>
                      <wp:effectExtent l="0" t="0" r="13970" b="12700"/>
                      <wp:wrapNone/>
                      <wp:docPr id="42" name="Прямоугольник: скругленные углы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517" cy="349858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rgbClr val="1EAAC8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2AE618A" id="Прямоугольник: скругленные углы 42" o:spid="_x0000_s1026" style="position:absolute;margin-left:69.35pt;margin-top:5.6pt;width:31.95pt;height:27.5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" fillcolor="white [3201]" strokecolor="#1eaac8" strokeweight="1pt"/>
                  </w:pict>
                </mc:Fallback>
              </mc:AlternateContent>
            </w:r>
          </w:p>
        </w:tc>
      </w:tr>
    </w:tbl>
    <w:p w14:paraId="50D5D5A5" w14:textId="77777777" w:rsidR="00ED5F48" w:rsidRPr="00C5501C" w:rsidRDefault="00ED5F48" w:rsidP="00476CC1">
      <w:pPr>
        <w:pStyle w:val="a5"/>
        <w:rPr>
          <w:rFonts w:ascii="Calibri" w:hAnsi="Calibri" w:cs="Calibri"/>
          <w:noProof/>
          <w:color w:val="auto"/>
          <w:sz w:val="2"/>
          <w:szCs w:val="2"/>
        </w:rPr>
      </w:pPr>
    </w:p>
    <w:sectPr w:rsidR="00ED5F48" w:rsidRPr="00C5501C" w:rsidSect="008A47E3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BE4B20" w14:textId="77777777" w:rsidR="00AC0DB1" w:rsidRDefault="00AC0DB1">
      <w:pPr>
        <w:spacing w:after="0"/>
      </w:pPr>
      <w:r>
        <w:separator/>
      </w:r>
    </w:p>
  </w:endnote>
  <w:endnote w:type="continuationSeparator" w:id="0">
    <w:p w14:paraId="1DC2D4F9" w14:textId="77777777" w:rsidR="00AC0DB1" w:rsidRDefault="00AC0DB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FAF71D" w14:textId="77777777" w:rsidR="00AC0DB1" w:rsidRDefault="00AC0DB1">
      <w:pPr>
        <w:spacing w:after="0"/>
      </w:pPr>
      <w:r>
        <w:separator/>
      </w:r>
    </w:p>
  </w:footnote>
  <w:footnote w:type="continuationSeparator" w:id="0">
    <w:p w14:paraId="7CDF8586" w14:textId="77777777" w:rsidR="00AC0DB1" w:rsidRDefault="00AC0DB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0"/>
    <w:docVar w:name="MonthEnd10" w:val="31.10.2020"/>
    <w:docVar w:name="MonthEnd11" w:val="30.11.2020"/>
    <w:docVar w:name="MonthEnd12" w:val="31.12.2020"/>
    <w:docVar w:name="MonthEnd2" w:val="29.02.2020"/>
    <w:docVar w:name="MonthEnd3" w:val="31.03.2020"/>
    <w:docVar w:name="MonthEnd4" w:val="30.04.2020"/>
    <w:docVar w:name="MonthEnd5" w:val="31.05.2020"/>
    <w:docVar w:name="MonthEnd6" w:val="30.06.2020"/>
    <w:docVar w:name="MonthEnd7" w:val="31.07.2020"/>
    <w:docVar w:name="MonthEnd8" w:val="31.08.2020"/>
    <w:docVar w:name="MonthEnd9" w:val="30.09.2020"/>
    <w:docVar w:name="Months" w:val="12"/>
    <w:docVar w:name="MonthStart1" w:val="01.01.2020"/>
    <w:docVar w:name="MonthStart10" w:val="01.10.2020"/>
    <w:docVar w:name="MonthStart11" w:val="01.11.2020"/>
    <w:docVar w:name="MonthStart12" w:val="01.12.2020"/>
    <w:docVar w:name="MonthStart2" w:val="01.02.2020"/>
    <w:docVar w:name="MonthStart3" w:val="01.03.2020"/>
    <w:docVar w:name="MonthStart4" w:val="01.04.2020"/>
    <w:docVar w:name="MonthStart5" w:val="01.05.2020"/>
    <w:docVar w:name="MonthStart6" w:val="01.06.2020"/>
    <w:docVar w:name="MonthStart7" w:val="01.07.2020"/>
    <w:docVar w:name="MonthStart8" w:val="01.08.2020"/>
    <w:docVar w:name="MonthStart9" w:val="01.09.2020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338F2"/>
    <w:rsid w:val="00151CCE"/>
    <w:rsid w:val="001B01F9"/>
    <w:rsid w:val="001C41F9"/>
    <w:rsid w:val="00285C1D"/>
    <w:rsid w:val="002A6420"/>
    <w:rsid w:val="00302845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0237F"/>
    <w:rsid w:val="00416364"/>
    <w:rsid w:val="00431B29"/>
    <w:rsid w:val="00440416"/>
    <w:rsid w:val="00462EAD"/>
    <w:rsid w:val="00476CC1"/>
    <w:rsid w:val="004A6170"/>
    <w:rsid w:val="004C2B84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A47E3"/>
    <w:rsid w:val="008B1201"/>
    <w:rsid w:val="008F16F7"/>
    <w:rsid w:val="00907BEC"/>
    <w:rsid w:val="009164BA"/>
    <w:rsid w:val="009166BD"/>
    <w:rsid w:val="00977AAE"/>
    <w:rsid w:val="00996E56"/>
    <w:rsid w:val="00997268"/>
    <w:rsid w:val="009B1BD5"/>
    <w:rsid w:val="009F5EA3"/>
    <w:rsid w:val="00A12667"/>
    <w:rsid w:val="00A14581"/>
    <w:rsid w:val="00A20E4C"/>
    <w:rsid w:val="00A41541"/>
    <w:rsid w:val="00A50528"/>
    <w:rsid w:val="00A86610"/>
    <w:rsid w:val="00AA23D3"/>
    <w:rsid w:val="00AA3C50"/>
    <w:rsid w:val="00AC0DB1"/>
    <w:rsid w:val="00AE302A"/>
    <w:rsid w:val="00AE36BB"/>
    <w:rsid w:val="00B107D7"/>
    <w:rsid w:val="00B37C7E"/>
    <w:rsid w:val="00B65B09"/>
    <w:rsid w:val="00B76F0B"/>
    <w:rsid w:val="00B85583"/>
    <w:rsid w:val="00B9476B"/>
    <w:rsid w:val="00BC3952"/>
    <w:rsid w:val="00BE5AB8"/>
    <w:rsid w:val="00BF2AA2"/>
    <w:rsid w:val="00BF3C2F"/>
    <w:rsid w:val="00BF49DC"/>
    <w:rsid w:val="00C07058"/>
    <w:rsid w:val="00C375A4"/>
    <w:rsid w:val="00C44DFB"/>
    <w:rsid w:val="00C5501C"/>
    <w:rsid w:val="00C6519B"/>
    <w:rsid w:val="00C70F21"/>
    <w:rsid w:val="00C7354B"/>
    <w:rsid w:val="00C800AA"/>
    <w:rsid w:val="00C85B38"/>
    <w:rsid w:val="00C91F9B"/>
    <w:rsid w:val="00CF6166"/>
    <w:rsid w:val="00D47677"/>
    <w:rsid w:val="00DA0093"/>
    <w:rsid w:val="00DA372D"/>
    <w:rsid w:val="00DE32AC"/>
    <w:rsid w:val="00E1407A"/>
    <w:rsid w:val="00E2640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2020-12-29T06:32:00Z</dcterms:created>
  <dcterms:modified xsi:type="dcterms:W3CDTF">2020-12-29T07:59:00Z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