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A80CB7" w14:paraId="67049D07" w14:textId="77777777" w:rsidTr="002934CE">
        <w:trPr>
          <w:trHeight w:val="907"/>
        </w:trPr>
        <w:tc>
          <w:tcPr>
            <w:tcW w:w="2500" w:type="pct"/>
            <w:vAlign w:val="center"/>
          </w:tcPr>
          <w:p w14:paraId="221F35BB" w14:textId="67368F03" w:rsidR="00BF49DC" w:rsidRPr="002934CE" w:rsidRDefault="002934CE" w:rsidP="00CA7046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56"/>
                <w:szCs w:val="56"/>
                <w:vertAlign w:val="superscript"/>
                <w:lang w:val="en-US" w:bidi="ru-RU"/>
              </w:rPr>
            </w:pPr>
            <w:r w:rsidRPr="002934CE">
              <w:rPr>
                <w:rFonts w:ascii="Century Gothic" w:hAnsi="Century Gothic"/>
                <w:noProof/>
                <w:color w:val="C00000"/>
                <w:sz w:val="56"/>
                <w:szCs w:val="56"/>
                <w:vertAlign w:val="superscript"/>
                <w:lang w:val="en-US" w:bidi="ru-RU"/>
              </w:rPr>
              <w:t>Mes</w:t>
            </w:r>
            <w:bookmarkStart w:id="0" w:name="_GoBack"/>
            <w:r w:rsidR="00473FD5" w:rsidRPr="002934CE">
              <w:rPr>
                <w:rFonts w:ascii="Century Gothic" w:hAnsi="Century Gothic" w:cs="Calibri"/>
                <w:noProof/>
                <w:color w:val="C00000"/>
                <w:sz w:val="56"/>
                <w:szCs w:val="56"/>
                <w:vertAlign w:val="superscript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08E47B03" wp14:editId="5CCE002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" name="Рисунок 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Pr="002934CE">
              <w:rPr>
                <w:rFonts w:ascii="Century Gothic" w:hAnsi="Century Gothic"/>
                <w:noProof/>
                <w:color w:val="C00000"/>
                <w:sz w:val="56"/>
                <w:szCs w:val="56"/>
                <w:vertAlign w:val="superscript"/>
                <w:lang w:val="en-US" w:bidi="ru-RU"/>
              </w:rPr>
              <w:t>:</w:t>
            </w:r>
          </w:p>
        </w:tc>
        <w:tc>
          <w:tcPr>
            <w:tcW w:w="2500" w:type="pct"/>
            <w:vAlign w:val="center"/>
          </w:tcPr>
          <w:p w14:paraId="225D0E91" w14:textId="0E294531" w:rsidR="00BF49DC" w:rsidRPr="002934CE" w:rsidRDefault="006B6899" w:rsidP="00CA7046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val="en-US" w:bidi="ru-RU"/>
              </w:rPr>
            </w:pPr>
            <w:r w:rsidRPr="00285D3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285D3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285D3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80CB7" w:rsidRPr="002934CE">
              <w:rPr>
                <w:rFonts w:ascii="Century Gothic" w:hAnsi="Century Gothic"/>
                <w:noProof/>
                <w:color w:val="427EBD" w:themeColor="accent5"/>
                <w:sz w:val="80"/>
                <w:szCs w:val="80"/>
                <w:lang w:bidi="ru-RU"/>
              </w:rPr>
              <w:t>20</w:t>
            </w:r>
            <w:r w:rsidR="00285D3C" w:rsidRPr="002934CE">
              <w:rPr>
                <w:rFonts w:ascii="Century Gothic" w:hAnsi="Century Gothic"/>
                <w:noProof/>
                <w:color w:val="FFFFFF" w:themeColor="background1"/>
                <w:sz w:val="80"/>
                <w:szCs w:val="80"/>
                <w:lang w:val="en-US" w:bidi="ru-RU"/>
              </w:rPr>
              <w:t>_</w:t>
            </w:r>
            <w:r w:rsidR="002934CE" w:rsidRPr="002934CE">
              <w:rPr>
                <w:rFonts w:ascii="Century Gothic" w:hAnsi="Century Gothic"/>
                <w:noProof/>
                <w:color w:val="FFFFFF" w:themeColor="background1"/>
                <w:sz w:val="80"/>
                <w:szCs w:val="80"/>
                <w:lang w:val="en-US" w:bidi="ru-RU"/>
              </w:rPr>
              <w:t>__</w:t>
            </w:r>
            <w:r w:rsidR="00285D3C" w:rsidRPr="002934CE">
              <w:rPr>
                <w:rFonts w:ascii="Century Gothic" w:hAnsi="Century Gothic"/>
                <w:noProof/>
                <w:color w:val="FFFFFF" w:themeColor="background1"/>
                <w:sz w:val="80"/>
                <w:szCs w:val="80"/>
                <w:lang w:val="en-US" w:bidi="ru-RU"/>
              </w:rPr>
              <w:t>_</w:t>
            </w:r>
            <w:r w:rsidRPr="00285D3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934CE">
              <w:rPr>
                <w:rFonts w:ascii="Century Gothic" w:hAnsi="Century Gothic"/>
                <w:noProof/>
                <w:color w:val="auto"/>
                <w:sz w:val="80"/>
                <w:szCs w:val="80"/>
                <w:lang w:val="en-US" w:bidi="ru-RU"/>
              </w:rPr>
              <w:t xml:space="preserve">   </w:t>
            </w:r>
          </w:p>
        </w:tc>
      </w:tr>
    </w:tbl>
    <w:p w14:paraId="1BF397A1" w14:textId="3B4883A9" w:rsidR="00BF49DC" w:rsidRPr="00A80CB7" w:rsidRDefault="00BF49DC" w:rsidP="00CA7046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2934CE" w:rsidRPr="00A80CB7" w14:paraId="726CE1BC" w14:textId="77777777" w:rsidTr="002934CE">
        <w:trPr>
          <w:trHeight w:val="1191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58F9E20C" w:rsidR="00BF49DC" w:rsidRPr="00A80CB7" w:rsidRDefault="00A80CB7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6"/>
                <w:szCs w:val="36"/>
                <w:lang w:val="en-US"/>
              </w:rPr>
            </w:pPr>
            <w:r w:rsidRPr="00A80CB7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0E380868" w:rsidR="00BF49DC" w:rsidRPr="00A80CB7" w:rsidRDefault="00A80CB7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 w:rsidRPr="00A80CB7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5A67C5F1" w:rsidR="00BF49DC" w:rsidRPr="00A80CB7" w:rsidRDefault="00A80CB7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 w:rsidRPr="00A80CB7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04EBBBF8" w:rsidR="00BF49DC" w:rsidRPr="00A80CB7" w:rsidRDefault="00A80CB7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 w:rsidRPr="00A80CB7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26FC07AF" w:rsidR="00BF49DC" w:rsidRPr="00A80CB7" w:rsidRDefault="00A80CB7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 w:rsidRPr="00A80CB7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00750877" w:rsidR="00BF49DC" w:rsidRPr="00A80CB7" w:rsidRDefault="00A80CB7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 w:rsidRPr="00A80CB7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SABADO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0DF53AE2" w:rsidR="00BF49DC" w:rsidRPr="00A80CB7" w:rsidRDefault="00A80CB7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 w:rsidRPr="00A80CB7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DOMINGO</w:t>
            </w:r>
          </w:p>
        </w:tc>
      </w:tr>
      <w:tr w:rsidR="002934CE" w:rsidRPr="00A80CB7" w14:paraId="6EAC1785" w14:textId="77777777" w:rsidTr="002934CE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61CEAFF" w14:textId="7FC09553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E7022A9" w14:textId="32945654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E880F" w14:textId="04224A98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E6790C" w14:textId="38893E28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E93C9" w14:textId="781E2BF5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383201" w14:textId="20FBD4C4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47E31BBE" w14:textId="0522BEBC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2934CE" w:rsidRPr="00A80CB7" w14:paraId="3C2DA741" w14:textId="77777777" w:rsidTr="002934CE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B0F3ECD" w14:textId="1C98F38F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E9377B" w14:textId="37824B8B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0250EF" w14:textId="4A36E880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E7C65B" w14:textId="4DD046BF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14954" w14:textId="089817A8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57052B" w14:textId="61DD79D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5E6DFA71" w14:textId="1A2D95EE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2934CE" w:rsidRPr="00A80CB7" w14:paraId="6A8DAA74" w14:textId="77777777" w:rsidTr="002934CE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3E763929" w14:textId="2ACE4014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87BBDD9" w14:textId="75006276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2F1383" w14:textId="44D686DB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0C4EBA" w14:textId="0C917F8A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34E9A5" w14:textId="16350F1D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F44200" w14:textId="331DB853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3394B26C" w14:textId="32C4632E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2934CE" w:rsidRPr="00A80CB7" w14:paraId="1D2030A0" w14:textId="77777777" w:rsidTr="002934CE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7D12072" w14:textId="3F70BB78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D69C5E" w14:textId="48A36544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0398BA8" w14:textId="4EEF2D23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AAF66C6" w14:textId="554B9064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06A35B" w14:textId="49A18A83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B5A357" w14:textId="6B2D72FF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E480CCF" w14:textId="457D18CE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2934CE" w:rsidRPr="00A80CB7" w14:paraId="0A8EB60A" w14:textId="77777777" w:rsidTr="002934CE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76F63247" w14:textId="1582A7C2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F3CAEC" w14:textId="2E5888BE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BCA6C2" w14:textId="5D8765C8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565751" w14:textId="7F1180CE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607533" w14:textId="3A2A2D1D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7CF6E7" w14:textId="153C021F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7718B96E" w14:textId="62D4B54C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2934CE" w:rsidRPr="00A80CB7" w14:paraId="5CCC9C47" w14:textId="77777777" w:rsidTr="002934CE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1FEA4187" w14:textId="212DF34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08BBE" w14:textId="506A82EF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DDE99" w14:textId="7777777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1870D" w14:textId="7777777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16ADAD" w14:textId="7777777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11A947" w14:textId="7777777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197EF86" w14:textId="7777777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1"/>
    </w:tbl>
    <w:p w14:paraId="50D5D5A5" w14:textId="77777777" w:rsidR="00ED5F48" w:rsidRPr="00A80CB7" w:rsidRDefault="00ED5F48" w:rsidP="00CA7046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A80CB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2EA07" w14:textId="77777777" w:rsidR="009347C8" w:rsidRDefault="009347C8">
      <w:pPr>
        <w:spacing w:after="0"/>
      </w:pPr>
      <w:r>
        <w:separator/>
      </w:r>
    </w:p>
  </w:endnote>
  <w:endnote w:type="continuationSeparator" w:id="0">
    <w:p w14:paraId="7F2D2797" w14:textId="77777777" w:rsidR="009347C8" w:rsidRDefault="009347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DB59B" w14:textId="77777777" w:rsidR="009347C8" w:rsidRDefault="009347C8">
      <w:pPr>
        <w:spacing w:after="0"/>
      </w:pPr>
      <w:r>
        <w:separator/>
      </w:r>
    </w:p>
  </w:footnote>
  <w:footnote w:type="continuationSeparator" w:id="0">
    <w:p w14:paraId="07C4D107" w14:textId="77777777" w:rsidR="009347C8" w:rsidRDefault="009347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85D3C"/>
    <w:rsid w:val="002934CE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347C8"/>
    <w:rsid w:val="00977AAE"/>
    <w:rsid w:val="00996E56"/>
    <w:rsid w:val="00997268"/>
    <w:rsid w:val="00A12667"/>
    <w:rsid w:val="00A14581"/>
    <w:rsid w:val="00A20E4C"/>
    <w:rsid w:val="00A80CB7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2020-12-29T06:26:00Z</dcterms:created>
  <dcterms:modified xsi:type="dcterms:W3CDTF">2020-12-29T06:26:00Z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