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875692" w:rsidRPr="00875692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2A86F864" w:rsidR="003C4E1D" w:rsidRPr="00875692" w:rsidRDefault="003C4E1D" w:rsidP="00DD55DB">
            <w:pPr>
              <w:pStyle w:val="ad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  <w:tr w:rsidR="007C4F42" w:rsidRPr="00875692" w14:paraId="67049D07" w14:textId="77777777" w:rsidTr="004F0317">
        <w:trPr>
          <w:trHeight w:val="3856"/>
        </w:trPr>
        <w:tc>
          <w:tcPr>
            <w:tcW w:w="5000" w:type="pct"/>
            <w:vAlign w:val="center"/>
          </w:tcPr>
          <w:p w14:paraId="12E43E8E" w14:textId="77777777" w:rsidR="004F0317" w:rsidRPr="0087569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EB6166B" w:rsidR="007C4F42" w:rsidRPr="00875692" w:rsidRDefault="008A5495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87569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F276D53">
                  <wp:simplePos x="0" y="0"/>
                  <wp:positionH relativeFrom="margin">
                    <wp:posOffset>-320675</wp:posOffset>
                  </wp:positionH>
                  <wp:positionV relativeFrom="margin">
                    <wp:posOffset>-951865</wp:posOffset>
                  </wp:positionV>
                  <wp:extent cx="6840000" cy="9675379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9675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875692" w:rsidRDefault="00BF49DC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875692" w:rsidRPr="00875692" w14:paraId="726CE1BC" w14:textId="77777777" w:rsidTr="009A745D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CF23DBD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/>
                <w:noProof/>
                <w:color w:val="auto"/>
              </w:rPr>
              <w:t>LUNES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2BC1953C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 w:cs="Calibri"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3FE3F43E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 w:cs="Calibri"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69A260EE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 w:cs="Calibri"/>
                <w:noProof/>
                <w:color w:val="auto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4299DDF6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 w:cs="Calibri"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A6929A5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 w:cs="Calibri"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4584697E" w:rsidR="00BF49DC" w:rsidRPr="00875692" w:rsidRDefault="009A745D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>
              <w:rPr>
                <w:rFonts w:ascii="Century Gothic" w:hAnsi="Century Gothic" w:cs="Calibri"/>
                <w:noProof/>
                <w:color w:val="auto"/>
                <w:lang w:bidi="ru-RU"/>
              </w:rPr>
              <w:t>DOMINGO</w:t>
            </w:r>
          </w:p>
        </w:tc>
      </w:tr>
      <w:tr w:rsidR="00875692" w:rsidRPr="00875692" w14:paraId="6EAC1785" w14:textId="77777777" w:rsidTr="009A745D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5BF636C3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BBF7B9E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4485CABD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A19A2C1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5BC044BB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7BD5FFB9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767B8624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  <w:tr w:rsidR="00875692" w:rsidRPr="00875692" w14:paraId="3C2DA741" w14:textId="77777777" w:rsidTr="009A745D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54197E13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48788F2D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565ABB2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0AF0529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3B92437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7CA01100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0F9FB2EE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  <w:tr w:rsidR="00875692" w:rsidRPr="00875692" w14:paraId="6A8DAA74" w14:textId="77777777" w:rsidTr="009A745D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2786E18A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6C1E550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47E2799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0641C70E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26CFA035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052E2B3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710678BD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  <w:tr w:rsidR="00875692" w:rsidRPr="00875692" w14:paraId="1D2030A0" w14:textId="77777777" w:rsidTr="009A745D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20876B4D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583E8D1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6F16386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073D650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8C1735F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B348439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7C873CCD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  <w:tr w:rsidR="00875692" w:rsidRPr="00875692" w14:paraId="0A8EB60A" w14:textId="77777777" w:rsidTr="009A745D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67CD84BF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71DA892D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7BFE9D03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71203783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6CD681E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62C267E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570556CF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74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875692" w:rsidRPr="00875692" w14:paraId="5CCC9C47" w14:textId="77777777" w:rsidTr="009A745D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11E88675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74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ACD106F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74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D5F48"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87569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87569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87569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87569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47479" w14:textId="77777777" w:rsidR="00EE2003" w:rsidRDefault="00EE2003">
      <w:pPr>
        <w:spacing w:after="0"/>
      </w:pPr>
      <w:r>
        <w:separator/>
      </w:r>
    </w:p>
  </w:endnote>
  <w:endnote w:type="continuationSeparator" w:id="0">
    <w:p w14:paraId="283E0852" w14:textId="77777777" w:rsidR="00EE2003" w:rsidRDefault="00EE20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113F1" w14:textId="77777777" w:rsidR="00EE2003" w:rsidRDefault="00EE2003">
      <w:pPr>
        <w:spacing w:after="0"/>
      </w:pPr>
      <w:r>
        <w:separator/>
      </w:r>
    </w:p>
  </w:footnote>
  <w:footnote w:type="continuationSeparator" w:id="0">
    <w:p w14:paraId="7EA01F0C" w14:textId="77777777" w:rsidR="00EE2003" w:rsidRDefault="00EE20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07C5"/>
    <w:rsid w:val="001274F3"/>
    <w:rsid w:val="00151CCE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2513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B4F2E"/>
    <w:rsid w:val="007C0139"/>
    <w:rsid w:val="007C4F42"/>
    <w:rsid w:val="007D13B0"/>
    <w:rsid w:val="007D45A1"/>
    <w:rsid w:val="007F564D"/>
    <w:rsid w:val="00875692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9A745D"/>
    <w:rsid w:val="00A12667"/>
    <w:rsid w:val="00A14581"/>
    <w:rsid w:val="00A20E4C"/>
    <w:rsid w:val="00AA23D3"/>
    <w:rsid w:val="00AA3C50"/>
    <w:rsid w:val="00AE302A"/>
    <w:rsid w:val="00AE36BB"/>
    <w:rsid w:val="00B102D9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2003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2020-12-28T20:38:00Z</dcterms:created>
  <dcterms:modified xsi:type="dcterms:W3CDTF">2020-12-29T05:24:00Z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