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2BFD6A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5C5415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443784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5F89EF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1B2DF3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18D0DA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730150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6CD0A8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5F61F6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498623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39BF08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680635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053F53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0B4412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544028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2D7044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27F480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076C44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39BCB2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3EFE54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3ADF5D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70356C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0BAC6E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3CA636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1B8377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007745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111888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257B60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73F312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41F33B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195B1A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7DB29C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41C819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7E8C52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073987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3B0F55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6A92E4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64A13E26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BB0CF3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2026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059FB95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7741F78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6E62078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1843DF8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560823B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4DB367C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2E5132E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02EA66A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2E1E116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3B8CF3F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1738C83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5916917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7BCF600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0795942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5D3F317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6DB7CA3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10C5BF3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2142817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0642235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242D0DE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6B6ADF2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006F748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3019E01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6D5D0C7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2C4F96B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535A2CC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57D663F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1820EF3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35C01D1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6227C46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64EE343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1B9D805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43AA8A8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71B3DBA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67E7B45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314351B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1F503F9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032BA9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418E17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057BC9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0C4987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35EB05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2BA2E4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01E186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105552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47ED15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39B0ED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351BA8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56C5C8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45BDE1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1AB5C8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23C7F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001BC4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48BCBB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7C99C8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1E3EA7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0D35D1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108929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2BD07D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766947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1BA69F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234A34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5904BE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1F55F6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2EC636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7F03C1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26C2EE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4C779B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6C380F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5606AD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230F54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496888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7BCE0D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1320EF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51581E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06AA16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36F18F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0C0DF9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6C574A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7D8F0C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40917A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40CCA63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6713FD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4A02A7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1D3FCF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7DEE5E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53ED3E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34AEF4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5B91AB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7F9BED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38451E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70A471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622DF1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37F905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3FEB1B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3C3B1F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296342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108850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1BAB10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50BC5E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5CDD5D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6962A8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347B7F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17E7F6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4839A8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1F6D99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1BB5E8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471969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1C989A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6E8B60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1B338C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417675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7CE185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50E66B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7E31B8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2E77B9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663BF3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0879DBD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5593D2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6F0242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78B27D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54FC1C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0347E3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0FA929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14361D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3F881E7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71B724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6E3F18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71F699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7FC068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23B48F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508E22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2F8971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507D89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76C641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78B0FA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106F4B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304DAB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40FD71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3E7C19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2F35EA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70DF46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460FCF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15D721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24519B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503050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3029BF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380B4D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39328C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0A0BAB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2E6ABE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3E8D42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232AD6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107912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1D7301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2AB3C8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73BC83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2360CE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296C9A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167E36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27872A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10EA36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5CC6CB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57DAB5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2F82A2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68F947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08FDD0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30D214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485381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4F1D99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380538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05399D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239AD7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5044BC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201240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115EA3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2204B3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21A183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20C264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633140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1479BB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504152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0ED978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756924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194200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0F997D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7F4DD4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687CC0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6A7CD5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7B54FF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5F7200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1BF827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5AE4C3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61B4BD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7A0CF9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030E70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64662C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3DF97A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684D0C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49A8B9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2CC216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0306E2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65F133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103F54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29622F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1000A9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469666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689912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57975F7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7820D8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2231D0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42C98B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2F230F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5B0995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1757D8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62BE22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396D9E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3911CD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47B1BA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3295CA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598979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2391FF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45C8FB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52B5E5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727745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073235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6F8A51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1F9BCC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43AE91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04B85D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79ECC0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3C3041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33BC26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4C98A5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09E6C1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143679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075621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034B1B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272F70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3A22CC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18A97B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0DA4DA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452F45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4B7C44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4BC6D0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485FD5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62FF2E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214CA8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125E8B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7ECD5B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1368BC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261A44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13074D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169B3D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2B90D1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605BF2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19B6CD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14EAF8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6B216F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701DFD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1A273A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2A4B33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0E8568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0781B5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64F4CF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37FA11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2381C5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68EC43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26CC27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0B81B2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5F2BF1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12B6C1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6064FA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78B0D7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5DF478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2DD51E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4925CB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14B35F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28E841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1DAD47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7DA9ED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52E272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7A2215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1A7310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4353A5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665B61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3E6FA0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319841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79BDF2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05BE25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57E4C1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75658D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0E3986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0B3EA0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6C2E96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40BF60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76B44D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515A71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14B794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3D16F0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06FAC3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4853D2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31CFE7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5F2096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0E6857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76234B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25EBBF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1D7245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7CB6F5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16D07C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475B81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0A9AF5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5A8BA8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1E6609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1B168B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5F342F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0E1F7B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15014E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650B31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4B385C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42F4C2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41BF84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069716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189C6C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4849CE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41213B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7C2F35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27C48E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54A2D0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671E17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58A138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21F43A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3F2815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7A7FF7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1366EC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06B61E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1C3E0F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6DE7E5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3562E8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1E70D5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271FE4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6280D2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25AC17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35D6BF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022E58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1634AE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03B71E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7DC512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04BCE2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6761F3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425069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2A1B7E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266AFA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00C1AB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4978B5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1CFB10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02B2AD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59CDC4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033C6A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72BDD4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1EE5F5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0FB784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75834E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62DA87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243946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5DDB01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7FFADE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2ACBA4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551C5E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6E0235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351EF6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4C8BCE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278C4D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7EFC1F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026EC5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15947E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79B3EE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3F986A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74381F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09B20E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3B2C54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6C88CF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2594CF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270B36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26468E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7202CD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542D49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5CC5B9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36A2AD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56C33B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401993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4BB36C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66F42A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43FCA6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1D5734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1EE616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0D0F2D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21996B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4A8C94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72FC4D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768622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41BEF5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292232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0A1896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7D840E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6B9E38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3D8C30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D651E" w14:textId="77777777" w:rsidR="00463703" w:rsidRDefault="00463703">
      <w:pPr>
        <w:spacing w:after="0"/>
      </w:pPr>
      <w:r>
        <w:separator/>
      </w:r>
    </w:p>
  </w:endnote>
  <w:endnote w:type="continuationSeparator" w:id="0">
    <w:p w14:paraId="267194E7" w14:textId="77777777" w:rsidR="00463703" w:rsidRDefault="00463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86131" w14:textId="77777777" w:rsidR="00463703" w:rsidRDefault="00463703">
      <w:pPr>
        <w:spacing w:after="0"/>
      </w:pPr>
      <w:r>
        <w:separator/>
      </w:r>
    </w:p>
  </w:footnote>
  <w:footnote w:type="continuationSeparator" w:id="0">
    <w:p w14:paraId="01E8AE14" w14:textId="77777777" w:rsidR="00463703" w:rsidRDefault="004637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63703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34AAF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B0CF3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36AAA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2020-11-27T16:39:00Z</dcterms:created>
  <dcterms:modified xsi:type="dcterms:W3CDTF">2020-11-27T16:39:00Z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