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7B40C48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654BD6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156FC3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4DC1F4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7D5570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458D3D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387781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530299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4ACBCE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646331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0598AC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5C422E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1C08B8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67792B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54586D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172A20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1A1DC1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7B9790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7CF186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093462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3B69CC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253A2D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00EA96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1C67982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4AB76F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425150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05F8A3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491724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1203C0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41666F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238016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402867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0788C2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5B624F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6AECEF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43EC2D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140941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53F70EC1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C54F38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2023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27F013C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24BF1FF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21E1380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2B6AD02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2AF0607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14DCCE8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7630521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67FD56A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5B89B93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39FC4AE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6A22833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788F06E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68748C7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67E6FE7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0E77D28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5A2730E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667E795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79B453F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21A8021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4AFCD3C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31E4C60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45D86D4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0E9A709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2EBDF8D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2C01994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4FF353B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57867DC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30D16A6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7FCECA2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198F33F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1BDAAA5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6C76DE3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706EA32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6291C45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3E6A073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01DDB9C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49CE269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1C0E1A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386E4B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2967A7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0AD9B3F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55D398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07749F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6C8B25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01D480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125CC1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313CD3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4B05EC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6A6DD0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04BC11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7BF3A4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5BC882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285068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467C15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28F565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4278D4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3CA35F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78EA67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2F754C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4ED5BB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658195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65438F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1BCCE9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376021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32DBED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5FFCA0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586A3C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00DBE6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434F16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243F93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0798BE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5CFA0E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413A40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091CF0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5AD33F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3FDDFE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73CA34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3A25F2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5FF8E7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0D6D19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0E849F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3E4DEC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40E14F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2BC93B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42F4C1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34FC54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2A32DF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3D1087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0FD18F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4F2C27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5CBE12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7C1615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559396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67F913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0BC69C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373201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57DBD5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363852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7C539F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727D3C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5FB545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469650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472992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044896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1681F6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48ACE8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278E95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0B5946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4E63EC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7891D2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757342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70A4C1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45CE84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18FB18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558306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798CE6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6C6599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5EED6C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4CE261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25CAAB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20669F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5D3E68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4282C7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3D760C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1618D1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07FB78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1605E5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1A5551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1770A2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1785CD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532800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48CAB6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55AF91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5C4E32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1ED68A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712FA7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05BC9F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45B7FC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4CCA8F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4CC472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61F2F2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3358A3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54345C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53CF63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3E7071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679173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0A040B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1BC69F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7978BF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1DB21B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40EB04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5539F4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17563C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35AF9D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63614A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79B80B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2AA994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075DC2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679598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0F200F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418C4C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7140E5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014E17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2B0FD6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2D74DA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03DB2C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604851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198078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279D40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501C7C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6879F9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2D80D4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347037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3050E5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697FB7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2764B4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312280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38BCC5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591115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7A394D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500693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1F2428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01FADD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4FED6B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0C3BE9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32D296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3D6821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4FF6AD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28D3A1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5A0449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294ACC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22ABB8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0E4F48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6842A9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27F501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258F9E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2BE635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1AF2D0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5637B68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7D43CE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345A5B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68AC71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40B660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102067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5FEFAD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658C18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4C5805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02F53A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77D36B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58194C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627B2A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43A190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11DE82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036E6A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1C5453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5FF044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6BC6E6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1B0C30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4AE22C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1505B9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186CE8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090286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59C9BF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335D40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361AF4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4CE25F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0C68FD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71FE0E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3AC23F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397C07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7BA8B1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24AF66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2456E6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3C6471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30FDA5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06BC87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540404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560150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044EB8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7A3A68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455015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026566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105D25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77DC92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48B21E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09D93E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73F148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02825D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2670D1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3803F3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2733FD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349DF2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63FFF9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4BC827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6BB4E6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795A38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22D976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747A62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59C00F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3CDDEC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617704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513EDB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2A7237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1146D0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339048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50E9C5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6C91EF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032D3A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055A01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4B252A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5A5C92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4C4B44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057330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74E638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6C82EA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40BC63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4E5A16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6D24A7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7B2724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59EE7D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72B131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03C096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69F195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33E6ED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6E4F9E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2A2E3E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2C14D8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68E70F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348194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416684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3AB1C7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611CE5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32F32B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7BDE92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4735CE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6A9B2B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0F04EF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6BE707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66B5AE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02EAAF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5D9123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511189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04EE8F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332418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2D1F66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7219A3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76A20B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462873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3503DA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2019E6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70E964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64E54F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69D825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4EB130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60E7AB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28864F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616461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3B4FDF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1CA24B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2E31DE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09F9FC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7CA88B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3E6360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778760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79A793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7DB7B4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3613AE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0769A9D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1060FF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5BAF5B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6A6533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2DE851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19F12B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5297A6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307618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21C3FC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31CBC6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44D0A5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53D88B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7BC3C5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59C8E2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7A655C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4AD411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4ABA1B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2D06CB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209D85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2605F6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1575C4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323125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68144F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36ED4A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084B06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45C9EC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1EF986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7B8556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7B1B3E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346345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344C8D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7BEC38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5927AC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7F82D1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605A6F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4FDBB1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44F1D0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5FEA05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155C69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302158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313F76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5D1CF1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73674A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747B91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2925D8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769087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5A38CE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4B501F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77D198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06E7EB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4467A3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20D1D8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0EDF35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483AF8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506540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29C27D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001377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02A805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3F8DF8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10FDE6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4D741E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776ED2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5406A6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18AD6C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7DB3F3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7C427D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182F4B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6E0370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49E673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7B15A8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21AC76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44AA1E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2349E1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17A422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4CCA3F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36F0C6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241AFE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598EBD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4F5FBE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7F9141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E9A26" w14:textId="77777777" w:rsidR="003E7864" w:rsidRDefault="003E7864">
      <w:pPr>
        <w:spacing w:after="0"/>
      </w:pPr>
      <w:r>
        <w:separator/>
      </w:r>
    </w:p>
  </w:endnote>
  <w:endnote w:type="continuationSeparator" w:id="0">
    <w:p w14:paraId="2F0AB23B" w14:textId="77777777" w:rsidR="003E7864" w:rsidRDefault="003E78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09A19" w14:textId="77777777" w:rsidR="003E7864" w:rsidRDefault="003E7864">
      <w:pPr>
        <w:spacing w:after="0"/>
      </w:pPr>
      <w:r>
        <w:separator/>
      </w:r>
    </w:p>
  </w:footnote>
  <w:footnote w:type="continuationSeparator" w:id="0">
    <w:p w14:paraId="33F1E9E9" w14:textId="77777777" w:rsidR="003E7864" w:rsidRDefault="003E78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7864"/>
    <w:rsid w:val="003E7B3A"/>
    <w:rsid w:val="003F70D3"/>
    <w:rsid w:val="00416364"/>
    <w:rsid w:val="00420348"/>
    <w:rsid w:val="00431B29"/>
    <w:rsid w:val="00440416"/>
    <w:rsid w:val="00462EAD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C3952"/>
    <w:rsid w:val="00BE5AB8"/>
    <w:rsid w:val="00BF3C3E"/>
    <w:rsid w:val="00C02AD1"/>
    <w:rsid w:val="00C13AFD"/>
    <w:rsid w:val="00C32B94"/>
    <w:rsid w:val="00C44DFB"/>
    <w:rsid w:val="00C54F38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19402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2020-11-27T16:37:00Z</dcterms:created>
  <dcterms:modified xsi:type="dcterms:W3CDTF">2020-11-27T16:37:00Z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