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0A0A3CB5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4AF7F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DC02AD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9CA29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7BBAE3E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3D3AB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6764A3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12F518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6D785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8D868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F6605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C1FC6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D8AD0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EA5482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994EE6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F23AB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A1FA1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59CF4E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4849A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C515C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7EDE71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BFA9B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F55FB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E3C6EB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D5C93D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5683B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5F4F8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D1514D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02F5B9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2873C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6246D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A42EC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2F521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3B0803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E3C6CD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53267A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5AC867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A6378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26237FD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200D9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993B7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D5E09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CC1C9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77FF6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678E0A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1A9490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997D8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CA0A0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B8196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62F6B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2B74B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054F2F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933DB1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0B13D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2B590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2A301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FFEE2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34367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CD37D3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A95A60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5200B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952516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A884F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11671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99678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F1ED0D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25A212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55B85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1E88D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4B080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121EE4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433A6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CC1A41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36B5AB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39A6E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9369F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24DD3AB6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3EAAF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22CDF3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1A82E1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B7CDF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D0B7D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52EFD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6A836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E49BA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735903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32E20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6F6921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254A0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509897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7BCDC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C76ED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6B0F8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A75D7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AA945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AA119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6FDFC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9E3FD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9BB87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09470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B5A48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5EA52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2ADEB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A91210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FBEEE0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79FB8A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412B5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62130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1B5B0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DFBE7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BBD9C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207ED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3EB9C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EC14E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43324" w14:textId="77777777" w:rsidR="00D1507E" w:rsidRDefault="00D1507E">
      <w:pPr>
        <w:spacing w:after="0"/>
      </w:pPr>
      <w:r>
        <w:separator/>
      </w:r>
    </w:p>
  </w:endnote>
  <w:endnote w:type="continuationSeparator" w:id="0">
    <w:p w14:paraId="7A3B157F" w14:textId="77777777" w:rsidR="00D1507E" w:rsidRDefault="00D150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F9C83" w14:textId="77777777" w:rsidR="00D1507E" w:rsidRDefault="00D1507E">
      <w:pPr>
        <w:spacing w:after="0"/>
      </w:pPr>
      <w:r>
        <w:separator/>
      </w:r>
    </w:p>
  </w:footnote>
  <w:footnote w:type="continuationSeparator" w:id="0">
    <w:p w14:paraId="2265CB84" w14:textId="77777777" w:rsidR="00D1507E" w:rsidRDefault="00D150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507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3FD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2020-08-26T09:12:00Z</dcterms:created>
  <dcterms:modified xsi:type="dcterms:W3CDTF">2020-08-26T09:12:00Z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