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37EB2D43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08C628AC" w14:textId="1166D5C8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bookmarkStart w:id="0" w:name="_GoBack"/>
            <w:bookmarkEnd w:id="0"/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OCTUBRE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51313CB" w14:textId="26237FD8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2021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744C85F7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08D82DE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76DA0A7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40049C7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6B463CE1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4158B27C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42C2BF6E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4C9141F4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5381513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3200D96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5993B72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7D5E095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1CC1C95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477FF61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2678E0A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61A9490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21964FC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0997D81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7CA0A00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3B81961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062F6BA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62B74BE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3054F2F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3933DB1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4715A07D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00B13D7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42B590A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52A301B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6FFEE29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1343674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4CD37D3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2A95A60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31FB9CF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65200BC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0952516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1A884FA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611671F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1996782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3F1ED0D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125A212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0CC9F45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255B850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31E88DD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74B080D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0121EE4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3433A68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6CC1A41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136B5AB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957B55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639A6EA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19369FA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491B8CF8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1D943BD5" w14:textId="51B944C3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NOVIEMBRE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5AC816B2" w14:textId="24DD3AB6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2021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46168607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22BEEE6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762D6C9C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1809CD61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3F1CE05B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370CF8D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01EF2710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2A707B8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1AB241C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23EAAFF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22CDF38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1A82E1A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1B7CDF2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3D0B7D4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352EFD1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66A8367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190101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3E49BA1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2735903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432E205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6F6921A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6254A0C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5509897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17BCDC5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149638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7C76ED6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26B0F85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4A75D78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6AA9453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5AA119E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56FDFC9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29E3FDB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74BB8BF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69BB878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309470D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1B5A481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15EA520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02ADEB3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7A91210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2FBEEE0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240C3B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279FB8A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3412B58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6621303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21B5B0D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1DFBE7B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2BBD9C3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4207EDD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AEF418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33EB9CE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2EC14E0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31547B57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6AE3BB0C" w14:textId="64EB5CB6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DICIEMBRE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D8BA562" w14:textId="524F7C46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2021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1C608AFC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5A4463A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4327F944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0DE3407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61845DB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2CCE2635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5B4217E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78322F8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7C17943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4104C47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7BD4B98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5B098BE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0679628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45BC297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3CB6B4D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298E6AC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7F4FCFD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0810E8E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02CDEA4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24DCA4B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27FBD01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6D45AD3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787EB5C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65B2200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7DB9DAF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13240C4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10C241A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3C2E54D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79E55FF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3E7F5FA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7E2B370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053EC00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953C655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1C939E2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7019650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7C5A3D8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2F8A74A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0321543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5F38232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69DD4C1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CCE256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1AB5D9D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487D19A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7794AA8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022CB41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53115EC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4E76F42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6A8795E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43F7B5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73C5EA6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3C349E8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AF3417" w:rsidRDefault="00ED5F48" w:rsidP="00C800AA">
      <w:pPr>
        <w:pStyle w:val="a5"/>
        <w:rPr>
          <w:rFonts w:cs="Arial"/>
          <w:noProof/>
          <w:color w:val="auto"/>
          <w:sz w:val="2"/>
          <w:szCs w:val="2"/>
          <w:lang w:val="en-US"/>
        </w:rPr>
      </w:pPr>
    </w:p>
    <w:sectPr w:rsidR="00ED5F48" w:rsidRPr="00AF3417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ACEE3" w14:textId="77777777" w:rsidR="00A05464" w:rsidRDefault="00A05464">
      <w:pPr>
        <w:spacing w:after="0"/>
      </w:pPr>
      <w:r>
        <w:separator/>
      </w:r>
    </w:p>
  </w:endnote>
  <w:endnote w:type="continuationSeparator" w:id="0">
    <w:p w14:paraId="2ED8CF31" w14:textId="77777777" w:rsidR="00A05464" w:rsidRDefault="00A054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77643" w14:textId="77777777" w:rsidR="00A05464" w:rsidRDefault="00A05464">
      <w:pPr>
        <w:spacing w:after="0"/>
      </w:pPr>
      <w:r>
        <w:separator/>
      </w:r>
    </w:p>
  </w:footnote>
  <w:footnote w:type="continuationSeparator" w:id="0">
    <w:p w14:paraId="1D786237" w14:textId="77777777" w:rsidR="00A05464" w:rsidRDefault="00A0546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24738"/>
    <w:rsid w:val="0005357B"/>
    <w:rsid w:val="00071356"/>
    <w:rsid w:val="00097A25"/>
    <w:rsid w:val="000A5A57"/>
    <w:rsid w:val="0011683E"/>
    <w:rsid w:val="001274F3"/>
    <w:rsid w:val="00144FA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5E07"/>
    <w:rsid w:val="00416364"/>
    <w:rsid w:val="00431B29"/>
    <w:rsid w:val="00440416"/>
    <w:rsid w:val="00462EAD"/>
    <w:rsid w:val="00470760"/>
    <w:rsid w:val="004A6170"/>
    <w:rsid w:val="004F426D"/>
    <w:rsid w:val="004F6AAC"/>
    <w:rsid w:val="00512F2D"/>
    <w:rsid w:val="00543CC7"/>
    <w:rsid w:val="00544126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05464"/>
    <w:rsid w:val="00A12667"/>
    <w:rsid w:val="00A14581"/>
    <w:rsid w:val="00A20E4C"/>
    <w:rsid w:val="00AA23D3"/>
    <w:rsid w:val="00AA3C50"/>
    <w:rsid w:val="00AE302A"/>
    <w:rsid w:val="00AE36BB"/>
    <w:rsid w:val="00AF3417"/>
    <w:rsid w:val="00B37C7E"/>
    <w:rsid w:val="00B47920"/>
    <w:rsid w:val="00B65B09"/>
    <w:rsid w:val="00B85583"/>
    <w:rsid w:val="00B916A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A3FD9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2020-08-26T09:41:00Z</dcterms:created>
  <dcterms:modified xsi:type="dcterms:W3CDTF">2020-08-26T09:41:00Z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