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E679A7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ADD435E" w14:textId="6270E3D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6E2AAA" w14:textId="72E00F92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232816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0917B9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44F53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27662C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B471E40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E98B43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C2EBBD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7C2A09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F5FFAB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494A0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2A028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2A7A68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161BB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2A372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B27242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6ED11E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43A7E9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2084FD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D98049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6AB5D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7DA6A3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A9F22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DB5064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8FB0C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5CD50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D1618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2E983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0FFFD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3E4C47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3F09B3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195F30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6D508C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67DB6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E2307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67964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01BBC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2D9D9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3A3E3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37E9A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D89D6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B25253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63162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FF257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C6752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6FCC5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C61E7D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FADC3C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1A6267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832F5D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EB6CA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8DDB5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6033BE8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342F2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5736A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F41A92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6329F2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97228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2C3B50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5BA76E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2C33B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9D06E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78D58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EA4F2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0BDC8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AFAF1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939348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CE7AE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8B2613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3FD0A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6302E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3FE15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820A46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CCB43D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0F712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381AD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F1ABD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FB949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7D442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F34179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608899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7914D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2D159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3E1C1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5F016A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C9F1FA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A6A81E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E1F347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53877E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D229B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75E2657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CD0281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5C7C0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0AE1B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AFDB4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685F2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E36AAF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79C9B4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BBFD6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87EC9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EA49E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2DE98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F6823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45652B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7BB8A8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F8D98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DE8D6E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EC1AB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2B930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B14F9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9B5132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650F6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29020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C5794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246A0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2D1C2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1CD70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DD273B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4E3CE7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6C426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04BAE3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587F62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8096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C606C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A25422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D3C1CA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3BC431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00A76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51C0D" w14:textId="77777777" w:rsidR="006975C6" w:rsidRDefault="006975C6">
      <w:pPr>
        <w:spacing w:after="0"/>
      </w:pPr>
      <w:r>
        <w:separator/>
      </w:r>
    </w:p>
  </w:endnote>
  <w:endnote w:type="continuationSeparator" w:id="0">
    <w:p w14:paraId="54D55AA3" w14:textId="77777777" w:rsidR="006975C6" w:rsidRDefault="00697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67A45" w14:textId="77777777" w:rsidR="006975C6" w:rsidRDefault="006975C6">
      <w:pPr>
        <w:spacing w:after="0"/>
      </w:pPr>
      <w:r>
        <w:separator/>
      </w:r>
    </w:p>
  </w:footnote>
  <w:footnote w:type="continuationSeparator" w:id="0">
    <w:p w14:paraId="2F9374AF" w14:textId="77777777" w:rsidR="006975C6" w:rsidRDefault="006975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975C6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2020-08-26T07:38:00Z</dcterms:created>
  <dcterms:modified xsi:type="dcterms:W3CDTF">2020-08-26T07:38:00Z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